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243D" w:rsidRDefault="0000243D">
      <w:pPr>
        <w:pStyle w:val="PartNumber"/>
      </w:pPr>
      <w:r>
        <w:t>Part Number:</w:t>
      </w:r>
      <w:r>
        <w:tab/>
      </w:r>
      <w:r w:rsidR="00E24B44">
        <w:t>PU322</w:t>
      </w:r>
      <w:r>
        <w:t>-</w:t>
      </w:r>
      <w:r w:rsidR="00E24B44">
        <w:t>61015-WH</w:t>
      </w:r>
    </w:p>
    <w:p w:rsidR="0000243D" w:rsidRDefault="0000243D">
      <w:pPr>
        <w:rPr>
          <w:bCs/>
        </w:rPr>
        <w:sectPr w:rsidR="0000243D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296" w:right="1008" w:bottom="936" w:left="1008" w:header="576" w:footer="720" w:gutter="0"/>
          <w:cols w:num="2" w:space="288"/>
          <w:docGrid w:linePitch="360"/>
        </w:sectPr>
      </w:pPr>
      <w:r>
        <w:br w:type="column"/>
      </w:r>
    </w:p>
    <w:p w:rsidR="0000243D" w:rsidRDefault="0000243D">
      <w:pPr>
        <w:pStyle w:val="PrepTitle"/>
      </w:pPr>
      <w:r>
        <w:lastRenderedPageBreak/>
        <w:t>Kit Contents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0243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E24B44" w:rsidTr="00CF4BCD">
        <w:tc>
          <w:tcPr>
            <w:tcW w:w="792" w:type="dxa"/>
            <w:tcBorders>
              <w:top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lang w:val="en-CA" w:eastAsia="ja-JP"/>
              </w:rPr>
              <w:t>Trailer Module Harness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1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lang w:val="en-CA" w:eastAsia="ja-JP"/>
              </w:rPr>
            </w:pPr>
            <w:r w:rsidRPr="00E24B44">
              <w:rPr>
                <w:lang w:val="en-CA" w:eastAsia="ja-JP"/>
              </w:rPr>
              <w:t>Trailer Sub-Wire Harness (4-Flat)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1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lang w:val="en-CA" w:eastAsia="ja-JP"/>
              </w:rPr>
            </w:pPr>
            <w:r w:rsidRPr="00E24B44">
              <w:rPr>
                <w:lang w:val="en-CA" w:eastAsia="ja-JP"/>
              </w:rPr>
              <w:t>Trailer Power Wire Harness</w:t>
            </w:r>
          </w:p>
        </w:tc>
      </w:tr>
      <w:tr w:rsidR="00E24B44" w:rsidTr="00CF4BCD">
        <w:tc>
          <w:tcPr>
            <w:tcW w:w="792" w:type="dxa"/>
            <w:tcBorders>
              <w:top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lang w:val="en-CA" w:eastAsia="ja-JP"/>
              </w:rPr>
              <w:t>Mounting Bracket, 4-Flat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2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bCs/>
                <w:lang w:val="en-CA" w:eastAsia="ja-JP"/>
              </w:rPr>
              <w:t>Screw #10-24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2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bCs/>
                <w:lang w:val="en-CA" w:eastAsia="ja-JP"/>
              </w:rPr>
              <w:t>Nut/Washer #10-24</w:t>
            </w:r>
          </w:p>
        </w:tc>
      </w:tr>
      <w:tr w:rsidR="00E24B44">
        <w:tc>
          <w:tcPr>
            <w:tcW w:w="792" w:type="dxa"/>
            <w:tcBorders>
              <w:top w:val="single" w:sz="6" w:space="0" w:color="auto"/>
            </w:tcBorders>
          </w:tcPr>
          <w:p w:rsidR="00E24B44" w:rsidRDefault="00E24B44">
            <w:pPr>
              <w:pStyle w:val="PrepText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E24B44" w:rsidRDefault="00E24B44" w:rsidP="00E24B44">
            <w:pPr>
              <w:pStyle w:val="PrepText"/>
              <w:rPr>
                <w:bCs/>
                <w:strike/>
                <w:lang w:val="en-CA" w:eastAsia="ja-JP"/>
              </w:rPr>
            </w:pPr>
            <w:r>
              <w:rPr>
                <w:bCs/>
                <w:lang w:val="en-CA" w:eastAsia="ja-JP"/>
              </w:rPr>
              <w:t>45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bCs/>
                <w:lang w:val="en-CA" w:eastAsia="ja-JP"/>
              </w:rPr>
              <w:t>Wire Tie 8”</w:t>
            </w:r>
          </w:p>
        </w:tc>
      </w:tr>
      <w:tr w:rsidR="00E24B44">
        <w:tc>
          <w:tcPr>
            <w:tcW w:w="792" w:type="dxa"/>
          </w:tcPr>
          <w:p w:rsidR="00E24B44" w:rsidRDefault="00E24B44">
            <w:pPr>
              <w:pStyle w:val="PrepText"/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8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bCs/>
                <w:lang w:val="en-CA" w:eastAsia="ja-JP"/>
              </w:rPr>
              <w:t>Foam-Pad</w:t>
            </w:r>
          </w:p>
        </w:tc>
      </w:tr>
      <w:tr w:rsidR="00E24B44">
        <w:tc>
          <w:tcPr>
            <w:tcW w:w="792" w:type="dxa"/>
          </w:tcPr>
          <w:p w:rsidR="00E24B44" w:rsidRDefault="00E24B44">
            <w:pPr>
              <w:pStyle w:val="PrepText"/>
              <w:rPr>
                <w:bCs/>
              </w:rPr>
            </w:pPr>
            <w:r>
              <w:rPr>
                <w:bCs/>
              </w:rPr>
              <w:t>9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1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bCs/>
                <w:lang w:val="en-CA" w:eastAsia="ja-JP"/>
              </w:rPr>
              <w:t>Fuse Location Card</w:t>
            </w:r>
          </w:p>
        </w:tc>
      </w:tr>
      <w:tr w:rsidR="00E24B44">
        <w:tc>
          <w:tcPr>
            <w:tcW w:w="792" w:type="dxa"/>
          </w:tcPr>
          <w:p w:rsidR="00E24B44" w:rsidRDefault="00E24B44">
            <w:pPr>
              <w:pStyle w:val="PrepText"/>
              <w:rPr>
                <w:bCs/>
              </w:rPr>
            </w:pPr>
            <w:r>
              <w:rPr>
                <w:bCs/>
              </w:rPr>
              <w:t>10</w:t>
            </w:r>
          </w:p>
        </w:tc>
        <w:tc>
          <w:tcPr>
            <w:tcW w:w="1440" w:type="dxa"/>
          </w:tcPr>
          <w:p w:rsidR="00E24B44" w:rsidRDefault="00E24B44" w:rsidP="00E24B44">
            <w:pPr>
              <w:pStyle w:val="PrepText"/>
              <w:rPr>
                <w:bCs/>
                <w:lang w:val="en-CA" w:eastAsia="ja-JP"/>
              </w:rPr>
            </w:pPr>
            <w:r>
              <w:rPr>
                <w:bCs/>
                <w:lang w:val="en-CA" w:eastAsia="ja-JP"/>
              </w:rPr>
              <w:t>1</w:t>
            </w:r>
          </w:p>
        </w:tc>
        <w:tc>
          <w:tcPr>
            <w:tcW w:w="2736" w:type="dxa"/>
          </w:tcPr>
          <w:p w:rsidR="00E24B44" w:rsidRPr="00E24B44" w:rsidRDefault="00E24B44">
            <w:pPr>
              <w:pStyle w:val="PrepText"/>
              <w:rPr>
                <w:bCs/>
                <w:lang w:val="en-CA" w:eastAsia="ja-JP"/>
              </w:rPr>
            </w:pPr>
            <w:r w:rsidRPr="00E24B44">
              <w:rPr>
                <w:bCs/>
                <w:lang w:val="en-CA" w:eastAsia="ja-JP"/>
              </w:rPr>
              <w:t xml:space="preserve">Owner’s Manual </w:t>
            </w:r>
          </w:p>
        </w:tc>
      </w:tr>
    </w:tbl>
    <w:p w:rsidR="0000243D" w:rsidRDefault="0000243D">
      <w:pPr>
        <w:pStyle w:val="PrepTitle"/>
      </w:pPr>
      <w:r>
        <w:t>Hardware Bag Contents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0243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00243D">
        <w:tc>
          <w:tcPr>
            <w:tcW w:w="792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  <w:tr w:rsidR="00BC03D2">
        <w:tc>
          <w:tcPr>
            <w:tcW w:w="792" w:type="dxa"/>
          </w:tcPr>
          <w:p w:rsidR="00BC03D2" w:rsidRDefault="00BC03D2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BC03D2" w:rsidRDefault="00BC03D2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BC03D2" w:rsidRPr="00BC03D2" w:rsidRDefault="00BC03D2">
            <w:pPr>
              <w:rPr>
                <w:sz w:val="20"/>
                <w:szCs w:val="20"/>
              </w:rPr>
            </w:pPr>
          </w:p>
        </w:tc>
      </w:tr>
      <w:tr w:rsidR="00BC03D2">
        <w:tc>
          <w:tcPr>
            <w:tcW w:w="792" w:type="dxa"/>
          </w:tcPr>
          <w:p w:rsidR="00BC03D2" w:rsidRDefault="00BC03D2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BC03D2" w:rsidRDefault="00BC03D2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BC03D2" w:rsidRPr="00BC03D2" w:rsidRDefault="00BC03D2">
            <w:pPr>
              <w:rPr>
                <w:sz w:val="20"/>
                <w:szCs w:val="20"/>
              </w:rPr>
            </w:pPr>
          </w:p>
        </w:tc>
      </w:tr>
      <w:tr w:rsidR="00BC03D2">
        <w:tc>
          <w:tcPr>
            <w:tcW w:w="792" w:type="dxa"/>
          </w:tcPr>
          <w:p w:rsidR="00BC03D2" w:rsidRDefault="00BC03D2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BC03D2" w:rsidRDefault="00BC03D2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BC03D2" w:rsidRDefault="00BC03D2">
            <w:pPr>
              <w:pStyle w:val="PrepText"/>
              <w:rPr>
                <w:bCs/>
              </w:rPr>
            </w:pPr>
          </w:p>
        </w:tc>
      </w:tr>
    </w:tbl>
    <w:p w:rsidR="0000243D" w:rsidRDefault="0000243D">
      <w:pPr>
        <w:pStyle w:val="PrepTitle"/>
      </w:pPr>
      <w:r>
        <w:t>Additional Items Required For Installation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00243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00243D">
        <w:tc>
          <w:tcPr>
            <w:tcW w:w="792" w:type="dxa"/>
            <w:tcBorders>
              <w:top w:val="single" w:sz="6" w:space="0" w:color="auto"/>
            </w:tcBorders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00243D" w:rsidRDefault="00E24B44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00243D" w:rsidRDefault="00E24B44">
            <w:pPr>
              <w:pStyle w:val="PrepText"/>
              <w:rPr>
                <w:bCs/>
              </w:rPr>
            </w:pPr>
            <w:r>
              <w:rPr>
                <w:bCs/>
              </w:rPr>
              <w:t>Towing Hitch</w:t>
            </w: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  <w:tr w:rsidR="0000243D">
        <w:tc>
          <w:tcPr>
            <w:tcW w:w="792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00243D" w:rsidRDefault="0000243D">
            <w:pPr>
              <w:pStyle w:val="PrepText"/>
              <w:rPr>
                <w:bCs/>
              </w:rPr>
            </w:pPr>
          </w:p>
        </w:tc>
      </w:tr>
    </w:tbl>
    <w:p w:rsidR="0000243D" w:rsidRDefault="0000243D">
      <w:pPr>
        <w:pStyle w:val="PrepTitle"/>
      </w:pPr>
      <w:r>
        <w:t>Conflicts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4968"/>
      </w:tblGrid>
      <w:tr w:rsidR="0000243D">
        <w:tc>
          <w:tcPr>
            <w:tcW w:w="4968" w:type="dxa"/>
          </w:tcPr>
          <w:p w:rsidR="0000243D" w:rsidRDefault="0000243D">
            <w:pPr>
              <w:pStyle w:val="PrepText"/>
            </w:pPr>
          </w:p>
        </w:tc>
      </w:tr>
    </w:tbl>
    <w:p w:rsidR="00E24B44" w:rsidRDefault="00E24B44" w:rsidP="00E24B44">
      <w:pPr>
        <w:pStyle w:val="PrepTitle"/>
      </w:pPr>
      <w:r>
        <w:t>Recommended Sequence of Application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4176"/>
      </w:tblGrid>
      <w:tr w:rsidR="00E24B44" w:rsidTr="00CF4BC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4176" w:type="dxa"/>
            <w:tcBorders>
              <w:top w:val="single" w:sz="12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</w:pPr>
            <w:r>
              <w:t>Accessory</w:t>
            </w:r>
          </w:p>
        </w:tc>
      </w:tr>
      <w:tr w:rsidR="00E24B44" w:rsidTr="00CF4BCD">
        <w:tc>
          <w:tcPr>
            <w:tcW w:w="792" w:type="dxa"/>
            <w:tcBorders>
              <w:top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lang w:val="en-CA" w:eastAsia="ja-JP"/>
              </w:rPr>
            </w:pPr>
            <w:r>
              <w:rPr>
                <w:lang w:val="en-CA" w:eastAsia="ja-JP"/>
              </w:rPr>
              <w:t xml:space="preserve">Towing Hitch </w:t>
            </w:r>
            <w:r>
              <w:rPr>
                <w:color w:val="FF0000"/>
                <w:lang w:val="en-CA" w:eastAsia="ja-JP"/>
              </w:rPr>
              <w:t>(NOTE: Do NOT reinstall vehicle parts until the Trailer Wire Harness is installed)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lang w:val="en-CA" w:eastAsia="ja-JP"/>
              </w:rPr>
            </w:pPr>
            <w:r>
              <w:rPr>
                <w:lang w:val="en-CA" w:eastAsia="ja-JP"/>
              </w:rPr>
              <w:t>Trailer Module Harness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lang w:val="en-CA" w:eastAsia="ja-JP"/>
              </w:rPr>
            </w:pPr>
            <w:r>
              <w:rPr>
                <w:lang w:val="en-CA" w:eastAsia="ja-JP"/>
              </w:rPr>
              <w:t>Trailer Power Wire Harness</w:t>
            </w: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</w:pPr>
            <w:r>
              <w:t>4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12" w:space="0" w:color="auto"/>
            </w:tcBorders>
          </w:tcPr>
          <w:p w:rsidR="00E24B44" w:rsidRDefault="00E24B44" w:rsidP="00CF4BCD">
            <w:pPr>
              <w:pStyle w:val="PrepText"/>
              <w:rPr>
                <w:lang w:val="en-CA" w:eastAsia="ja-JP"/>
              </w:rPr>
            </w:pPr>
            <w:r>
              <w:rPr>
                <w:lang w:val="en-CA" w:eastAsia="ja-JP"/>
              </w:rPr>
              <w:t>Trailer Sub-Wire Harness (4-Flat)</w:t>
            </w:r>
          </w:p>
        </w:tc>
      </w:tr>
    </w:tbl>
    <w:p w:rsidR="00E24B44" w:rsidRDefault="00E24B44" w:rsidP="00E24B44">
      <w:pPr>
        <w:jc w:val="right"/>
        <w:rPr>
          <w:sz w:val="20"/>
        </w:rPr>
      </w:pPr>
      <w:r>
        <w:rPr>
          <w:snapToGrid w:val="0"/>
          <w:sz w:val="20"/>
        </w:rPr>
        <w:t>*</w:t>
      </w:r>
      <w:r>
        <w:rPr>
          <w:sz w:val="20"/>
        </w:rPr>
        <w:t>Mandatory</w:t>
      </w:r>
      <w:r>
        <w:rPr>
          <w:sz w:val="20"/>
        </w:rPr>
        <w:tab/>
      </w:r>
    </w:p>
    <w:p w:rsidR="00E24B44" w:rsidRDefault="00E24B44" w:rsidP="00E24B44">
      <w:pPr>
        <w:pStyle w:val="PrepTitle"/>
        <w:rPr>
          <w:b w:val="0"/>
          <w:bCs/>
          <w:sz w:val="20"/>
        </w:rPr>
      </w:pPr>
      <w:r>
        <w:t>Vehicle Service Parts</w:t>
      </w:r>
      <w:r>
        <w:rPr>
          <w:b w:val="0"/>
        </w:rPr>
        <w:t xml:space="preserve"> </w:t>
      </w:r>
      <w:r>
        <w:rPr>
          <w:b w:val="0"/>
          <w:bCs/>
          <w:sz w:val="20"/>
        </w:rPr>
        <w:t>(may be required for reassembly)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E24B44" w:rsidTr="00CF4BCD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E24B44" w:rsidRDefault="00E24B44" w:rsidP="00CF4BCD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E24B44" w:rsidTr="00CF4BCD">
        <w:tc>
          <w:tcPr>
            <w:tcW w:w="792" w:type="dxa"/>
            <w:tcBorders>
              <w:top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</w:tr>
      <w:tr w:rsidR="00E24B44" w:rsidTr="00CF4BCD">
        <w:tc>
          <w:tcPr>
            <w:tcW w:w="792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E24B44" w:rsidRDefault="00E24B44" w:rsidP="00CF4BCD">
            <w:pPr>
              <w:pStyle w:val="PrepText"/>
              <w:rPr>
                <w:bCs/>
              </w:rPr>
            </w:pPr>
          </w:p>
        </w:tc>
      </w:tr>
    </w:tbl>
    <w:p w:rsidR="0000243D" w:rsidRDefault="00E24B44">
      <w:pPr>
        <w:pStyle w:val="PrepTitle"/>
      </w:pPr>
      <w:r>
        <w:br w:type="column"/>
      </w:r>
      <w:r w:rsidR="0000243D">
        <w:lastRenderedPageBreak/>
        <w:t>Recommended Tools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2484"/>
        <w:gridCol w:w="2484"/>
      </w:tblGrid>
      <w:tr w:rsidR="0000243D">
        <w:tc>
          <w:tcPr>
            <w:tcW w:w="248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ToolsRedTitle"/>
            </w:pPr>
            <w:r>
              <w:t>Personal &amp; Vehicle Protection</w:t>
            </w:r>
          </w:p>
        </w:tc>
        <w:tc>
          <w:tcPr>
            <w:tcW w:w="2484" w:type="dxa"/>
            <w:tcBorders>
              <w:top w:val="single" w:sz="12" w:space="0" w:color="auto"/>
              <w:bottom w:val="single" w:sz="6" w:space="0" w:color="auto"/>
            </w:tcBorders>
          </w:tcPr>
          <w:p w:rsidR="0000243D" w:rsidRDefault="0000243D">
            <w:pPr>
              <w:pStyle w:val="ToolsRedTitle"/>
            </w:pPr>
            <w:r>
              <w:t>Notes</w:t>
            </w:r>
          </w:p>
        </w:tc>
      </w:tr>
      <w:tr w:rsidR="00E24B44">
        <w:tc>
          <w:tcPr>
            <w:tcW w:w="2484" w:type="dxa"/>
            <w:tcBorders>
              <w:top w:val="single" w:sz="6" w:space="0" w:color="auto"/>
            </w:tcBorders>
          </w:tcPr>
          <w:p w:rsidR="00E24B44" w:rsidRPr="00E24B44" w:rsidRDefault="00E24B44">
            <w:pPr>
              <w:pStyle w:val="ToolsRedtext"/>
              <w:rPr>
                <w:lang w:val="en-CA" w:eastAsia="ja-JP"/>
              </w:rPr>
            </w:pPr>
            <w:r w:rsidRPr="00E24B44">
              <w:rPr>
                <w:lang w:val="en-CA" w:eastAsia="ja-JP"/>
              </w:rPr>
              <w:t>Safety Glasses</w:t>
            </w:r>
          </w:p>
        </w:tc>
        <w:tc>
          <w:tcPr>
            <w:tcW w:w="2484" w:type="dxa"/>
            <w:tcBorders>
              <w:top w:val="single" w:sz="6" w:space="0" w:color="auto"/>
            </w:tcBorders>
          </w:tcPr>
          <w:p w:rsidR="00E24B44" w:rsidRPr="00E24B44" w:rsidRDefault="00E24B44">
            <w:pPr>
              <w:pStyle w:val="ToolsRedtext"/>
              <w:rPr>
                <w:lang w:val="en-CA" w:eastAsia="ja-JP"/>
              </w:rPr>
            </w:pPr>
          </w:p>
        </w:tc>
      </w:tr>
      <w:tr w:rsidR="00E24B44">
        <w:tc>
          <w:tcPr>
            <w:tcW w:w="2484" w:type="dxa"/>
          </w:tcPr>
          <w:p w:rsidR="00E24B44" w:rsidRPr="00E24B44" w:rsidRDefault="00E24B44">
            <w:pPr>
              <w:pStyle w:val="ToolsRedtext"/>
              <w:rPr>
                <w:lang w:val="en-CA" w:eastAsia="ja-JP"/>
              </w:rPr>
            </w:pPr>
            <w:r w:rsidRPr="00E24B44">
              <w:rPr>
                <w:lang w:val="en-CA" w:eastAsia="ja-JP"/>
              </w:rPr>
              <w:t>Vehicle Protection</w:t>
            </w:r>
          </w:p>
        </w:tc>
        <w:tc>
          <w:tcPr>
            <w:tcW w:w="2484" w:type="dxa"/>
          </w:tcPr>
          <w:p w:rsidR="00E24B44" w:rsidRPr="00E24B44" w:rsidRDefault="00E24B44">
            <w:pPr>
              <w:pStyle w:val="ToolsRedtext"/>
              <w:rPr>
                <w:lang w:val="en-CA" w:eastAsia="ja-JP"/>
              </w:rPr>
            </w:pPr>
            <w:r w:rsidRPr="00E24B44">
              <w:rPr>
                <w:lang w:val="en-CA" w:eastAsia="ja-JP"/>
              </w:rPr>
              <w:t>Cloth/Rag</w:t>
            </w:r>
          </w:p>
        </w:tc>
      </w:tr>
      <w:tr w:rsidR="00E24B44">
        <w:tc>
          <w:tcPr>
            <w:tcW w:w="2484" w:type="dxa"/>
          </w:tcPr>
          <w:p w:rsidR="00E24B44" w:rsidRPr="00E24B44" w:rsidRDefault="00E24B44">
            <w:pPr>
              <w:pStyle w:val="ToolsRedtext"/>
              <w:rPr>
                <w:lang w:val="en-CA" w:eastAsia="ja-JP"/>
              </w:rPr>
            </w:pPr>
            <w:r w:rsidRPr="00E24B44">
              <w:rPr>
                <w:lang w:val="en-CA" w:eastAsia="ja-JP"/>
              </w:rPr>
              <w:t>Protective Tape</w:t>
            </w:r>
          </w:p>
        </w:tc>
        <w:tc>
          <w:tcPr>
            <w:tcW w:w="2484" w:type="dxa"/>
          </w:tcPr>
          <w:p w:rsidR="00E24B44" w:rsidRPr="00E24B44" w:rsidRDefault="00E24B44">
            <w:pPr>
              <w:pStyle w:val="ToolsRedtext"/>
              <w:rPr>
                <w:lang w:val="en-CA" w:eastAsia="ja-JP"/>
              </w:rPr>
            </w:pPr>
          </w:p>
        </w:tc>
      </w:tr>
      <w:tr w:rsidR="0000243D">
        <w:tc>
          <w:tcPr>
            <w:tcW w:w="2484" w:type="dxa"/>
          </w:tcPr>
          <w:p w:rsidR="0000243D" w:rsidRDefault="0000243D">
            <w:pPr>
              <w:pStyle w:val="ToolsBlackTitle"/>
            </w:pPr>
            <w:r>
              <w:t>Special Tools</w:t>
            </w:r>
          </w:p>
        </w:tc>
        <w:tc>
          <w:tcPr>
            <w:tcW w:w="2484" w:type="dxa"/>
          </w:tcPr>
          <w:p w:rsidR="0000243D" w:rsidRDefault="0000243D">
            <w:pPr>
              <w:pStyle w:val="ToolsBlackTitle"/>
            </w:pPr>
            <w:r>
              <w:t>Notes</w:t>
            </w:r>
          </w:p>
        </w:tc>
      </w:tr>
      <w:tr w:rsidR="0000243D">
        <w:tc>
          <w:tcPr>
            <w:tcW w:w="2484" w:type="dxa"/>
          </w:tcPr>
          <w:p w:rsidR="0000243D" w:rsidRPr="00E24B44" w:rsidRDefault="00E24B44">
            <w:pPr>
              <w:pStyle w:val="ToolBlackText"/>
              <w:rPr>
                <w:lang w:val="en-CA" w:eastAsia="ja-JP"/>
              </w:rPr>
            </w:pPr>
            <w:r>
              <w:rPr>
                <w:lang w:val="en-CA" w:eastAsia="ja-JP"/>
              </w:rPr>
              <w:t>Circuit Tester</w:t>
            </w:r>
          </w:p>
        </w:tc>
        <w:tc>
          <w:tcPr>
            <w:tcW w:w="2484" w:type="dxa"/>
          </w:tcPr>
          <w:p w:rsidR="0000243D" w:rsidRDefault="0000243D">
            <w:pPr>
              <w:pStyle w:val="ToolBlackText"/>
            </w:pPr>
          </w:p>
        </w:tc>
      </w:tr>
      <w:tr w:rsidR="0000243D">
        <w:tc>
          <w:tcPr>
            <w:tcW w:w="2484" w:type="dxa"/>
          </w:tcPr>
          <w:p w:rsidR="0000243D" w:rsidRDefault="0000243D">
            <w:pPr>
              <w:pStyle w:val="ToolsBlueTitle"/>
            </w:pPr>
            <w:r>
              <w:t>Installation Tools</w:t>
            </w:r>
          </w:p>
        </w:tc>
        <w:tc>
          <w:tcPr>
            <w:tcW w:w="2484" w:type="dxa"/>
          </w:tcPr>
          <w:p w:rsidR="0000243D" w:rsidRDefault="0000243D">
            <w:pPr>
              <w:pStyle w:val="ToolsBlueTitle"/>
            </w:pPr>
            <w:r>
              <w:t>Notes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Ratchet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3/8” Drive, Medium Extension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Socket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10</w:t>
            </w:r>
            <w:r w:rsidR="00BE4138">
              <w:rPr>
                <w:rStyle w:val="ToolBlueTextChar"/>
                <w:sz w:val="20"/>
                <w:szCs w:val="20"/>
              </w:rPr>
              <w:t>mm</w:t>
            </w:r>
            <w:r w:rsidRPr="00303E45">
              <w:rPr>
                <w:rStyle w:val="ToolBlueTextChar"/>
                <w:sz w:val="20"/>
                <w:szCs w:val="20"/>
              </w:rPr>
              <w:t>,  3/8” Drive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Trim Panel Remover Tool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color w:val="0000FF"/>
                <w:sz w:val="20"/>
                <w:szCs w:val="20"/>
              </w:rPr>
            </w:pP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Screwdriver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Small Flat, Phillips #2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Pliers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Side Cutter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color w:val="0000FF"/>
                <w:sz w:val="20"/>
                <w:szCs w:val="20"/>
              </w:rPr>
            </w:pPr>
            <w:r w:rsidRPr="00303E45">
              <w:rPr>
                <w:color w:val="0000FF"/>
                <w:sz w:val="20"/>
                <w:szCs w:val="20"/>
              </w:rPr>
              <w:t>Wrench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10mm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Clip Remover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color w:val="0000FF"/>
                <w:sz w:val="20"/>
                <w:szCs w:val="20"/>
              </w:rPr>
            </w:pP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Torque Wrench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5.4 N•m (48 lbf•in) to 8.4 N•m (74 lbf•in)</w:t>
            </w:r>
          </w:p>
        </w:tc>
      </w:tr>
      <w:tr w:rsidR="00E24B44" w:rsidTr="00CF4BCD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Plastic Scraper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color w:val="0000FF"/>
                <w:sz w:val="20"/>
                <w:szCs w:val="20"/>
              </w:rPr>
            </w:pPr>
          </w:p>
        </w:tc>
      </w:tr>
      <w:tr w:rsidR="00E24B44">
        <w:tc>
          <w:tcPr>
            <w:tcW w:w="2484" w:type="dxa"/>
          </w:tcPr>
          <w:p w:rsidR="00E24B44" w:rsidRPr="00303E45" w:rsidRDefault="00E24B44" w:rsidP="00CF4BCD">
            <w:pPr>
              <w:rPr>
                <w:rStyle w:val="ToolBlueTextChar"/>
                <w:sz w:val="20"/>
                <w:szCs w:val="20"/>
              </w:rPr>
            </w:pPr>
            <w:r w:rsidRPr="00303E45">
              <w:rPr>
                <w:rStyle w:val="ToolBlueTextChar"/>
                <w:sz w:val="20"/>
                <w:szCs w:val="20"/>
              </w:rPr>
              <w:t>Metal Saw</w:t>
            </w:r>
          </w:p>
        </w:tc>
        <w:tc>
          <w:tcPr>
            <w:tcW w:w="2484" w:type="dxa"/>
          </w:tcPr>
          <w:p w:rsidR="00E24B44" w:rsidRPr="00303E45" w:rsidRDefault="00E24B44" w:rsidP="00CF4BCD">
            <w:pPr>
              <w:rPr>
                <w:color w:val="0000FF"/>
                <w:sz w:val="20"/>
                <w:szCs w:val="20"/>
              </w:rPr>
            </w:pPr>
          </w:p>
        </w:tc>
      </w:tr>
      <w:tr w:rsidR="0000243D">
        <w:tc>
          <w:tcPr>
            <w:tcW w:w="2484" w:type="dxa"/>
          </w:tcPr>
          <w:p w:rsidR="0000243D" w:rsidRDefault="0000243D">
            <w:pPr>
              <w:pStyle w:val="ToolBlueText"/>
            </w:pPr>
          </w:p>
        </w:tc>
        <w:tc>
          <w:tcPr>
            <w:tcW w:w="2484" w:type="dxa"/>
          </w:tcPr>
          <w:p w:rsidR="0000243D" w:rsidRDefault="0000243D">
            <w:pPr>
              <w:pStyle w:val="ToolBlueText"/>
            </w:pPr>
          </w:p>
        </w:tc>
      </w:tr>
      <w:tr w:rsidR="0000243D">
        <w:tc>
          <w:tcPr>
            <w:tcW w:w="2484" w:type="dxa"/>
          </w:tcPr>
          <w:p w:rsidR="0000243D" w:rsidRDefault="0000243D">
            <w:pPr>
              <w:pStyle w:val="ToolsGreenTitle"/>
            </w:pPr>
            <w:r>
              <w:t>Special Chemicals</w:t>
            </w:r>
          </w:p>
        </w:tc>
        <w:tc>
          <w:tcPr>
            <w:tcW w:w="2484" w:type="dxa"/>
          </w:tcPr>
          <w:p w:rsidR="0000243D" w:rsidRDefault="0000243D">
            <w:pPr>
              <w:pStyle w:val="ToolsGreenTitle"/>
            </w:pPr>
            <w:r>
              <w:t>Notes</w:t>
            </w:r>
          </w:p>
        </w:tc>
      </w:tr>
      <w:tr w:rsidR="0000243D">
        <w:tc>
          <w:tcPr>
            <w:tcW w:w="2484" w:type="dxa"/>
          </w:tcPr>
          <w:p w:rsidR="0000243D" w:rsidRDefault="00E24B44">
            <w:pPr>
              <w:pStyle w:val="ToolGreenText"/>
            </w:pPr>
            <w:r>
              <w:t>VDC Approved Cleaner</w:t>
            </w:r>
          </w:p>
        </w:tc>
        <w:tc>
          <w:tcPr>
            <w:tcW w:w="2484" w:type="dxa"/>
          </w:tcPr>
          <w:p w:rsidR="0000243D" w:rsidRDefault="0000243D">
            <w:pPr>
              <w:pStyle w:val="ToolGreenText"/>
            </w:pPr>
          </w:p>
        </w:tc>
      </w:tr>
      <w:tr w:rsidR="0000243D">
        <w:tc>
          <w:tcPr>
            <w:tcW w:w="2484" w:type="dxa"/>
          </w:tcPr>
          <w:p w:rsidR="0000243D" w:rsidRDefault="0000243D">
            <w:pPr>
              <w:pStyle w:val="ToolGreenText"/>
            </w:pPr>
          </w:p>
        </w:tc>
        <w:tc>
          <w:tcPr>
            <w:tcW w:w="2484" w:type="dxa"/>
          </w:tcPr>
          <w:p w:rsidR="0000243D" w:rsidRDefault="0000243D">
            <w:pPr>
              <w:pStyle w:val="ToolGreenText"/>
            </w:pPr>
          </w:p>
        </w:tc>
      </w:tr>
      <w:tr w:rsidR="0000243D">
        <w:tc>
          <w:tcPr>
            <w:tcW w:w="2484" w:type="dxa"/>
          </w:tcPr>
          <w:p w:rsidR="0000243D" w:rsidRDefault="0000243D">
            <w:pPr>
              <w:pStyle w:val="ToolGreenText"/>
            </w:pPr>
          </w:p>
        </w:tc>
        <w:tc>
          <w:tcPr>
            <w:tcW w:w="2484" w:type="dxa"/>
          </w:tcPr>
          <w:p w:rsidR="0000243D" w:rsidRDefault="0000243D">
            <w:pPr>
              <w:pStyle w:val="ToolGreenText"/>
            </w:pPr>
          </w:p>
        </w:tc>
      </w:tr>
    </w:tbl>
    <w:p w:rsidR="0000243D" w:rsidRDefault="0000243D">
      <w:pPr>
        <w:pStyle w:val="PrepTitle"/>
      </w:pPr>
      <w:r>
        <w:t>General Applicability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4968"/>
      </w:tblGrid>
      <w:tr w:rsidR="0000243D">
        <w:tc>
          <w:tcPr>
            <w:tcW w:w="4968" w:type="dxa"/>
          </w:tcPr>
          <w:p w:rsidR="0000243D" w:rsidRDefault="0000243D">
            <w:pPr>
              <w:pStyle w:val="PrepText"/>
            </w:pPr>
          </w:p>
        </w:tc>
      </w:tr>
    </w:tbl>
    <w:p w:rsidR="0000243D" w:rsidRDefault="0000243D">
      <w:pPr>
        <w:pStyle w:val="PrepTitle"/>
      </w:pPr>
      <w:r>
        <w:t>Legend</w:t>
      </w:r>
    </w:p>
    <w:p w:rsidR="0000243D" w:rsidRDefault="004907E7"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41275</wp:posOffset>
                </wp:positionV>
                <wp:extent cx="3169920" cy="2568575"/>
                <wp:effectExtent l="1270" t="12700" r="10160" b="0"/>
                <wp:wrapNone/>
                <wp:docPr id="3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9920" cy="2568575"/>
                          <a:chOff x="6236" y="3865"/>
                          <a:chExt cx="4992" cy="4045"/>
                        </a:xfrm>
                      </wpg:grpSpPr>
                      <pic:pic xmlns:pic="http://schemas.openxmlformats.org/drawingml/2006/picture">
                        <pic:nvPicPr>
                          <pic:cNvPr id="4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25" t="65062" r="68774" b="27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7048"/>
                            <a:ext cx="576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6774" y="3925"/>
                            <a:ext cx="4347" cy="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Default="00D31835">
                              <w:pPr>
                                <w:spacing w:before="120"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STOP: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Damage to the vehicle may occur.  Do not proceed until process has been complied with.</w:t>
                              </w:r>
                            </w:p>
                            <w:p w:rsidR="00D31835" w:rsidRDefault="00D31835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OPERATOR SAFETY: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Use caution to avoid risk of injury.</w:t>
                              </w:r>
                            </w:p>
                            <w:p w:rsidR="00D31835" w:rsidRDefault="00D31835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CAUTION: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A process that must be carefully observed in order to reduce the risk of damage to the accessory/vehicle and to ensure a quality installation.</w:t>
                              </w:r>
                            </w:p>
                            <w:p w:rsidR="00D31835" w:rsidRDefault="00D31835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TOOLS &amp; EQUIPMENT: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Used in Figures calls out the specific tools and equipment recommended for this process.</w:t>
                              </w:r>
                            </w:p>
                            <w:p w:rsidR="00D31835" w:rsidRDefault="00D31835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REVISION MARK: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This mark highlights a change in installation with respect to previous issue.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SAFETY TORQUE: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This mark indicates that torque is related to safety.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87" descr="stop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4034"/>
                            <a:ext cx="346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88" descr="safety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4526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89" descr="caution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5005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90" descr="t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5639"/>
                            <a:ext cx="39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6" name="Group 91"/>
                        <wpg:cNvGrpSpPr>
                          <a:grpSpLocks noChangeAspect="1"/>
                        </wpg:cNvGrpSpPr>
                        <wpg:grpSpPr bwMode="auto">
                          <a:xfrm>
                            <a:off x="6500" y="6325"/>
                            <a:ext cx="74" cy="360"/>
                            <a:chOff x="6981" y="12325"/>
                            <a:chExt cx="95" cy="464"/>
                          </a:xfrm>
                        </wpg:grpSpPr>
                        <wps:wsp>
                          <wps:cNvPr id="47" name="Line 92"/>
                          <wps:cNvCnPr/>
                          <wps:spPr bwMode="auto">
                            <a:xfrm>
                              <a:off x="6981" y="12325"/>
                              <a:ext cx="0" cy="46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93"/>
                          <wps:cNvCnPr/>
                          <wps:spPr bwMode="auto">
                            <a:xfrm>
                              <a:off x="7076" y="12325"/>
                              <a:ext cx="0" cy="46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9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260" y="3865"/>
                            <a:ext cx="4968" cy="38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026" style="position:absolute;margin-left:-1.4pt;margin-top:3.25pt;width:249.6pt;height:202.25pt;z-index:251645440" coordorigin="6236,3865" coordsize="4992,40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8" o:spid="_x0000_s1027" type="#_x0000_t75" style="position:absolute;left:6236;top:7048;width:576;height: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ufEbAAAAA2wAAAA8AAABkcnMvZG93bnJldi54bWxET89rwjAUvgv7H8IbeNN0Q0Q6YxmFQWEb&#10;ottlt0fybMOal5JktvrXLwfB48f3e1tNrhdnCtF6VvC0LEAQa28stwq+v94WGxAxIRvsPZOCC0Wo&#10;dg+zLZbGj3yg8zG1IodwLFFBl9JQShl1Rw7j0g/EmTv54DBlGFppAo453PXyuSjW0qHl3NDhQHVH&#10;+vf45xTwx/v+sxm1DfUPTVpf6/rkrVLzx+n1BUSiKd3FN3djFKzy+vwl/wC5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a58RsAAAADbAAAADwAAAAAAAAAAAAAAAACfAgAA&#10;ZHJzL2Rvd25yZXYueG1sUEsFBgAAAAAEAAQA9wAAAIwDAAAAAA==&#10;">
                  <v:imagedata r:id="rId18" o:title="" croptop="42639f" cropbottom="17756f" cropleft="15483f" cropright="45072f"/>
                </v:shape>
                <v:rect id="Rectangle 84" o:spid="_x0000_s1028" style="position:absolute;left:6774;top:3925;width:4347;height:3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df674A&#10;AADbAAAADwAAAGRycy9kb3ducmV2LnhtbESPzQrCMBCE74LvEFbwpqniH9UoIgjexJ8HWJu1LTab&#10;mkStb28EweMwM98wi1VjKvEk50vLCgb9BARxZnXJuYLzadubgfABWWNlmRS8ycNq2W4tMNX2xQd6&#10;HkMuIoR9igqKEOpUSp8VZND3bU0cvat1BkOULpfa4SvCTSWHSTKRBkuOCwXWtCkoux0fRsE+l+tL&#10;4kNmrua+Hb9PbsP1VKlup1nPQQRqwj/8a++0gtEAvl/iD5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I3X+u+AAAA2wAAAA8AAAAAAAAAAAAAAAAAmAIAAGRycy9kb3ducmV2&#10;LnhtbFBLBQYAAAAABAAEAPUAAACDAwAAAAA=&#10;" filled="f" stroked="f" strokeweight="1.5pt">
                  <v:textbox inset="1pt,1pt,1pt,1pt">
                    <w:txbxContent>
                      <w:p w:rsidR="00D31835" w:rsidRDefault="00D31835">
                        <w:pPr>
                          <w:spacing w:before="120"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STOP: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Damage to the vehicle may occur.  Do not proceed until process has been complied with.</w:t>
                        </w:r>
                      </w:p>
                      <w:p w:rsidR="00D31835" w:rsidRDefault="00D31835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OPERATOR SAFETY: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Use caution to avoid risk of injury.</w:t>
                        </w:r>
                      </w:p>
                      <w:p w:rsidR="00D31835" w:rsidRDefault="00D31835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CAUTION: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A process that must be carefully observed in order to reduce the risk of damage to the accessory/vehicle and to ensure a quality installation.</w:t>
                        </w:r>
                      </w:p>
                      <w:p w:rsidR="00D31835" w:rsidRDefault="00D31835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TOOLS &amp; EQUIPMENT: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Used in Figures calls out the specific tools and equipment recommended for this process.</w:t>
                        </w:r>
                      </w:p>
                      <w:p w:rsidR="00D31835" w:rsidRDefault="00D31835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REVISION MARK: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This mark highlights a change in installation with respect to previous issue.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br/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br/>
                        </w: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SAFETY TORQUE: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This mark indicates that torque is related to safety.</w:t>
                        </w:r>
                      </w:p>
                    </w:txbxContent>
                  </v:textbox>
                </v:rect>
                <v:shape id="Picture 87" o:spid="_x0000_s1029" type="#_x0000_t75" alt="stop_2" style="position:absolute;left:6364;top:4034;width:34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mI1+/AAAA2wAAAA8AAABkcnMvZG93bnJldi54bWxEj82KAjEQhO+C7xBa8KaJ4h+jUUQQFE+6&#10;+wDNpOcHJ50hiTq+vVlY8FhU1VfUZtfZRjzJh9qxhslYgSDOnam51PD7cxytQISIbLBxTBreFGC3&#10;7fc2mBn34is9b7EUCcIhQw1VjG0mZcgrshjGriVOXuG8xZikL6Xx+Epw28ipUgtpsea0UGFLh4ry&#10;++1hNSz9I/pLTv69UsbcVTEv5oez1sNBt1+DiNTFb/i/fTIaZlP4+5J+gN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ZiNfvwAAANsAAAAPAAAAAAAAAAAAAAAAAJ8CAABk&#10;cnMvZG93bnJldi54bWxQSwUGAAAAAAQABAD3AAAAiwMAAAAA&#10;">
                  <v:imagedata r:id="rId19" o:title="stop_2"/>
                </v:shape>
                <v:shape id="Picture 88" o:spid="_x0000_s1030" type="#_x0000_t75" alt="safety_2" style="position:absolute;left:6357;top:4526;width:36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j9L3EAAAA2wAAAA8AAABkcnMvZG93bnJldi54bWxEj0FrwkAUhO8F/8PyhF5EN61aJHWVkirt&#10;UVPR6yP7mgSzb8Pu1sT++q4g9DjMzDfMct2bRlzI+dqygqdJAoK4sLrmUsHhaztegPABWWNjmRRc&#10;ycN6NXhYYqptx3u65KEUEcI+RQVVCG0qpS8qMugntiWO3rd1BkOUrpTaYRfhppHPSfIiDdYcFyps&#10;KauoOOc/RoH7OGaWkvnpLA+jbvO7y9/zJlPqcdi/vYII1If/8L39qRXMpnD7E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j9L3EAAAA2wAAAA8AAAAAAAAAAAAAAAAA&#10;nwIAAGRycy9kb3ducmV2LnhtbFBLBQYAAAAABAAEAPcAAACQAwAAAAA=&#10;">
                  <v:imagedata r:id="rId20" o:title="safety_2"/>
                </v:shape>
                <v:shape id="Picture 89" o:spid="_x0000_s1031" type="#_x0000_t75" alt="caution_2" style="position:absolute;left:6357;top:5005;width:36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qvF/EAAAA2wAAAA8AAABkcnMvZG93bnJldi54bWxEj0+LwjAUxO8LfofwBG9r6p8V6RpFBMuC&#10;B1Hr/dG8bbvbvJQkat1Pb4QFj8PM/IZZrDrTiCs5X1tWMBomIIgLq2suFeSn7fschA/IGhvLpOBO&#10;HlbL3tsCU21vfKDrMZQiQtinqKAKoU2l9EVFBv3QtsTR+7bOYIjSlVI7vEW4aeQ4SWbSYM1xocKW&#10;NhUVv8eLUZD95esPOQrtpPnZHfauzu7nPFNq0O/WnyACdeEV/m9/aQXTKTy/xB8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qvF/EAAAA2wAAAA8AAAAAAAAAAAAAAAAA&#10;nwIAAGRycy9kb3ducmV2LnhtbFBLBQYAAAAABAAEAPcAAACQAwAAAAA=&#10;">
                  <v:imagedata r:id="rId21" o:title="caution_2"/>
                </v:shape>
                <v:shape id="Picture 90" o:spid="_x0000_s1032" type="#_x0000_t75" alt="tool" style="position:absolute;left:6342;top:5639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RQuzDAAAA2wAAAA8AAABkcnMvZG93bnJldi54bWxEj91qwkAUhO+FvsNyCt7pxp8Uia5ShIAI&#10;RWrb+2P2mKRmz4bdNca37woFL4eZ+YZZbXrTiI6cry0rmIwTEMSF1TWXCr6/8tEChA/IGhvLpOBO&#10;Hjbrl8EKM21v/EndMZQiQthnqKAKoc2k9EVFBv3YtsTRO1tnMETpSqkd3iLcNHKaJG/SYM1xocKW&#10;thUVl+PVKOguJ5odJmnq8v38t0jlz0egXKnha/++BBGoD8/wf3unFcxTeHy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FC7MMAAADbAAAADwAAAAAAAAAAAAAAAACf&#10;AgAAZHJzL2Rvd25yZXYueG1sUEsFBgAAAAAEAAQA9wAAAI8DAAAAAA==&#10;">
                  <v:imagedata r:id="rId22" o:title="tool"/>
                </v:shape>
                <v:group id="_x0000_s1033" style="position:absolute;left:6500;top:6325;width:74;height:360" coordorigin="6981,12325" coordsize="95,4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o:lock v:ext="edit" aspectratio="t"/>
                  <v:line id="Line 92" o:spid="_x0000_s1034" style="position:absolute;visibility:visible;mso-wrap-style:square" from="6981,12325" to="6981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UpIsMAAADbAAAADwAAAGRycy9kb3ducmV2LnhtbESPQWvCQBSE7wX/w/IEb3VjkVbSbKQI&#10;Qg56MBW9PrKv2dDs25jd6vrv3UKhx2Hmm2GKdbS9uNLoO8cKFvMMBHHjdMetguPn9nkFwgdkjb1j&#10;UnAnD+ty8lRgrt2ND3StQytSCfscFZgQhlxK3xiy6OduIE7elxsthiTHVuoRb6nc9vIly16lxY7T&#10;gsGBNoaa7/rHKljuK6PPced3h6w6UXdZbi61U2o2jR/vIALF8B/+oyuduDf4/ZJ+gCw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nlKSLDAAAA2wAAAA8AAAAAAAAAAAAA&#10;AAAAoQIAAGRycy9kb3ducmV2LnhtbFBLBQYAAAAABAAEAPkAAACRAwAAAAA=&#10;" strokeweight="2.25pt"/>
                  <v:line id="Line 93" o:spid="_x0000_s1035" style="position:absolute;visibility:visible;mso-wrap-style:square" from="7076,12325" to="7076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q9UL8AAADbAAAADwAAAGRycy9kb3ducmV2LnhtbERPTWvCQBC9F/wPywjedGORItFVRBBy&#10;0INR2uuQHbPB7GzMbjX9951DocfH+15vB9+qJ/WxCWxgPstAEVfBNlwbuF4O0yWomJAttoHJwA9F&#10;2G5Gb2vMbXjxmZ5lqpWEcMzRgEupy7WOlSOPcRY6YuFuofeYBPa1tj2+JNy3+j3LPrTHhqXBYUd7&#10;R9W9/PYGFqfC2a/hGI/nrPik5rHYP8pgzGQ87FagEg3pX/znLqz4ZKx8kR+gN7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Hq9UL8AAADbAAAADwAAAAAAAAAAAAAAAACh&#10;AgAAZHJzL2Rvd25yZXYueG1sUEsFBgAAAAAEAAQA+QAAAI0DAAAAAA==&#10;" strokeweight="2.25pt"/>
                </v:group>
                <v:rect id="Rectangle 85" o:spid="_x0000_s1036" style="position:absolute;left:6260;top:3865;width:4968;height:3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R7t8UA&#10;AADbAAAADwAAAGRycy9kb3ducmV2LnhtbESPQWsCMRSE7wX/Q3iCl6LZioiuRhGhUGihdFXQ2yN5&#10;7i5uXrZJquu/bwoFj8PMfMMs151txJV8qB0reBllIIi1MzWXCva71+EMRIjIBhvHpOBOAdar3tMS&#10;c+Nu/EXXIpYiQTjkqKCKsc2lDLoii2HkWuLknZ23GJP0pTQebwluGznOsqm0WHNaqLClbUX6UvxY&#10;Bc+TqTWH4/fdn4r34+FzpjcfQSs16HebBYhIXXyE/9tvRsFkDn9f0g+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Hu3xQAAANsAAAAPAAAAAAAAAAAAAAAAAJgCAABkcnMv&#10;ZG93bnJldi54bWxQSwUGAAAAAAQABAD1AAAAigMAAAAA&#10;" filled="f" strokeweight="1.5pt"/>
              </v:group>
            </w:pict>
          </mc:Fallback>
        </mc:AlternateContent>
      </w:r>
    </w:p>
    <w:p w:rsidR="0000243D" w:rsidRDefault="0000243D"/>
    <w:p w:rsidR="0000243D" w:rsidRDefault="0000243D">
      <w:pPr>
        <w:pStyle w:val="Header"/>
        <w:tabs>
          <w:tab w:val="clear" w:pos="4320"/>
          <w:tab w:val="clear" w:pos="8640"/>
        </w:tabs>
        <w:sectPr w:rsidR="0000243D">
          <w:type w:val="continuous"/>
          <w:pgSz w:w="12240" w:h="15840"/>
          <w:pgMar w:top="1296" w:right="1008" w:bottom="936" w:left="1008" w:header="576" w:footer="720" w:gutter="0"/>
          <w:cols w:num="2" w:space="288"/>
          <w:docGrid w:linePitch="360"/>
        </w:sectPr>
      </w:pPr>
    </w:p>
    <w:p w:rsidR="0000243D" w:rsidRDefault="0000243D">
      <w:pPr>
        <w:ind w:left="-5112"/>
        <w:rPr>
          <w:sz w:val="20"/>
        </w:rPr>
      </w:pPr>
      <w:r>
        <w:rPr>
          <w:sz w:val="20"/>
        </w:rPr>
        <w:lastRenderedPageBreak/>
        <w:t>Care must be taken when installing this accessory to ensure damage does not occur to the vehicle.  The installation of this accessory should follow approved guidelines to ensure a quality installation.</w:t>
      </w:r>
    </w:p>
    <w:p w:rsidR="0000243D" w:rsidRDefault="0000243D">
      <w:pPr>
        <w:ind w:left="-5112" w:right="-36"/>
        <w:rPr>
          <w:sz w:val="20"/>
          <w:szCs w:val="20"/>
        </w:rPr>
      </w:pPr>
    </w:p>
    <w:p w:rsidR="0000243D" w:rsidRDefault="0000243D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 xml:space="preserve">These guidelines can be found in the </w:t>
      </w:r>
      <w:r>
        <w:rPr>
          <w:sz w:val="20"/>
        </w:rPr>
        <w:t>"</w:t>
      </w:r>
      <w:r>
        <w:rPr>
          <w:sz w:val="20"/>
          <w:szCs w:val="20"/>
        </w:rPr>
        <w:t>Accessory Installation Practices</w:t>
      </w:r>
      <w:r>
        <w:rPr>
          <w:sz w:val="20"/>
        </w:rPr>
        <w:t>"</w:t>
      </w:r>
      <w:r>
        <w:rPr>
          <w:sz w:val="20"/>
          <w:szCs w:val="20"/>
        </w:rPr>
        <w:t xml:space="preserve"> document.</w:t>
      </w:r>
    </w:p>
    <w:p w:rsidR="0000243D" w:rsidRDefault="0000243D">
      <w:pPr>
        <w:ind w:left="-5112" w:right="-36"/>
        <w:rPr>
          <w:sz w:val="20"/>
          <w:szCs w:val="20"/>
        </w:rPr>
      </w:pPr>
    </w:p>
    <w:p w:rsidR="0000243D" w:rsidRDefault="0000243D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>This document covers such items as:-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Vehicle Protection (use of covers and blankets, cleaning chemicals, etc.).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Safety (eye protection, rechecking torque procedure, etc.).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Vehicle Disassembly/Reassembly (panel removal, part storage, etc.).</w:t>
      </w:r>
    </w:p>
    <w:p w:rsidR="0000243D" w:rsidRDefault="0000243D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Electrical Component Disassembly/Reassembly (battery disconnection, connector removal, etc.).</w:t>
      </w:r>
    </w:p>
    <w:p w:rsidR="0000243D" w:rsidRDefault="0000243D">
      <w:pPr>
        <w:ind w:left="-5112" w:right="-36"/>
        <w:rPr>
          <w:sz w:val="20"/>
          <w:szCs w:val="20"/>
        </w:rPr>
      </w:pPr>
    </w:p>
    <w:p w:rsidR="0000243D" w:rsidRDefault="0000243D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 xml:space="preserve">Please see your </w:t>
      </w:r>
      <w:r w:rsidR="00303E45">
        <w:rPr>
          <w:sz w:val="20"/>
          <w:szCs w:val="20"/>
        </w:rPr>
        <w:t>Lexus</w:t>
      </w:r>
      <w:r>
        <w:rPr>
          <w:sz w:val="20"/>
          <w:szCs w:val="20"/>
        </w:rPr>
        <w:t xml:space="preserve"> dealer for a copy of this document.</w:t>
      </w:r>
    </w:p>
    <w:p w:rsidR="00303E45" w:rsidRDefault="00303E45">
      <w:pPr>
        <w:ind w:left="-5112" w:right="-36"/>
        <w:rPr>
          <w:sz w:val="20"/>
          <w:szCs w:val="20"/>
        </w:rPr>
      </w:pPr>
    </w:p>
    <w:p w:rsidR="00303E45" w:rsidRDefault="00303E45">
      <w:pPr>
        <w:ind w:left="-5112" w:right="-36"/>
        <w:rPr>
          <w:b/>
          <w:u w:val="single"/>
        </w:rPr>
      </w:pPr>
      <w:r w:rsidRPr="00303E45">
        <w:rPr>
          <w:b/>
          <w:u w:val="single"/>
        </w:rPr>
        <w:t>Trailer Wire Harness – Installation Outline</w:t>
      </w:r>
    </w:p>
    <w:p w:rsidR="00303E45" w:rsidRDefault="00303E45">
      <w:pPr>
        <w:ind w:left="-5112" w:right="-36"/>
      </w:pPr>
    </w:p>
    <w:p w:rsidR="00303E45" w:rsidRPr="00303E45" w:rsidRDefault="00617B6B">
      <w:pPr>
        <w:ind w:left="-5112" w:right="-3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2225C9B4" wp14:editId="1EB7C86C">
                <wp:simplePos x="0" y="0"/>
                <wp:positionH relativeFrom="column">
                  <wp:posOffset>-3145221</wp:posOffset>
                </wp:positionH>
                <wp:positionV relativeFrom="paragraph">
                  <wp:posOffset>-2518</wp:posOffset>
                </wp:positionV>
                <wp:extent cx="6471285" cy="5761355"/>
                <wp:effectExtent l="0" t="19050" r="24765" b="0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1285" cy="5761355"/>
                          <a:chOff x="0" y="0"/>
                          <a:chExt cx="6471285" cy="5761356"/>
                        </a:xfrm>
                      </wpg:grpSpPr>
                      <wps:wsp>
                        <wps:cNvPr id="2223" name="Rectangle 2223"/>
                        <wps:cNvSpPr/>
                        <wps:spPr>
                          <a:xfrm>
                            <a:off x="1671637" y="4343400"/>
                            <a:ext cx="7620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0" name="Straight Connector 2220"/>
                        <wps:cNvCnPr/>
                        <wps:spPr>
                          <a:xfrm>
                            <a:off x="2900362" y="4714875"/>
                            <a:ext cx="3810" cy="9906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2" name="Group 102"/>
                        <wpg:cNvGrpSpPr/>
                        <wpg:grpSpPr>
                          <a:xfrm>
                            <a:off x="0" y="0"/>
                            <a:ext cx="6471285" cy="5761356"/>
                            <a:chOff x="0" y="0"/>
                            <a:chExt cx="6471285" cy="5761377"/>
                          </a:xfrm>
                        </wpg:grpSpPr>
                        <wpg:grpSp>
                          <wpg:cNvPr id="1842" name="Group 1842"/>
                          <wpg:cNvGrpSpPr/>
                          <wpg:grpSpPr>
                            <a:xfrm>
                              <a:off x="0" y="1290638"/>
                              <a:ext cx="6471285" cy="4362450"/>
                              <a:chOff x="0" y="0"/>
                              <a:chExt cx="6471907" cy="4362450"/>
                            </a:xfrm>
                          </wpg:grpSpPr>
                          <wps:wsp>
                            <wps:cNvPr id="175" name="Text Box 244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81250" y="2438400"/>
                                <a:ext cx="533400" cy="2362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03E45">
                                  <w:pP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  <w:t>Ground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176" name="Text Box 2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09825" y="2771775"/>
                                <a:ext cx="1029335" cy="397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03E45">
                                  <w:pP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  <w:t>Trailer Electronic Module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177" name="Text Box 24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72087" y="2733675"/>
                                <a:ext cx="1199820" cy="399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03E45">
                                  <w:pP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  <w:t>T-connection to Rear Comb Lamp RH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178" name="Text Box 24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38462" y="1938337"/>
                                <a:ext cx="810260" cy="389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03E45">
                                  <w:pP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  <w:t>B+ Terminal to Battery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179" name="Line 244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4762500" y="2928937"/>
                                <a:ext cx="507411" cy="201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0" name="Line 2445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738437" y="2119312"/>
                                <a:ext cx="208914" cy="19304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1" name="Line 244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076450" y="2438400"/>
                                <a:ext cx="298450" cy="13843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2" name="Line 2450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133600" y="3005137"/>
                                <a:ext cx="271780" cy="11049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3" name="Text Box 24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1825" y="3681412"/>
                                <a:ext cx="638175" cy="350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03E45">
                                  <w:pPr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  <w:t>4-Flat Connector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184" name="Line 2452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2990850" y="3586162"/>
                                <a:ext cx="183515" cy="10033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5" name="Right Arrow 185"/>
                            <wps:cNvSpPr/>
                            <wps:spPr>
                              <a:xfrm rot="16200000">
                                <a:off x="461962" y="452437"/>
                                <a:ext cx="466725" cy="23812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6" name="Text Box 244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9152" y="0"/>
                                <a:ext cx="1054336" cy="2362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617B6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  <w:t>Front of Vehicle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187" name="Straight Connector 187"/>
                            <wps:cNvCnPr/>
                            <wps:spPr>
                              <a:xfrm flipH="1">
                                <a:off x="2181225" y="2362200"/>
                                <a:ext cx="533399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8" name="Rectangle 188"/>
                            <wps:cNvSpPr/>
                            <wps:spPr>
                              <a:xfrm>
                                <a:off x="2109787" y="2300287"/>
                                <a:ext cx="76200" cy="133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9" name="Rectangle 189"/>
                            <wps:cNvSpPr/>
                            <wps:spPr>
                              <a:xfrm rot="3406848">
                                <a:off x="1876425" y="3000374"/>
                                <a:ext cx="168275" cy="2330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1" name="Straight Connector 191"/>
                            <wps:cNvCnPr/>
                            <wps:spPr>
                              <a:xfrm>
                                <a:off x="2047875" y="2605087"/>
                                <a:ext cx="0" cy="8953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2" name="Straight Connector 192"/>
                            <wps:cNvCnPr/>
                            <wps:spPr>
                              <a:xfrm flipH="1">
                                <a:off x="1966912" y="2695575"/>
                                <a:ext cx="165735" cy="63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3" name="Straight Connector 193"/>
                            <wps:cNvCnPr/>
                            <wps:spPr>
                              <a:xfrm flipH="1">
                                <a:off x="1995489" y="2728912"/>
                                <a:ext cx="10033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4" name="Straight Connector 194"/>
                            <wps:cNvCnPr/>
                            <wps:spPr>
                              <a:xfrm flipH="1">
                                <a:off x="2019300" y="2762249"/>
                                <a:ext cx="59690" cy="63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1709737" y="2738437"/>
                                <a:ext cx="76200" cy="133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Rectangle 196"/>
                            <wps:cNvSpPr/>
                            <wps:spPr>
                              <a:xfrm>
                                <a:off x="1833562" y="2738437"/>
                                <a:ext cx="76200" cy="133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7" name="Straight Connector 197"/>
                            <wps:cNvCnPr/>
                            <wps:spPr>
                              <a:xfrm>
                                <a:off x="1743075" y="2605087"/>
                                <a:ext cx="485775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8" name="Straight Connector 198"/>
                            <wps:cNvCnPr/>
                            <wps:spPr>
                              <a:xfrm flipV="1">
                                <a:off x="1743075" y="2605087"/>
                                <a:ext cx="0" cy="12382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9" name="Straight Connector 199"/>
                            <wps:cNvCnPr/>
                            <wps:spPr>
                              <a:xfrm flipV="1">
                                <a:off x="1866900" y="2605087"/>
                                <a:ext cx="0" cy="12382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0" name="Straight Connector 200"/>
                            <wps:cNvCnPr/>
                            <wps:spPr>
                              <a:xfrm>
                                <a:off x="2228850" y="2605087"/>
                                <a:ext cx="0" cy="333692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1" name="Straight Connector 201"/>
                            <wps:cNvCnPr/>
                            <wps:spPr>
                              <a:xfrm flipH="1">
                                <a:off x="2047875" y="2938462"/>
                                <a:ext cx="180340" cy="128588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2" name="Straight Connector 202"/>
                            <wps:cNvCnPr/>
                            <wps:spPr>
                              <a:xfrm flipH="1">
                                <a:off x="1752600" y="3167062"/>
                                <a:ext cx="113665" cy="84059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3" name="Straight Connector 203"/>
                            <wps:cNvCnPr/>
                            <wps:spPr>
                              <a:xfrm>
                                <a:off x="1709737" y="3114675"/>
                                <a:ext cx="52070" cy="13525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4" name="Straight Connector 204"/>
                            <wps:cNvCnPr/>
                            <wps:spPr>
                              <a:xfrm flipH="1">
                                <a:off x="1709737" y="2981325"/>
                                <a:ext cx="1270" cy="13398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5" name="Straight Connector 205"/>
                            <wps:cNvCnPr/>
                            <wps:spPr>
                              <a:xfrm>
                                <a:off x="1524000" y="2981325"/>
                                <a:ext cx="185596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6" name="Straight Connector 206"/>
                            <wps:cNvCnPr/>
                            <wps:spPr>
                              <a:xfrm>
                                <a:off x="1519237" y="2981325"/>
                                <a:ext cx="0" cy="44362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7" name="Straight Connector 207"/>
                            <wps:cNvCnPr/>
                            <wps:spPr>
                              <a:xfrm flipH="1">
                                <a:off x="1519237" y="3424237"/>
                                <a:ext cx="138938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8" name="Straight Connector 208"/>
                            <wps:cNvCnPr/>
                            <wps:spPr>
                              <a:xfrm flipH="1">
                                <a:off x="1962150" y="2362200"/>
                                <a:ext cx="174625" cy="24447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9" name="Straight Connector 209"/>
                            <wps:cNvCnPr/>
                            <wps:spPr>
                              <a:xfrm>
                                <a:off x="1966912" y="1876425"/>
                                <a:ext cx="0" cy="726633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0" name="Straight Connector 210"/>
                            <wps:cNvCnPr/>
                            <wps:spPr>
                              <a:xfrm flipH="1">
                                <a:off x="1966912" y="1876425"/>
                                <a:ext cx="2676525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1" name="Straight Connector 211"/>
                            <wps:cNvCnPr/>
                            <wps:spPr>
                              <a:xfrm>
                                <a:off x="4643437" y="1876425"/>
                                <a:ext cx="0" cy="94297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2" name="Rectangle 212"/>
                            <wps:cNvSpPr/>
                            <wps:spPr>
                              <a:xfrm>
                                <a:off x="4538662" y="2943225"/>
                                <a:ext cx="76200" cy="133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3" name="Rectangle 213"/>
                            <wps:cNvSpPr/>
                            <wps:spPr>
                              <a:xfrm>
                                <a:off x="4662487" y="2938462"/>
                                <a:ext cx="76200" cy="133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4" name="Straight Connector 214"/>
                            <wps:cNvCnPr/>
                            <wps:spPr>
                              <a:xfrm>
                                <a:off x="4572000" y="2805112"/>
                                <a:ext cx="123825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5" name="Straight Connector 215"/>
                            <wps:cNvCnPr/>
                            <wps:spPr>
                              <a:xfrm flipV="1">
                                <a:off x="4572000" y="2805112"/>
                                <a:ext cx="0" cy="12382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6" name="Straight Connector 216"/>
                            <wps:cNvCnPr/>
                            <wps:spPr>
                              <a:xfrm flipV="1">
                                <a:off x="4695825" y="2805112"/>
                                <a:ext cx="0" cy="123825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7" name="Text Box 24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625" y="2581275"/>
                                <a:ext cx="1199515" cy="399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03E45">
                                  <w:pP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en-CA"/>
                                    </w:rPr>
                                    <w:t>T-connection to Rear Comb Lamp LH</w:t>
                                  </w:r>
                                </w:p>
                              </w:txbxContent>
                            </wps:txbx>
                            <wps:bodyPr rot="0" vert="horz" wrap="square" lIns="45720" tIns="45720" rIns="45720" bIns="45720" anchor="t" anchorCtr="0" upright="1">
                              <a:noAutofit/>
                            </wps:bodyPr>
                          </wps:wsp>
                          <wps:wsp>
                            <wps:cNvPr id="218" name="Line 244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47775" y="2767012"/>
                                <a:ext cx="38589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" name="Straight Connector 219"/>
                            <wps:cNvCnPr/>
                            <wps:spPr>
                              <a:xfrm flipH="1">
                                <a:off x="0" y="3990975"/>
                                <a:ext cx="29718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0" name="Straight Connector 220"/>
                            <wps:cNvCnPr/>
                            <wps:spPr>
                              <a:xfrm>
                                <a:off x="0" y="4181475"/>
                                <a:ext cx="29718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1" name="Straight Connector 221"/>
                            <wps:cNvCnPr/>
                            <wps:spPr>
                              <a:xfrm flipH="1">
                                <a:off x="0" y="4362450"/>
                                <a:ext cx="297099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0" name="Rectangle 190"/>
                            <wps:cNvSpPr/>
                            <wps:spPr>
                              <a:xfrm>
                                <a:off x="2867025" y="3524250"/>
                                <a:ext cx="76200" cy="133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09" name="Rectangle 1509"/>
                          <wps:cNvSpPr/>
                          <wps:spPr>
                            <a:xfrm>
                              <a:off x="1638300" y="0"/>
                              <a:ext cx="3286125" cy="4648200"/>
                            </a:xfrm>
                            <a:prstGeom prst="rect">
                              <a:avLst/>
                            </a:prstGeom>
                            <a:noFill/>
                            <a:ln w="381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" name="Text Box 24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25" y="5189370"/>
                              <a:ext cx="1823720" cy="194311"/>
                            </a:xfrm>
                            <a:prstGeom prst="rect">
                              <a:avLst/>
                            </a:prstGeom>
                            <a:noFill/>
                            <a:ln w="19050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/>
                          </wps:spPr>
                          <wps:txbx>
                            <w:txbxContent>
                              <w:p w:rsidR="00D31835" w:rsidRPr="00617B6B" w:rsidRDefault="00D31835" w:rsidP="00DE2CCA">
                                <w:pPr>
                                  <w:rPr>
                                    <w:lang w:val="en-CA"/>
                                  </w:rPr>
                                </w:pPr>
                                <w:r w:rsidRPr="00617B6B">
                                  <w:rPr>
                                    <w:lang w:val="en-CA"/>
                                  </w:rPr>
                                  <w:t>Trailer Power Wire Harness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100" name="Text Box 24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25" y="5382980"/>
                              <a:ext cx="1823720" cy="194311"/>
                            </a:xfrm>
                            <a:prstGeom prst="rect">
                              <a:avLst/>
                            </a:prstGeom>
                            <a:noFill/>
                            <a:ln w="19050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/>
                          </wps:spPr>
                          <wps:txbx>
                            <w:txbxContent>
                              <w:p w:rsidR="00D31835" w:rsidRPr="00617B6B" w:rsidRDefault="00D31835" w:rsidP="00DE2CCA">
                                <w:pPr>
                                  <w:rPr>
                                    <w:lang w:val="en-CA"/>
                                  </w:rPr>
                                </w:pPr>
                                <w:r w:rsidRPr="00617B6B">
                                  <w:rPr>
                                    <w:lang w:val="en-CA"/>
                                  </w:rPr>
                                  <w:t>Trailer Module Harness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101" name="Text Box 24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25" y="5567066"/>
                              <a:ext cx="1823720" cy="194311"/>
                            </a:xfrm>
                            <a:prstGeom prst="rect">
                              <a:avLst/>
                            </a:prstGeom>
                            <a:noFill/>
                            <a:ln w="19050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/>
                          </wps:spPr>
                          <wps:txbx>
                            <w:txbxContent>
                              <w:p w:rsidR="00D31835" w:rsidRPr="00617B6B" w:rsidRDefault="00D31835" w:rsidP="00DE2CCA">
                                <w:pPr>
                                  <w:rPr>
                                    <w:lang w:val="en-CA"/>
                                  </w:rPr>
                                </w:pPr>
                                <w:r w:rsidRPr="00617B6B">
                                  <w:rPr>
                                    <w:lang w:val="en-CA"/>
                                  </w:rPr>
                                  <w:t>Trailer 4-Flat Harness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25C9B4" id="Group 103" o:spid="_x0000_s1037" style="position:absolute;left:0;text-align:left;margin-left:-247.65pt;margin-top:-.2pt;width:509.55pt;height:453.65pt;z-index:251686400" coordsize="64712,57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">
                <v:rect id="Rectangle 2223" o:spid="_x0000_s1038" style="position:absolute;left:16716;top:43434;width:762;height:13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MbBMYA&#10;AADdAAAADwAAAGRycy9kb3ducmV2LnhtbESPQWsCMRSE74X+h/AKvYhmm4KUrVGkYF0KFbR68PbY&#10;PDdLNy9hk+r23zeC0OMwM98ws8XgOnGmPraeNTxNChDEtTctNxr2X6vxC4iYkA12nknDL0VYzO/v&#10;Zlgaf+EtnXepERnCsUQNNqVQShlrSw7jxAfi7J187zBl2TfS9HjJcNdJVRRT6bDlvGAx0Jul+nv3&#10;4zSs1na0lB+fh1DFzcmpKryvR0etHx+G5SuIREP6D9/aldGglHqG65v8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MbBMYAAADdAAAADwAAAAAAAAAAAAAAAACYAgAAZHJz&#10;L2Rvd25yZXYueG1sUEsFBgAAAAAEAAQA9QAAAIsDAAAAAA==&#10;" filled="f" strokecolor="black [3213]" strokeweight="2pt"/>
                <v:line id="Straight Connector 2220" o:spid="_x0000_s1039" style="position:absolute;visibility:visible;mso-wrap-style:square" from="29003,47148" to="29041,48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4FRusQAAADdAAAADwAAAGRycy9kb3ducmV2LnhtbESPQWsCMRCF7wX/Qxiht5p1D8WuRhFB&#10;KCi0VQ96GzbjZnEzWZJUt/++cyj0ODNv3nvfYjX4Tt0ppjawgemkAEVcB9tyY+B03L7MQKWMbLEL&#10;TAZ+KMFqOXpaYGXDg7/ofsiNEhNOFRpwOfeV1ql25DFNQk8st2uIHrOMsdE24kPMfafLonjVHluW&#10;BIc9bRzVt8O3N/B2ph3H0MvGXU4z+vyo993VmOfxsJ6DyjTkf/Hf97s1UJal9BcaIQG9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gVG6xAAAAN0AAAAPAAAAAAAAAAAA&#10;AAAAAKECAABkcnMvZG93bnJldi54bWxQSwUGAAAAAAQABAD5AAAAkgMAAAAA&#10;" strokecolor="#ffc000" strokeweight="2pt"/>
                <v:group id="Group 102" o:spid="_x0000_s1040" style="position:absolute;width:64712;height:57613" coordsize="64712,57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group id="Group 1842" o:spid="_x0000_s1041" style="position:absolute;top:12906;width:64712;height:43624" coordsize="64719,43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HCyfMMAAADdAAAADwAAAGRycy9kb3ducmV2LnhtbERPS4vCMBC+C/sfwizs&#10;TdO6KlKNIrK7eBDBB4i3oRnbYjMpTbat/94Igrf5+J4zX3amFA3VrrCsIB5EIIhTqwvOFJyOv/0p&#10;COeRNZaWScGdHCwXH705Jtq2vKfm4DMRQtglqCD3vkqkdGlOBt3AVsSBu9raoA+wzqSusQ3hppTD&#10;KJpIgwWHhhwrWueU3g7/RsFfi+3qO/5ptrfr+n45jnfnbUxKfX12qxkIT51/i1/ujQ7zp6Mh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cLJ8wwAAAN0AAAAP&#10;AAAAAAAAAAAAAAAAAKoCAABkcnMvZG93bnJldi54bWxQSwUGAAAAAAQABAD6AAAAmgM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440" o:spid="_x0000_s1042" type="#_x0000_t202" style="position:absolute;left:23812;top:24384;width:5334;height:23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u+rsQA&#10;AADcAAAADwAAAGRycy9kb3ducmV2LnhtbERP22rCQBB9L/gPywi+FN14qZbUjWhBWpCisf2AITsm&#10;IdnZsLvV+PfdQqFvczjXWW9604orOV9bVjCdJCCIC6trLhV8fe7HzyB8QNbYWiYFd/KwyQYPa0y1&#10;vXFO13MoRQxhn6KCKoQuldIXFRn0E9sRR+5incEQoSuldniL4aaVsyRZSoM1x4YKO3qtqGjO30bB&#10;rvk4Pr4tcjddzP3cHcrVibZOqdGw376ACNSHf/Gf+13H+asn+H0mXiC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rvq7EAAAA3AAAAA8AAAAAAAAAAAAAAAAAmAIAAGRycy9k&#10;b3ducmV2LnhtbFBLBQYAAAAABAAEAPUAAACJAwAAAAA=&#10;" strokeweight="1.5pt">
                      <v:textbox inset="3.6pt,,3.6pt">
                        <w:txbxContent>
                          <w:p w:rsidR="00D31835" w:rsidRDefault="00D31835" w:rsidP="00303E45">
                            <w:pPr>
                              <w:rPr>
                                <w:sz w:val="20"/>
                                <w:szCs w:val="20"/>
                                <w:lang w:val="en-C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CA"/>
                              </w:rPr>
                              <w:t>Ground</w:t>
                            </w:r>
                          </w:p>
                        </w:txbxContent>
                      </v:textbox>
                    </v:shape>
                    <v:shape id="Text Box 2439" o:spid="_x0000_s1043" type="#_x0000_t202" style="position:absolute;left:24098;top:27717;width:10293;height:3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kg2cEA&#10;AADcAAAADwAAAGRycy9kb3ducmV2LnhtbERP24rCMBB9F/yHMMK+iKauolKN4i4sLoh4/YChGdti&#10;MylJVuvfbwTBtzmc68yXjanEjZwvLSsY9BMQxJnVJecKzqef3hSED8gaK8uk4EEelot2a46ptnc+&#10;0O0YchFD2KeooAihTqX0WUEGfd/WxJG7WGcwROhyqR3eY7ip5GeSjKXBkmNDgTV9F5Rdj39Gwdd1&#10;u+uuRwc3GA390G3yyZ5WTqmPTrOagQjUhLf45f7Vcf5kDM9n4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V5INnBAAAA3AAAAA8AAAAAAAAAAAAAAAAAmAIAAGRycy9kb3du&#10;cmV2LnhtbFBLBQYAAAAABAAEAPUAAACGAwAAAAA=&#10;" strokeweight="1.5pt">
                      <v:textbox inset="3.6pt,,3.6pt">
                        <w:txbxContent>
                          <w:p w:rsidR="00D31835" w:rsidRDefault="00D31835" w:rsidP="00303E45">
                            <w:pPr>
                              <w:rPr>
                                <w:sz w:val="20"/>
                                <w:szCs w:val="20"/>
                                <w:lang w:val="en-C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CA"/>
                              </w:rPr>
                              <w:t>Trailer Electronic Module</w:t>
                            </w:r>
                          </w:p>
                        </w:txbxContent>
                      </v:textbox>
                    </v:shape>
                    <v:shape id="Text Box 2438" o:spid="_x0000_s1044" type="#_x0000_t202" style="position:absolute;left:52720;top:27336;width:11999;height:3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WFQsIA&#10;AADcAAAADwAAAGRycy9kb3ducmV2LnhtbERP24rCMBB9F/Yfwiz4Imvqha1Uo6gguyDi6voBQzO2&#10;xWZSkqjdv98Igm9zONeZLVpTixs5X1lWMOgnIIhzqysuFJx+Nx8TED4ga6wtk4I/8rCYv3VmmGl7&#10;5wPdjqEQMYR9hgrKEJpMSp+XZND3bUMcubN1BkOErpDa4T2Gm1oOk+RTGqw4NpTY0Lqk/HK8GgWr&#10;y27f+xof3GA88iO3LdIfWjqluu/tcgoiUBte4qf7W8f5aQqPZ+IF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NYVCwgAAANwAAAAPAAAAAAAAAAAAAAAAAJgCAABkcnMvZG93&#10;bnJldi54bWxQSwUGAAAAAAQABAD1AAAAhwMAAAAA&#10;" strokeweight="1.5pt">
                      <v:textbox inset="3.6pt,,3.6pt">
                        <w:txbxContent>
                          <w:p w:rsidR="00D31835" w:rsidRDefault="00D31835" w:rsidP="00303E45">
                            <w:pPr>
                              <w:rPr>
                                <w:sz w:val="20"/>
                                <w:szCs w:val="20"/>
                                <w:lang w:val="en-C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CA"/>
                              </w:rPr>
                              <w:t>T-connection to Rear Comb Lamp RH</w:t>
                            </w:r>
                          </w:p>
                        </w:txbxContent>
                      </v:textbox>
                    </v:shape>
                    <v:shape id="Text Box 2437" o:spid="_x0000_s1045" type="#_x0000_t202" style="position:absolute;left:29384;top:19383;width:8103;height:38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oRMMYA&#10;AADcAAAADwAAAGRycy9kb3ducmV2LnhtbESP0WrCQBBF3wX/YZlCX6RurGJK6ipaKBVErLYfMGSn&#10;STA7G3a3mv5950HwbYZ7594zi1XvWnWhEBvPBibjDBRx6W3DlYHvr/enF1AxIVtsPZOBP4qwWg4H&#10;Cyysv/KRLqdUKQnhWKCBOqWu0DqWNTmMY98Ri/bjg8Mka6i0DXiVcNfq5yyba4cNS0ONHb3VVJ5P&#10;v87A5rw/jD5mxzCZTeM07Kr8k9bBmMeHfv0KKlGf7ubb9dYKfi608oxMo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oRMMYAAADcAAAADwAAAAAAAAAAAAAAAACYAgAAZHJz&#10;L2Rvd25yZXYueG1sUEsFBgAAAAAEAAQA9QAAAIsDAAAAAA==&#10;" strokeweight="1.5pt">
                      <v:textbox inset="3.6pt,,3.6pt">
                        <w:txbxContent>
                          <w:p w:rsidR="00D31835" w:rsidRDefault="00D31835" w:rsidP="00303E45">
                            <w:pPr>
                              <w:rPr>
                                <w:sz w:val="20"/>
                                <w:szCs w:val="20"/>
                                <w:lang w:val="en-C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CA"/>
                              </w:rPr>
                              <w:t>B+ Terminal to Battery</w:t>
                            </w:r>
                          </w:p>
                        </w:txbxContent>
                      </v:textbox>
                    </v:shape>
                    <v:line id="Line 2444" o:spid="_x0000_s1046" style="position:absolute;flip:x;visibility:visible;mso-wrap-style:square" from="47625,29289" to="52699,293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6qwR8IAAADcAAAADwAAAGRycy9kb3ducmV2LnhtbERPTWsCMRC9F/wPYYTeatLC1roapUpb&#10;vGqLeBw3093VZLJsUnf990YQepvH+5zZondWnKkNtWcNzyMFgrjwpuZSw8/359MbiBCRDVrPpOFC&#10;ARbzwcMMc+M73tB5G0uRQjjkqKGKscmlDEVFDsPIN8SJ+/Wtw5hgW0rTYpfCnZUvSr1KhzWnhgob&#10;WlVUnLZ/TsOXWi+74yRTq2N22GXL3p4+9lbrx2H/PgURqY//4rt7bdL88QRuz6QL5PwK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6qwR8IAAADcAAAADwAAAAAAAAAAAAAA&#10;AAChAgAAZHJzL2Rvd25yZXYueG1sUEsFBgAAAAAEAAQA+QAAAJADAAAAAA==&#10;" strokeweight="1.5pt">
                      <v:stroke endarrow="block"/>
                    </v:line>
                    <v:line id="Line 2445" o:spid="_x0000_s1047" style="position:absolute;flip:x;visibility:visible;mso-wrap-style:square" from="27384,21193" to="29473,23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0Vp/cUAAADcAAAADwAAAGRycy9kb3ducmV2LnhtbESPQU/DMAyF70j7D5EncWMJSEVbt2xi&#10;E6BdGWjiaBqv7ZY4VRPW8u/xAYmbrff83ufVZgxeXalPbWQL9zMDiriKruXawsf7y90cVMrIDn1k&#10;svBDCTbryc0KSxcHfqPrIddKQjiVaKHJuSu1TlVDAdMsdsSinWIfMMva19r1OEh48PrBmEcdsGVp&#10;aLCjXUPV5fAdLLya/XY4LwqzOxdfx2I7+svzp7f2djo+LUFlGvO/+e967wR/LvjyjEy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0Vp/cUAAADcAAAADwAAAAAAAAAA&#10;AAAAAAChAgAAZHJzL2Rvd25yZXYueG1sUEsFBgAAAAAEAAQA+QAAAJMDAAAAAA==&#10;" strokeweight="1.5pt">
                      <v:stroke endarrow="block"/>
                    </v:line>
                    <v:line id="Line 2449" o:spid="_x0000_s1048" style="position:absolute;flip:x;visibility:visible;mso-wrap-style:square" from="20764,24384" to="23749,25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nMZsIAAADcAAAADwAAAGRycy9kb3ducmV2LnhtbERPS2sCMRC+F/wPYQq9aaKwxa5GqdIW&#10;rz4oHsfNuLuaTJZN6m7/fSMIvc3H95z5sndW3KgNtWcN45ECQVx4U3Op4bD/HE5BhIhs0HomDb8U&#10;YLkYPM0xN77jLd12sRQphEOOGqoYm1zKUFTkMIx8Q5y4s28dxgTbUpoWuxTurJwo9Sod1pwaKmxo&#10;XVFx3f04DV9qs+oub5laX7LTd7bq7fXjaLV+ee7fZyAi9fFf/HBvTJo/HcP9mXSB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AnMZsIAAADcAAAADwAAAAAAAAAAAAAA&#10;AAChAgAAZHJzL2Rvd25yZXYueG1sUEsFBgAAAAAEAAQA+QAAAJADAAAAAA==&#10;" strokeweight="1.5pt">
                      <v:stroke endarrow="block"/>
                    </v:line>
                    <v:line id="Line 2450" o:spid="_x0000_s1049" style="position:absolute;flip:x;visibility:visible;mso-wrap-style:square" from="21336,30051" to="24053,3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NtSEcIAAADcAAAADwAAAGRycy9kb3ducmV2LnhtbERPTWsCMRC9C/6HMEJvmlTYYlejVGmL&#10;V20pHsfNuLuaTJZN6m7/fSMI3ubxPmex6p0VV2pD7VnD80SBIC68qbnU8P31MZ6BCBHZoPVMGv4o&#10;wGo5HCwwN77jHV33sRQphEOOGqoYm1zKUFTkMEx8Q5y4k28dxgTbUpoWuxTurJwq9SId1pwaKmxo&#10;U1Fx2f86DZ9qu+7Or5nanLPjT7bu7eX9YLV+GvVvcxCR+vgQ391bk+bPpnB7Jl0gl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NtSEcIAAADcAAAADwAAAAAAAAAAAAAA&#10;AAChAgAAZHJzL2Rvd25yZXYueG1sUEsFBgAAAAAEAAQA+QAAAJADAAAAAA==&#10;" strokeweight="1.5pt">
                      <v:stroke endarrow="block"/>
                    </v:line>
                    <v:shape id="Text Box 2451" o:spid="_x0000_s1050" type="#_x0000_t202" style="position:absolute;left:31718;top:36814;width:6382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vzZsMA&#10;AADcAAAADwAAAGRycy9kb3ducmV2LnhtbERP22rCQBB9L/gPywi+FN1oRCW6hiiUFkqptw8YsmMS&#10;zM6G3a2mf98tFPo2h3OdTd6bVtzJ+caygukkAUFcWt1wpeByfhmvQPiArLG1TAq+yUO+HTxtMNP2&#10;wUe6n0IlYgj7DBXUIXSZlL6syaCf2I44clfrDIYIXSW1w0cMN62cJclCGmw4NtTY0b6m8nb6Mgp2&#10;t4/P59f50U3nqU/de7U8UOGUGg37Yg0iUB/+xX/uNx3nr1L4fSZe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vzZsMAAADcAAAADwAAAAAAAAAAAAAAAACYAgAAZHJzL2Rv&#10;d25yZXYueG1sUEsFBgAAAAAEAAQA9QAAAIgDAAAAAA==&#10;" strokeweight="1.5pt">
                      <v:textbox inset="3.6pt,,3.6pt">
                        <w:txbxContent>
                          <w:p w:rsidR="00D31835" w:rsidRDefault="00D31835" w:rsidP="00303E45">
                            <w:pPr>
                              <w:rPr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-CA"/>
                              </w:rPr>
                              <w:t>4-Flat Connector</w:t>
                            </w:r>
                          </w:p>
                        </w:txbxContent>
                      </v:textbox>
                    </v:shape>
                    <v:line id="Line 2452" o:spid="_x0000_s1051" style="position:absolute;flip:x y;visibility:visible;mso-wrap-style:square" from="29908,35861" to="31743,36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ANkMIAAADcAAAADwAAAGRycy9kb3ducmV2LnhtbERPTWvCQBC9F/oflhF6KXVTsSLRVUqK&#10;UL01euhxyI7ZYHY2ZDdr+u+7guBtHu9z1tvRtiJS7xvHCt6nGQjiyumGawWn4+5tCcIHZI2tY1Lw&#10;Rx62m+enNebaXfmHYhlqkULY56jAhNDlUvrKkEU/dR1x4s6utxgS7Gupe7ymcNvKWZYtpMWGU4PB&#10;jgpD1aUcrIKijQca4kH/fsTh1XztCz03pVIvk/FzBSLQGB7iu/tbp/nLOdyeSRfIz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YANkMIAAADcAAAADwAAAAAAAAAAAAAA&#10;AAChAgAAZHJzL2Rvd25yZXYueG1sUEsFBgAAAAAEAAQA+QAAAJADAAAAAA==&#10;" strokeweight="1.5pt">
                      <v:stroke endarrow="block"/>
                    </v:line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85" o:spid="_x0000_s1052" type="#_x0000_t13" style="position:absolute;left:4619;top:4524;width:4667;height:2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zdf8QA&#10;AADcAAAADwAAAGRycy9kb3ducmV2LnhtbERPS2vCQBC+F/wPywje6q4tlpC6iigpXnrwVchtyE6T&#10;0OxszG5N7K93C4Xe5uN7zmI12EZcqfO1Yw2zqQJBXDhTc6nhdMweExA+IBtsHJOGG3lYLUcPC0yN&#10;63lP10MoRQxhn6KGKoQ2ldIXFVn0U9cSR+7TdRZDhF0pTYd9DLeNfFLqRVqsOTZU2NKmouLr8G01&#10;9PPs5y0559v3y/OHU7c8U/n6rPVkPKxfQQQawr/4z70zcX4yh99n4gV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M3X/EAAAA3AAAAA8AAAAAAAAAAAAAAAAAmAIAAGRycy9k&#10;b3ducmV2LnhtbFBLBQYAAAAABAAEAPUAAACJAwAAAAA=&#10;" adj="16090" fillcolor="black [3213]" strokecolor="black [3213]" strokeweight="2pt"/>
                    <v:shape id="Text Box 2440" o:spid="_x0000_s1053" type="#_x0000_t202" style="position:absolute;left:1691;width:10543;height:23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bsusEA&#10;AADcAAAADwAAAGRycy9kb3ducmV2LnhtbERP3WrCMBS+H/gO4Qi7m6ljlNIZRQSZFERt+wCH5qwt&#10;JielybR7eyMMdnc+vt+z2kzWiBuNvnesYLlIQBA3TvfcKqir/VsGwgdkjcYxKfglD5v17GWFuXZ3&#10;vtCtDK2IIexzVNCFMORS+qYji37hBuLIfbvRYohwbKUe8R7DrZHvSZJKiz3Hhg4H2nXUXMsfq6A5&#10;0m6Q1cHQyaRflf0ozroulHqdT9tPEIGm8C/+cx90nJ+l8HwmXi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G7LrBAAAA3AAAAA8AAAAAAAAAAAAAAAAAmAIAAGRycy9kb3du&#10;cmV2LnhtbFBLBQYAAAAABAAEAPUAAACGAwAAAAA=&#10;" stroked="f" strokeweight="1.5pt">
                      <v:textbox inset="3.6pt,,3.6pt">
                        <w:txbxContent>
                          <w:p w:rsidR="00D31835" w:rsidRDefault="00D31835" w:rsidP="00617B6B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en-C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CA"/>
                              </w:rPr>
                              <w:t>Front of Vehicle</w:t>
                            </w:r>
                          </w:p>
                        </w:txbxContent>
                      </v:textbox>
                    </v:shape>
                    <v:line id="Straight Connector 187" o:spid="_x0000_s1054" style="position:absolute;flip:x;visibility:visible;mso-wrap-style:square" from="21812,23622" to="27146,236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6Yc8AAAADcAAAADwAAAGRycy9kb3ducmV2LnhtbERPTYvCMBC9C/6HMII3TXeF6naNIoLS&#10;22LV+9CMbdlmUpOsdvfXbwTB2zze5yzXvWnFjZxvLCt4myYgiEurG64UnI67yQKED8gaW8uk4Jc8&#10;rFfDwRIzbe98oFsRKhFD2GeooA6hy6T0ZU0G/dR2xJG7WGcwROgqqR3eY7hp5XuSpNJgw7Ghxo62&#10;NZXfxY9R0DrzddnnaXHYnAj/7Cz9OOdXpcajfvMJIlAfXuKnO9dx/mIOj2fiBXL1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p+mHPAAAAA3AAAAA8AAAAAAAAAAAAAAAAA&#10;oQIAAGRycy9kb3ducmV2LnhtbFBLBQYAAAAABAAEAPkAAACOAwAAAAA=&#10;" strokecolor="lime" strokeweight="2pt"/>
                    <v:rect id="Rectangle 188" o:spid="_x0000_s1055" style="position:absolute;left:21097;top:23002;width:762;height:1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nCxsYA&#10;AADcAAAADwAAAGRycy9kb3ducmV2LnhtbESPQWsCMRCF70L/Q5hCL6LZeiiyNYoI1qVgQdsevA2b&#10;cbO4mYRNqtt/7xwKvc3w3rz3zWI1+E5dqU9tYAPP0wIUcR1sy42Br8/tZA4qZWSLXWAy8EsJVsuH&#10;0QJLG258oOsxN0pCOJVowOUcS61T7chjmoZILNo59B6zrH2jbY83CfednhXFi/bYsjQ4jLRxVF+O&#10;P97AdufGa/2+/45V+jj7WRXfduOTMU+Pw/oVVKYh/5v/risr+HOhlWdkAr2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nCxsYAAADcAAAADwAAAAAAAAAAAAAAAACYAgAAZHJz&#10;L2Rvd25yZXYueG1sUEsFBgAAAAAEAAQA9QAAAIsDAAAAAA==&#10;" filled="f" strokecolor="black [3213]" strokeweight="2pt"/>
                    <v:rect id="Rectangle 189" o:spid="_x0000_s1056" style="position:absolute;left:18763;top:30004;width:1683;height:2330;rotation:372118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obxcIA&#10;AADcAAAADwAAAGRycy9kb3ducmV2LnhtbERPTWvCQBC9F/wPywje6iYeRKOraECQSii1Ba9Ddkyi&#10;2dmQ3Zror3cLBW/zeJ+zXPemFjdqXWVZQTyOQBDnVldcKPj53r3PQDiPrLG2TAru5GC9GrwtMdG2&#10;4y+6HX0hQgi7BBWU3jeJlC4vyaAb24Y4cGfbGvQBtoXULXYh3NRyEkVTabDi0FBiQ2lJ+fX4axSk&#10;GU74dD/Y3WP6+XGR2Xzbx1qp0bDfLEB46v1L/O/e6zB/Noe/Z8IF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hvFwgAAANwAAAAPAAAAAAAAAAAAAAAAAJgCAABkcnMvZG93&#10;bnJldi54bWxQSwUGAAAAAAQABAD1AAAAhwMAAAAA&#10;" fillcolor="white [3212]" strokecolor="black [3213]" strokeweight="2pt"/>
                    <v:line id="Straight Connector 191" o:spid="_x0000_s1057" style="position:absolute;visibility:visible;mso-wrap-style:square" from="20478,26050" to="20478,26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GENsUAAADcAAAADwAAAGRycy9kb3ducmV2LnhtbERPS2sCMRC+F/wPYQRvNatQq6tRpGBR&#10;aw8+DnobNuPu0s1kTaK7/fdNodDbfHzPmS1aU4kHOV9aVjDoJyCIM6tLzhWcjqvnMQgfkDVWlknB&#10;N3lYzDtPM0y1bXhPj0PIRQxhn6KCIoQ6ldJnBRn0fVsTR+5qncEQoculdtjEcFPJYZKMpMGSY0OB&#10;Nb0VlH0d7kbB+fP9dGk2t329HL1uxx+33Yu7e6V63XY5BRGoDf/iP/dax/mTAfw+Ey+Q8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jGENsUAAADcAAAADwAAAAAAAAAA&#10;AAAAAAChAgAAZHJzL2Rvd25yZXYueG1sUEsFBgAAAAAEAAQA+QAAAJMDAAAAAA==&#10;" strokecolor="#00b050"/>
                    <v:line id="Straight Connector 192" o:spid="_x0000_s1058" style="position:absolute;flip:x;visibility:visible;mso-wrap-style:square" from="19669,26955" to="21326,26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0CdMEAAADcAAAADwAAAGRycy9kb3ducmV2LnhtbERPzYrCMBC+L/gOYYS9ramCi1ajiIug&#10;qxdbH2BoxqbYTEqTtfXtN4LgbT6+31mue1uLO7W+cqxgPEpAEBdOV1wquOS7rxkIH5A11o5JwYM8&#10;rFeDjyWm2nV8pnsWShFD2KeowITQpFL6wpBFP3INceSurrUYImxLqVvsYrit5SRJvqXFimODwYa2&#10;hopb9mcVHLr9eF5lP6dsevg95eZ2zLvHUanPYb9ZgAjUh7f45d7rOH8+gecz8QK5+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3QJ0wQAAANwAAAAPAAAAAAAAAAAAAAAA&#10;AKECAABkcnMvZG93bnJldi54bWxQSwUGAAAAAAQABAD5AAAAjwMAAAAA&#10;" strokecolor="#00b050"/>
                    <v:line id="Straight Connector 193" o:spid="_x0000_s1059" style="position:absolute;flip:x;visibility:visible;mso-wrap-style:square" from="19954,27289" to="20958,27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Gn78IAAADcAAAADwAAAGRycy9kb3ducmV2LnhtbERPzYrCMBC+C/sOYRa8aarislajLIqg&#10;q5dtfYChmW2KzaQ00da3N8LC3ubj+53Vpre1uFPrK8cKJuMEBHHhdMWlgku+H32C8AFZY+2YFDzI&#10;w2b9Nlhhql3HP3TPQiliCPsUFZgQmlRKXxiy6MeuIY7cr2sthgjbUuoWuxhuazlNkg9pseLYYLCh&#10;raHimt2sgmN3mCyqbHfO5sfvc26up7x7nJQavvdfSxCB+vAv/nMfdJy/mMHrmXiBXD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pGn78IAAADcAAAADwAAAAAAAAAAAAAA&#10;AAChAgAAZHJzL2Rvd25yZXYueG1sUEsFBgAAAAAEAAQA+QAAAJADAAAAAA==&#10;" strokecolor="#00b050"/>
                    <v:line id="Straight Connector 194" o:spid="_x0000_s1060" style="position:absolute;flip:x;visibility:visible;mso-wrap-style:square" from="20193,27622" to="20789,276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g/m8IAAADcAAAADwAAAGRycy9kb3ducmV2LnhtbERPzYrCMBC+C/sOYRa8aaroslajLIqg&#10;q5dtfYChmW2KzaQ00da3N8LC3ubj+53Vpre1uFPrK8cKJuMEBHHhdMWlgku+H32C8AFZY+2YFDzI&#10;w2b9Nlhhql3HP3TPQiliCPsUFZgQmlRKXxiy6MeuIY7cr2sthgjbUuoWuxhuazlNkg9pseLYYLCh&#10;raHimt2sgmN3mCyqbHfO5sfvc26up7x7nJQavvdfSxCB+vAv/nMfdJy/mMHrmXiBXD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Xg/m8IAAADcAAAADwAAAAAAAAAAAAAA&#10;AAChAgAAZHJzL2Rvd25yZXYueG1sUEsFBgAAAAAEAAQA+QAAAJADAAAAAA==&#10;" strokecolor="#00b050"/>
                    <v:rect id="Rectangle 195" o:spid="_x0000_s1061" style="position:absolute;left:17097;top:27384;width:762;height:13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H7hcQA&#10;AADcAAAADwAAAGRycy9kb3ducmV2LnhtbERPS2sCMRC+C/6HMIVeRLMVWnQ1igjWRWihPg7ehs24&#10;WbqZhE2q239vCgVv8/E9Z77sbCOu1IbasYKXUQaCuHS65krB8bAZTkCEiKyxcUwKfinActHvzTHX&#10;7sZfdN3HSqQQDjkqMDH6XMpQGrIYRs4TJ+7iWosxwbaSusVbCreNHGfZm7RYc2ow6GltqPze/1gF&#10;m60ZrOTu4+SL8Hmx48K/bwdnpZ6futUMRKQuPsT/7kKn+dNX+HsmX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h+4XEAAAA3AAAAA8AAAAAAAAAAAAAAAAAmAIAAGRycy9k&#10;b3ducmV2LnhtbFBLBQYAAAAABAAEAPUAAACJAwAAAAA=&#10;" filled="f" strokecolor="black [3213]" strokeweight="2pt"/>
                    <v:rect id="Rectangle 196" o:spid="_x0000_s1062" style="position:absolute;left:18335;top:27384;width:762;height:13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Nl8sMA&#10;AADcAAAADwAAAGRycy9kb3ducmV2LnhtbERPS2sCMRC+F/ofwgi9iGbrQXRrFClYl4KCr0Nvw2bc&#10;LG4mYZPq9t8bQehtPr7nzBadbcSV2lA7VvA+zEAQl07XXCk4HlaDCYgQkTU2jknBHwVYzF9fZphr&#10;d+MdXfexEimEQ44KTIw+lzKUhiyGofPEiTu71mJMsK2kbvGWwm0jR1k2lhZrTg0GPX0aKi/7X6tg&#10;tTb9pfzenHwRtmc7KvzXuv+j1FuvW36AiNTFf/HTXeg0fzqGxzPpA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Nl8sMAAADcAAAADwAAAAAAAAAAAAAAAACYAgAAZHJzL2Rv&#10;d25yZXYueG1sUEsFBgAAAAAEAAQA9QAAAIgDAAAAAA==&#10;" filled="f" strokecolor="black [3213]" strokeweight="2pt"/>
                    <v:line id="Straight Connector 197" o:spid="_x0000_s1063" style="position:absolute;visibility:visible;mso-wrap-style:square" from="17430,26050" to="22288,26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fdSsMAAADcAAAADwAAAGRycy9kb3ducmV2LnhtbERPyW7CMBC9V+IfrEHiVhw40JJiorBJ&#10;PbQgaC+9jewhC/E4il1I/76uVInbPL11FllvG3GlzleOFUzGCQhi7UzFhYLPj93jMwgfkA02jknB&#10;D3nIloOHBabG3fhI11MoRAxhn6KCMoQ2ldLrkiz6sWuJI3d2ncUQYVdI0+EthttGTpNkJi1WHBtK&#10;bGldkr6cvq2Cwzypt++aNm8rrHdV7b90vm+VGg37/AVEoD7cxf/uVxPnz5/g75l4gV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wH3UrDAAAA3AAAAA8AAAAAAAAAAAAA&#10;AAAAoQIAAGRycy9kb3ducmV2LnhtbFBLBQYAAAAABAAEAPkAAACRAwAAAAA=&#10;" strokecolor="#00b050" strokeweight="2pt"/>
                    <v:line id="Straight Connector 198" o:spid="_x0000_s1064" style="position:absolute;flip:y;visibility:visible;mso-wrap-style:square" from="17430,26050" to="17430,27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kczsQAAADcAAAADwAAAGRycy9kb3ducmV2LnhtbESPT2sCQQzF7wW/wxChtzqrpaKro0hB&#10;EEqF+u8cd+Lu4k5mmRl1++2bg9Bbwnt575f5snONulOItWcDw0EGirjwtubSwGG/fpuAignZYuOZ&#10;DPxShOWi9zLH3PoH/9B9l0olIRxzNFCl1OZax6Iih3HgW2LRLj44TLKGUtuADwl3jR5l2Vg7rFka&#10;Kmzps6Liurs5A9+b7VfQt4+xPq9O0wJH6+N72Rjz2u9WM1CJuvRvfl5vrOBPhVaekQn0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RzOxAAAANwAAAAPAAAAAAAAAAAA&#10;AAAAAKECAABkcnMvZG93bnJldi54bWxQSwUGAAAAAAQABAD5AAAAkgMAAAAA&#10;" strokecolor="#00b050" strokeweight="2pt"/>
                    <v:line id="Straight Connector 199" o:spid="_x0000_s1065" style="position:absolute;flip:y;visibility:visible;mso-wrap-style:square" from="18669,26050" to="18669,27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W5VcEAAADcAAAADwAAAGRycy9kb3ducmV2LnhtbERPTYvCMBC9L/gfwgje1lQXZVuNIguC&#10;IArrquexGdtiMylJ1PrvjbDgbR7vc6bz1tTiRs5XlhUM+gkI4tzqigsF+7/l5zcIH5A11pZJwYM8&#10;zGedjylm2t75l267UIgYwj5DBWUITSalz0sy6Pu2IY7c2TqDIUJXSO3wHsNNLYdJMpYGK44NJTb0&#10;U1J+2V2Ngs1qu3byOhrL0+KY5jhcHr6KWqlet11MQARqw1v8717pOD9N4fVMvEDOn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q9blVwQAAANwAAAAPAAAAAAAAAAAAAAAA&#10;AKECAABkcnMvZG93bnJldi54bWxQSwUGAAAAAAQABAD5AAAAjwMAAAAA&#10;" strokecolor="#00b050" strokeweight="2pt"/>
                    <v:line id="Straight Connector 200" o:spid="_x0000_s1066" style="position:absolute;visibility:visible;mso-wrap-style:square" from="22288,26050" to="22288,29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GxxcMAAADcAAAADwAAAGRycy9kb3ducmV2LnhtbESPzWsCMRTE7wX/h/AEbzWrB7GrUfwE&#10;D7al6sXbI3nuh5uXZRN1/e9NodDjMDO/Yabz1lbiTo0vHCsY9BMQxNqZgjMFp+P2fQzCB2SDlWNS&#10;8CQP81nnbYqpcQ/+ofshZCJC2KeoIA+hTqX0OieLvu9q4uhdXGMxRNlk0jT4iHBbyWGSjKTFguNC&#10;jjWtctLXw80q+P5Iys2npvV+ieW2KP1ZL75qpXrddjEBEagN/+G/9s4oiET4PROPgJy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DBscXDAAAA3AAAAA8AAAAAAAAAAAAA&#10;AAAAoQIAAGRycy9kb3ducmV2LnhtbFBLBQYAAAAABAAEAPkAAACRAwAAAAA=&#10;" strokecolor="#00b050" strokeweight="2pt"/>
                    <v:line id="Straight Connector 201" o:spid="_x0000_s1067" style="position:absolute;flip:x;visibility:visible;mso-wrap-style:square" from="20478,29384" to="22282,30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xBqMMAAADcAAAADwAAAGRycy9kb3ducmV2LnhtbESPQYvCMBSE74L/ITzBm6ZWVtZqFBEE&#10;QRR0dz0/m7dt2ealJFHrv98IgsdhZr5h5svW1OJGzleWFYyGCQji3OqKCwXfX5vBJwgfkDXWlknB&#10;gzwsF93OHDNt73yk2ykUIkLYZ6igDKHJpPR5SQb90DbE0fu1zmCI0hVSO7xHuKllmiQTabDiuFBi&#10;Q+uS8r/T1SjYbw87J68fE3lZnac5ppufcVEr1e+1qxmIQG14h1/trVaQJiN4nolHQC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esQajDAAAA3AAAAA8AAAAAAAAAAAAA&#10;AAAAoQIAAGRycy9kb3ducmV2LnhtbFBLBQYAAAAABAAEAPkAAACRAwAAAAA=&#10;" strokecolor="#00b050" strokeweight="2pt"/>
                    <v:line id="Straight Connector 202" o:spid="_x0000_s1068" style="position:absolute;flip:x;visibility:visible;mso-wrap-style:square" from="17526,31670" to="18662,32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37f38UAAADcAAAADwAAAGRycy9kb3ducmV2LnhtbESPQWvCQBSE7wX/w/KE3urGFMVGNyEU&#10;AkKxUGt7fs0+k2D2bdhdNf57t1DocZiZb5hNMZpeXMj5zrKC+SwBQVxb3XGj4PBZPa1A+ICssbdM&#10;Cm7kocgnDxvMtL3yB132oRERwj5DBW0IQyalr1sy6Gd2II7e0TqDIUrXSO3wGuGml2mSLKXBjuNC&#10;iwO9tlSf9mejYLd9f3PyvFjKn/L7pca0+npueqUep2O5BhFoDP/hv/ZWK0iTFH7PxCMg8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37f38UAAADcAAAADwAAAAAAAAAA&#10;AAAAAAChAgAAZHJzL2Rvd25yZXYueG1sUEsFBgAAAAAEAAQA+QAAAJMDAAAAAA==&#10;" strokecolor="#00b050" strokeweight="2pt"/>
                    <v:line id="Straight Connector 203" o:spid="_x0000_s1069" style="position:absolute;visibility:visible;mso-wrap-style:square" from="17097,31146" to="17618,324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MvssUAAADcAAAADwAAAGRycy9kb3ducmV2LnhtbESPS2sCMRSF9wX/Q7iCu5poQepoFG0r&#10;uOgDHxt3l+Q6Dyc3wyTq9N83hUKXh3POdzjzZedqcaM2lJ41jIYKBLHxtuRcw/GweXwGESKyxdoz&#10;afimAMtF72GOmfV33tFtH3ORIBwy1FDE2GRSBlOQwzD0DXHyzr51GJNsc2lbvCe4q+VYqYl0WHJa&#10;KLChl4LMZX91Gr6mqnr7MPT6vsZqU1bhZFafjdaDfreagYjUxf/wX3trNYzVE/yeSUdAL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BMvssUAAADcAAAADwAAAAAAAAAA&#10;AAAAAAChAgAAZHJzL2Rvd25yZXYueG1sUEsFBgAAAAAEAAQA+QAAAJMDAAAAAA==&#10;" strokecolor="#00b050" strokeweight="2pt"/>
                    <v:line id="Straight Connector 204" o:spid="_x0000_s1070" style="position:absolute;flip:x;visibility:visible;mso-wrap-style:square" from="17097,29813" to="17110,311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+eHeMUAAADcAAAADwAAAGRycy9kb3ducmV2LnhtbESPzWrCQBSF9wXfYbgFd3WilSLRUYra&#10;1taVtossbzLXJJi5E2ZGE9/eKRS6PJyfj7NY9aYRV3K+tqxgPEpAEBdW11wq+Pl+e5qB8AFZY2OZ&#10;FNzIw2o5eFhgqm3HB7oeQyniCPsUFVQhtKmUvqjIoB/Zljh6J+sMhihdKbXDLo6bRk6S5EUarDkS&#10;KmxpXVFxPl5M5O4PmX3/2nRZmbnt+Pkzz88fuVLDx/51DiJQH/7Df+2dVjBJpvB7Jh4Bub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+eHeMUAAADcAAAADwAAAAAAAAAA&#10;AAAAAAChAgAAZHJzL2Rvd25yZXYueG1sUEsFBgAAAAAEAAQA+QAAAJMDAAAAAA==&#10;" strokecolor="#ffc000" strokeweight="2pt"/>
                    <v:line id="Straight Connector 205" o:spid="_x0000_s1071" style="position:absolute;visibility:visible;mso-wrap-style:square" from="15240,29813" to="17095,29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gfpr8AAADcAAAADwAAAGRycy9kb3ducmV2LnhtbERPy4rCMBTdC/5DuMLsNFUY0Y5RBkEQ&#10;HPC5cHaX5tqUaW5KErXz90YQXJ43Z7ZobS1u5EPlWMFwkIEgLpyuuFRwOq76ExAhImusHZOCfwqw&#10;mHc7M8y1u/OebodYilTCIUcFJsYmlzIUhiyGgWuIk3Zx3mJM0JdSe7ynclvLUZaNpcWK04LBhpaG&#10;ir/D1SqYnmnD3jWJMb+nCe22xU99Ueqj135/gYjUxrf5lV5rBaPsE55n0hGQ8wc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igfpr8AAADcAAAADwAAAAAAAAAAAAAAAACh&#10;AgAAZHJzL2Rvd25yZXYueG1sUEsFBgAAAAAEAAQA+QAAAI0DAAAAAA==&#10;" strokecolor="#ffc000" strokeweight="2pt"/>
                    <v:line id="Straight Connector 206" o:spid="_x0000_s1072" style="position:absolute;visibility:visible;mso-wrap-style:square" from="15192,29813" to="15192,34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qB0b8AAADcAAAADwAAAGRycy9kb3ducmV2LnhtbERPTYvCMBC9C/6HMII3TfUg2jXKsiAI&#10;Cu5qD3obmrEp20xKErX+e7Ow4PF985brzjbiTj7UjhVMxhkI4tLpmisFxWkzmoMIEVlj45gUPCnA&#10;etXvLTHX7sE/dD/GSqQSDjkqMDG2uZShNGQxjF1LnLSr8xZjgr6S2uMjldtGTrNsJi3WnBYMtvRl&#10;qPw93qyCxZl27F2bGHMp5vR9KPfNVanhoPv8ABGpi2/zf3qrFUyzGfydSUdArl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lvqB0b8AAADcAAAADwAAAAAAAAAAAAAAAACh&#10;AgAAZHJzL2Rvd25yZXYueG1sUEsFBgAAAAAEAAQA+QAAAI0DAAAAAA==&#10;" strokecolor="#ffc000" strokeweight="2pt"/>
                    <v:line id="Straight Connector 207" o:spid="_x0000_s1073" style="position:absolute;flip:x;visibility:visible;mso-wrap-style:square" from="15192,34242" to="29086,342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UZD8UAAADcAAAADwAAAGRycy9kb3ducmV2LnhtbESPzWrCQBSF9wXfYbgFd3WiBSvRUYra&#10;1taVtossbzLXJJi5E2ZGE9/eKRS6PJyfj7NY9aYRV3K+tqxgPEpAEBdW11wq+Pl+e5qB8AFZY2OZ&#10;FNzIw2o5eFhgqm3HB7oeQyniCPsUFVQhtKmUvqjIoB/Zljh6J+sMhihdKbXDLo6bRk6SZCoN1hwJ&#10;Fba0rqg4Hy8mcveHzL5/bbqszNx2/PyZ5+ePXKnhY/86BxGoD//hv/ZOK5gkL/B7Jh4Bub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zUZD8UAAADcAAAADwAAAAAAAAAA&#10;AAAAAAChAgAAZHJzL2Rvd25yZXYueG1sUEsFBgAAAAAEAAQA+QAAAJMDAAAAAA==&#10;" strokecolor="#ffc000" strokeweight="2pt"/>
                    <v:line id="Straight Connector 208" o:spid="_x0000_s1074" style="position:absolute;flip:x;visibility:visible;mso-wrap-style:square" from="19621,23622" to="21367,260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boNcAAAADcAAAADwAAAGRycy9kb3ducmV2LnhtbERPy4rCMBTdC/5DuII7Ta0o2jGKCIIg&#10;CuNj1neaO22xuSlJ1Pr3ZiHM8nDei1VravEg5yvLCkbDBARxbnXFhYLLeTuYgfABWWNtmRS8yMNq&#10;2e0sMNP2yd/0OIVCxBD2GSooQ2gyKX1ekkE/tA1x5P6sMxgidIXUDp8x3NQyTZKpNFhxbCixoU1J&#10;+e10NwoOu+PeyftkKn/XP/Mc0+11XNRK9Xvt+gtEoDb8iz/unVaQJnFtPBOPgFy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aW6DXAAAAA3AAAAA8AAAAAAAAAAAAAAAAA&#10;oQIAAGRycy9kb3ducmV2LnhtbFBLBQYAAAAABAAEAPkAAACOAwAAAAA=&#10;" strokecolor="#00b050" strokeweight="2pt"/>
                    <v:line id="Straight Connector 209" o:spid="_x0000_s1075" style="position:absolute;visibility:visible;mso-wrap-style:square" from="19669,18764" to="19669,260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sYWMQAAADcAAAADwAAAGRycy9kb3ducmV2LnhtbESPT2sCMRTE74V+h/AK3mpSD6Jbo9hW&#10;wYNWtF68PZLn/nHzsmyirt/eFAo9DjPzG2Yy61wtrtSG0rOGt74CQWy8LTnXcPhZvo5AhIhssfZM&#10;Gu4UYDZ9fppgZv2Nd3Tdx1wkCIcMNRQxNpmUwRTkMPR9Q5y8k28dxiTbXNoWbwnuajlQaigdlpwW&#10;CmzosyBz3l+chu1YVYuNoa/1B1bLsgpHM/9utO69dPN3EJG6+B/+a6+shoEaw++ZdATk9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+xhYxAAAANwAAAAPAAAAAAAAAAAA&#10;AAAAAKECAABkcnMvZG93bnJldi54bWxQSwUGAAAAAAQABAD5AAAAkgMAAAAA&#10;" strokecolor="#00b050" strokeweight="2pt"/>
                    <v:line id="Straight Connector 210" o:spid="_x0000_s1076" style="position:absolute;flip:x;visibility:visible;mso-wrap-style:square" from="19669,18764" to="46434,187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ly7sEAAADcAAAADwAAAGRycy9kb3ducmV2LnhtbERPy4rCMBTdC/MP4Q7MTlMrinaMIoIg&#10;DCNYH+s7zbUtNjclidr5e7MQXB7Oe77sTCPu5HxtWcFwkIAgLqyuuVRwPGz6UxA+IGtsLJOCf/Kw&#10;XHz05php++A93fNQihjCPkMFVQhtJqUvKjLoB7YljtzFOoMhQldK7fARw00j0ySZSIM1x4YKW1pX&#10;VFzzm1Hwu939OHkbT+Tf6jwrMN2cRmWj1Ndnt/oGEagLb/HLvdUK0mGcH8/EIyA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NOXLuwQAAANwAAAAPAAAAAAAAAAAAAAAA&#10;AKECAABkcnMvZG93bnJldi54bWxQSwUGAAAAAAQABAD5AAAAjwMAAAAA&#10;" strokecolor="#00b050" strokeweight="2pt"/>
                    <v:line id="Straight Connector 211" o:spid="_x0000_s1077" style="position:absolute;visibility:visible;mso-wrap-style:square" from="46434,18764" to="46434,281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SCg8UAAADcAAAADwAAAGRycy9kb3ducmV2LnhtbESPT2sCMRTE7wW/Q3iCN82uB7GrUdRW&#10;6EFbql68PZLn/nHzsmxS3X77RhB6HGbmN8x82dla3Kj1pWMF6SgBQaydKTlXcDpuh1MQPiAbrB2T&#10;gl/ysFz0XuaYGXfnb7odQi4ihH2GCooQmkxKrwuy6EeuIY7exbUWQ5RtLk2L9wi3tRwnyURaLDku&#10;FNjQpiB9PfxYBV+vSfW+1/S2W2O1LSt/1qvPRqlBv1vNQATqwn/42f4wCsZpCo8z8QjIx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lSCg8UAAADcAAAADwAAAAAAAAAA&#10;AAAAAAChAgAAZHJzL2Rvd25yZXYueG1sUEsFBgAAAAAEAAQA+QAAAJMDAAAAAA==&#10;" strokecolor="#00b050" strokeweight="2pt"/>
                    <v:rect id="Rectangle 212" o:spid="_x0000_s1078" style="position:absolute;left:45386;top:29432;width:762;height:13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4B18YA&#10;AADcAAAADwAAAGRycy9kb3ducmV2LnhtbESPT2sCMRTE7wW/Q3iFXqRm3YOUrVGkoC5Chfrn4O2x&#10;eW4WNy9hk+r67RtB6HGYmd8w03lvW3GlLjSOFYxHGQjiyumGawWH/fL9A0SIyBpbx6TgTgHms8HL&#10;FAvtbvxD112sRYJwKFCBidEXUobKkMUwcp44eWfXWYxJdrXUHd4S3LYyz7KJtNhwWjDo6ctQddn9&#10;WgXLtRku5Ob76MuwPdu89Kv18KTU22u/+AQRqY//4We71ArycQ6PM+kI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4B18YAAADcAAAADwAAAAAAAAAAAAAAAACYAgAAZHJz&#10;L2Rvd25yZXYueG1sUEsFBgAAAAAEAAQA9QAAAIsDAAAAAA==&#10;" filled="f" strokecolor="black [3213]" strokeweight="2pt"/>
                    <v:rect id="Rectangle 213" o:spid="_x0000_s1079" style="position:absolute;left:46624;top:29384;width:762;height:1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KkTMYA&#10;AADcAAAADwAAAGRycy9kb3ducmV2LnhtbESPQWsCMRSE7wX/Q3hCL6JZt1DKahQR1KXQQm09eHts&#10;npvFzUvYRN3++0YQehxm5htmvuxtK67UhcaxgukkA0FcOd1wreDnezN+AxEissbWMSn4pQDLxeBp&#10;joV2N/6i6z7WIkE4FKjAxOgLKUNlyGKYOE+cvJPrLMYku1rqDm8JbluZZ9mrtNhwWjDoaW2oOu8v&#10;VsFmZ0Yr+f5x8GX4PNm89Nvd6KjU87BfzUBE6uN/+NEutYJ8+gL3M+k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HKkTMYAAADcAAAADwAAAAAAAAAAAAAAAACYAgAAZHJz&#10;L2Rvd25yZXYueG1sUEsFBgAAAAAEAAQA9QAAAIsDAAAAAA==&#10;" filled="f" strokecolor="black [3213]" strokeweight="2pt"/>
                    <v:line id="Straight Connector 214" o:spid="_x0000_s1080" style="position:absolute;visibility:visible;mso-wrap-style:square" from="45720,28051" to="46958,28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MhG8YAAADcAAAADwAAAGRycy9kb3ducmV2LnhtbESPzWsCMRTE7wX/h/AEb5pVSmlX47K2&#10;FXpoLX5cvD2S5364eVk2Ubf/fVMQehxm5jfMIuttI67U+cqxgukkAUGsnam4UHDYr8fPIHxANtg4&#10;JgU/5CFbDh4WmBp34y1dd6EQEcI+RQVlCG0qpdclWfQT1xJH7+Q6iyHKrpCmw1uE20bOkuRJWqw4&#10;LpTY0mtJ+ry7WAXfL0n9/qXp7XOF9bqq/VHnm1ap0bDP5yAC9eE/fG9/GAWz6SP8nYlHQC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jIRvGAAAA3AAAAA8AAAAAAAAA&#10;AAAAAAAAoQIAAGRycy9kb3ducmV2LnhtbFBLBQYAAAAABAAEAPkAAACUAwAAAAA=&#10;" strokecolor="#00b050" strokeweight="2pt"/>
                    <v:line id="Straight Connector 215" o:spid="_x0000_s1081" style="position:absolute;flip:y;visibility:visible;mso-wrap-style:square" from="45720,28051" to="45720,29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7RdsUAAADcAAAADwAAAGRycy9kb3ducmV2LnhtbESPQWvCQBSE7wX/w/KE3urGlIhNXUUE&#10;IVAq1FrPz+xrEsy+Dbsbk/77rlDocZiZb5jVZjStuJHzjWUF81kCgri0uuFKwelz/7QE4QOyxtYy&#10;KfghD5v15GGFubYDf9DtGCoRIexzVFCH0OVS+rImg35mO+LofVtnMETpKqkdDhFuWpkmyUIabDgu&#10;1NjRrqbyeuyNgvfi8OZkny3kZXt+KTHdfz1XrVKP03H7CiLQGP7Df+1CK0jnGdzPxCM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U7RdsUAAADcAAAADwAAAAAAAAAA&#10;AAAAAAChAgAAZHJzL2Rvd25yZXYueG1sUEsFBgAAAAAEAAQA+QAAAJMDAAAAAA==&#10;" strokecolor="#00b050" strokeweight="2pt"/>
                    <v:line id="Straight Connector 216" o:spid="_x0000_s1082" style="position:absolute;flip:y;visibility:visible;mso-wrap-style:square" from="46958,28051" to="46958,29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xPAcQAAADcAAAADwAAAGRycy9kb3ducmV2LnhtbESPQWvCQBSE70L/w/IK3szGFEMbXUUK&#10;giAVtNrzM/uahGbfht1V03/vCoLHYWa+YWaL3rTiQs43lhWMkxQEcWl1w5WCw/dq9A7CB2SNrWVS&#10;8E8eFvOXwQwLba+8o8s+VCJC2BeooA6hK6T0ZU0GfWI74uj9WmcwROkqqR1eI9y0MkvTXBpsOC7U&#10;2NFnTeXf/mwUfK23GyfPk1yelj8fJWar41vVKjV87ZdTEIH68Aw/2mutIBvncD8Tj4C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nE8BxAAAANwAAAAPAAAAAAAAAAAA&#10;AAAAAKECAABkcnMvZG93bnJldi54bWxQSwUGAAAAAAQABAD5AAAAkgMAAAAA&#10;" strokecolor="#00b050" strokeweight="2pt"/>
                    <v:shape id="Text Box 2438" o:spid="_x0000_s1083" type="#_x0000_t202" style="position:absolute;left:476;top:25812;width:11995;height:3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8BnsUA&#10;AADcAAAADwAAAGRycy9kb3ducmV2LnhtbESP3WrCQBSE7wt9h+UUvBGziYpKmlWsIC0U8a8PcMie&#10;JsHs2bC7avr23YLQy2FmvmGKVW9acSPnG8sKsiQFQVxa3XCl4Ou8HS1A+ICssbVMCn7Iw2r5/FRg&#10;ru2dj3Q7hUpECPscFdQhdLmUvqzJoE9sRxy9b+sMhihdJbXDe4SbVo7TdCYNNhwXauxoU1N5OV2N&#10;grfLbj98nx5dNp34ifus5gdaO6UGL/36FUSgPvyHH+0PrWCczeHvTD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wGexQAAANwAAAAPAAAAAAAAAAAAAAAAAJgCAABkcnMv&#10;ZG93bnJldi54bWxQSwUGAAAAAAQABAD1AAAAigMAAAAA&#10;" strokeweight="1.5pt">
                      <v:textbox inset="3.6pt,,3.6pt">
                        <w:txbxContent>
                          <w:p w:rsidR="00D31835" w:rsidRDefault="00D31835" w:rsidP="00303E45">
                            <w:pPr>
                              <w:rPr>
                                <w:sz w:val="20"/>
                                <w:szCs w:val="20"/>
                                <w:lang w:val="en-C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n-CA"/>
                              </w:rPr>
                              <w:t>T-connection to Rear Comb Lamp LH</w:t>
                            </w:r>
                          </w:p>
                        </w:txbxContent>
                      </v:textbox>
                    </v:shape>
                    <v:line id="Line 2444" o:spid="_x0000_s1084" style="position:absolute;visibility:visible;mso-wrap-style:square" from="12477,27670" to="16336,27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IUYcMAAADcAAAADwAAAGRycy9kb3ducmV2LnhtbERPu07DMBTdkfoP1q3ERp2UtkJp3Kqq&#10;VMjCkMBAt6v45gHxdRSbJPx9PSB1PDrv9DibTow0uNaygngVgSAurW65VvD5cXl6AeE8ssbOMin4&#10;IwfHw+IhxUTbiXMaC1+LEMIuQQWN930ipSsbMuhWticOXGUHgz7AoZZ6wCmEm06uo2gnDbYcGhrs&#10;6dxQ+VP8GgVbfN7V+fuXr7LN9Xs+E8evxZtSj8v5tAfhafZ38b870wrWcVgbzoQjIA8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wCFGHDAAAA3AAAAA8AAAAAAAAAAAAA&#10;AAAAoQIAAGRycy9kb3ducmV2LnhtbFBLBQYAAAAABAAEAPkAAACRAwAAAAA=&#10;" strokeweight="1.5pt">
                      <v:stroke endarrow="block"/>
                    </v:line>
                    <v:line id="Straight Connector 219" o:spid="_x0000_s1085" style="position:absolute;flip:x;visibility:visible;mso-wrap-style:square" from="0,39909" to="2971,399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4JdYcIAAADcAAAADwAAAGRycy9kb3ducmV2LnhtbESPQYvCMBSE74L/ITzBm6YqFK1GkQWl&#10;t8Wq90fzbIvNSzeJWvfXbxYW9jjMzDfMZtebVjzJ+caygtk0AUFcWt1wpeByPkyWIHxA1thaJgVv&#10;8rDbDgcbzLR98YmeRahEhLDPUEEdQpdJ6cuaDPqp7Yijd7POYIjSVVI7fEW4aeU8SVJpsOG4UGNH&#10;HzWV9+JhFLTOfN6OeVqc9hfCb7tIV9f8S6nxqN+vQQTqw3/4r51rBfPZCn7PxCMgt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4JdYcIAAADcAAAADwAAAAAAAAAAAAAA&#10;AAChAgAAZHJzL2Rvd25yZXYueG1sUEsFBgAAAAAEAAQA+QAAAJADAAAAAA==&#10;" strokecolor="lime" strokeweight="2pt"/>
                    <v:line id="Straight Connector 220" o:spid="_x0000_s1086" style="position:absolute;visibility:visible;mso-wrap-style:square" from="0,41814" to="2971,41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3TtpcIAAADcAAAADwAAAGRycy9kb3ducmV2LnhtbERPu27CMBTdK/EP1kXqVpxmQG3AiWgL&#10;UodSRGBhu7IveRBfR7EL6d/joVLHo/NeFqPtxJUG3zhW8DxLQBBrZxquFBwPm6cXED4gG+wck4Jf&#10;8lDkk4clZsbdeE/XMlQihrDPUEEdQp9J6XVNFv3M9cSRO7vBYohwqKQZ8BbDbSfTJJlLiw3Hhhp7&#10;eq9JX8ofq2D3mrTrraaPrzdsN03rT3r13Sv1OB1XCxCBxvAv/nN/GgVpGufHM/EIy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3TtpcIAAADcAAAADwAAAAAAAAAAAAAA&#10;AAChAgAAZHJzL2Rvd25yZXYueG1sUEsFBgAAAAAEAAQA+QAAAJADAAAAAA==&#10;" strokecolor="#00b050" strokeweight="2pt"/>
                    <v:line id="Straight Connector 221" o:spid="_x0000_s1087" style="position:absolute;flip:x;visibility:visible;mso-wrap-style:square" from="0,43624" to="2970,43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V4gMUAAADcAAAADwAAAGRycy9kb3ducmV2LnhtbESPy2rDMBBF94X+g5hCd41sF0Jwo4TQ&#10;Jn2unHbh5dia2CbWyEhq7Px9VQhkebmPw12uJ9OLEznfWVaQzhIQxLXVHTcKfr53DwsQPiBr7C2T&#10;gjN5WK9ub5aYaztyQad9aEQcYZ+jgjaEIZfS1y0Z9DM7EEfvYJ3BEKVrpHY4xnHTyyxJ5tJgx5HQ&#10;4kDPLdXH/a+J3K+itK+fL2PZlG6bPn5U1fGtUur+bto8gQg0hWv40n7XCrIshf8z8QjI1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CV4gMUAAADcAAAADwAAAAAAAAAA&#10;AAAAAAChAgAAZHJzL2Rvd25yZXYueG1sUEsFBgAAAAAEAAQA+QAAAJMDAAAAAA==&#10;" strokecolor="#ffc000" strokeweight="2pt"/>
                    <v:rect id="Rectangle 190" o:spid="_x0000_s1088" style="position:absolute;left:28670;top:35242;width:762;height:1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ZYHccA&#10;AADcAAAADwAAAGRycy9kb3ducmV2LnhtbESPQWsCMRCF74X+hzCFXkSz9VDqahQpWJeCBW09eBs2&#10;42bpZhI2qW7/fecg9DbDe/PeN4vV4Dt1oT61gQ08TQpQxHWwLTcGvj434xdQKSNb7AKTgV9KsFre&#10;3y2wtOHKe7occqMkhFOJBlzOsdQ61Y48pkmIxKKdQ+8xy9o32vZ4lXDf6WlRPGuPLUuDw0ivjurv&#10;w483sNm60Vq/746xSh9nP63i23Z0MubxYVjPQWUa8r/5dl1ZwZ8JvjwjE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WWB3HAAAA3AAAAA8AAAAAAAAAAAAAAAAAmAIAAGRy&#10;cy9kb3ducmV2LnhtbFBLBQYAAAAABAAEAPUAAACMAwAAAAA=&#10;" filled="f" strokecolor="black [3213]" strokeweight="2pt"/>
                  </v:group>
                  <v:rect id="Rectangle 1509" o:spid="_x0000_s1089" style="position:absolute;left:16383;width:32861;height:464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0hW8YA&#10;AADdAAAADwAAAGRycy9kb3ducmV2LnhtbESPT4vCMBDF78J+hzAL3jRdQdGuqfgHQbyIuoc9Tpux&#10;LW0mpYna3U9vBMHbDO/N+72ZLzpTixu1rrSs4GsYgSDOrC45V/Bz3g6mIJxH1lhbJgV/5GCRfPTm&#10;GGt75yPdTj4XIYRdjAoK75tYSpcVZNANbUMctIttDfqwtrnULd5DuKnlKIom0mDJgVBgQ+uCsup0&#10;NQEiJ/ul/q1SaS7N+ZoeVun/5qhU/7NbfoPw1Pm3+XW906H+OJrB85swgkw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/0hW8YAAADdAAAADwAAAAAAAAAAAAAAAACYAgAAZHJz&#10;L2Rvd25yZXYueG1sUEsFBgAAAAAEAAQA9QAAAIsDAAAAAA==&#10;" filled="f" strokecolor="#243f60 [1604]" strokeweight="3pt"/>
                  <v:shape id="Text Box 2438" o:spid="_x0000_s1090" type="#_x0000_t202" style="position:absolute;left:3143;top:51893;width:182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uVv8UA&#10;AADbAAAADwAAAGRycy9kb3ducmV2LnhtbESP3WoCMRSE7wt9h3CE3tWsLYi7NUqtFCwIUrW9PmyO&#10;u9tuTrZJ9se3N4LQy2FmvmHmy8HUoiPnK8sKJuMEBHFudcWFguPh/XEGwgdkjbVlUnAmD8vF/d0c&#10;M217/qRuHwoRIewzVFCG0GRS+rwkg35sG+LonawzGKJ0hdQO+wg3tXxKkqk0WHFcKLGht5Ly331r&#10;FMj130/vVqf1c5t8fH2vNru03XZKPYyG1xcQgYbwH761N1pBmsL1S/wBcnE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65W/xQAAANsAAAAPAAAAAAAAAAAAAAAAAJgCAABkcnMv&#10;ZG93bnJldi54bWxQSwUGAAAAAAQABAD1AAAAigMAAAAA&#10;" filled="f" stroked="f" strokeweight="1.5pt">
                    <v:textbox style="mso-fit-shape-to-text:t" inset="0,0,0,0">
                      <w:txbxContent>
                        <w:p w:rsidR="00D31835" w:rsidRPr="00617B6B" w:rsidRDefault="00D31835" w:rsidP="00DE2CCA">
                          <w:pPr>
                            <w:rPr>
                              <w:lang w:val="en-CA"/>
                            </w:rPr>
                          </w:pPr>
                          <w:r w:rsidRPr="00617B6B">
                            <w:rPr>
                              <w:lang w:val="en-CA"/>
                            </w:rPr>
                            <w:t>Trailer Power Wire Harness</w:t>
                          </w:r>
                        </w:p>
                      </w:txbxContent>
                    </v:textbox>
                  </v:shape>
                  <v:shape id="Text Box 2438" o:spid="_x0000_s1091" type="#_x0000_t202" style="position:absolute;left:3143;top:53829;width:182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D4U8YA&#10;AADcAAAADwAAAGRycy9kb3ducmV2LnhtbESPW0sDMRCF34X+hzAF32xSBdG1abEtQgVBrJfnYTPd&#10;Xd1M1iR78d87D4JvM5wz53yz2ky+VQPF1AS2sFwYUMRlcA1XFt5eHy5uQKWM7LANTBZ+KMFmPTtb&#10;YeHCyC80HHOlJIRTgRbqnLtC61TW5DEtQkcs2ilEj1nWWGkXcZRw3+pLY661x4alocaOdjWVX8fe&#10;W9D7788xbk/7q948vn9sD8+3/dNg7fl8ur8DlWnK/+a/64MTfCP48ox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D4U8YAAADcAAAADwAAAAAAAAAAAAAAAACYAgAAZHJz&#10;L2Rvd25yZXYueG1sUEsFBgAAAAAEAAQA9QAAAIsDAAAAAA==&#10;" filled="f" stroked="f" strokeweight="1.5pt">
                    <v:textbox style="mso-fit-shape-to-text:t" inset="0,0,0,0">
                      <w:txbxContent>
                        <w:p w:rsidR="00D31835" w:rsidRPr="00617B6B" w:rsidRDefault="00D31835" w:rsidP="00DE2CCA">
                          <w:pPr>
                            <w:rPr>
                              <w:lang w:val="en-CA"/>
                            </w:rPr>
                          </w:pPr>
                          <w:r w:rsidRPr="00617B6B">
                            <w:rPr>
                              <w:lang w:val="en-CA"/>
                            </w:rPr>
                            <w:t>Trailer Module Harness</w:t>
                          </w:r>
                        </w:p>
                      </w:txbxContent>
                    </v:textbox>
                  </v:shape>
                  <v:shape id="Text Box 2438" o:spid="_x0000_s1092" type="#_x0000_t202" style="position:absolute;left:3143;top:55670;width:182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xdyMMA&#10;AADcAAAADwAAAGRycy9kb3ducmV2LnhtbERP22oCMRB9F/oPYQq+aWKF0q5GqRVBoVBq1edhM+5u&#10;u5lsk+ylf98UCn2bw7nOcj3YWnTkQ+VYw2yqQBDnzlRcaDi97yYPIEJENlg7Jg3fFGC9uhktMTOu&#10;5zfqjrEQKYRDhhrKGJtMypCXZDFMXUOcuKvzFmOCvpDGY5/CbS3vlLqXFitODSU29FxS/nlsrQa5&#10;/fro/ea6nbfqcL5s9q+P7Uun9fh2eFqAiDTEf/Gfe2/SfDWD32fSB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4xdyMMAAADcAAAADwAAAAAAAAAAAAAAAACYAgAAZHJzL2Rv&#10;d25yZXYueG1sUEsFBgAAAAAEAAQA9QAAAIgDAAAAAA==&#10;" filled="f" stroked="f" strokeweight="1.5pt">
                    <v:textbox style="mso-fit-shape-to-text:t" inset="0,0,0,0">
                      <w:txbxContent>
                        <w:p w:rsidR="00D31835" w:rsidRPr="00617B6B" w:rsidRDefault="00D31835" w:rsidP="00DE2CCA">
                          <w:pPr>
                            <w:rPr>
                              <w:lang w:val="en-CA"/>
                            </w:rPr>
                          </w:pPr>
                          <w:r w:rsidRPr="00617B6B">
                            <w:rPr>
                              <w:lang w:val="en-CA"/>
                            </w:rPr>
                            <w:t>Trailer 4-Flat Harness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03E45" w:rsidRDefault="00DE2CCA">
      <w:pPr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4678C6A" wp14:editId="7382B471">
                <wp:simplePos x="0" y="0"/>
                <wp:positionH relativeFrom="column">
                  <wp:posOffset>-1498228</wp:posOffset>
                </wp:positionH>
                <wp:positionV relativeFrom="paragraph">
                  <wp:posOffset>1348740</wp:posOffset>
                </wp:positionV>
                <wp:extent cx="3250565" cy="0"/>
                <wp:effectExtent l="0" t="0" r="26035" b="19050"/>
                <wp:wrapNone/>
                <wp:docPr id="98" name="Straight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50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7A5A7B" id="Straight Connector 98" o:spid="_x0000_s1026" style="position:absolute;flip:x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17.95pt,106.2pt" to="138pt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" strokecolor="#4579b8 [3044]"/>
            </w:pict>
          </mc:Fallback>
        </mc:AlternateContent>
      </w:r>
      <w:r w:rsidR="00303E45">
        <w:rPr>
          <w:sz w:val="20"/>
          <w:szCs w:val="20"/>
        </w:rPr>
        <w:br w:type="page"/>
      </w:r>
    </w:p>
    <w:p w:rsidR="00303E45" w:rsidRDefault="00303E45">
      <w:pPr>
        <w:ind w:left="-5112" w:right="-36"/>
        <w:rPr>
          <w:sz w:val="20"/>
          <w:szCs w:val="20"/>
        </w:rPr>
      </w:pPr>
    </w:p>
    <w:p w:rsidR="0000243D" w:rsidRDefault="0000243D">
      <w:pPr>
        <w:ind w:right="-36"/>
        <w:rPr>
          <w:szCs w:val="20"/>
        </w:rPr>
        <w:sectPr w:rsidR="0000243D">
          <w:headerReference w:type="default" r:id="rId23"/>
          <w:pgSz w:w="12240" w:h="15840" w:code="1"/>
          <w:pgMar w:top="1296" w:right="1008" w:bottom="936" w:left="6120" w:header="576" w:footer="720" w:gutter="0"/>
          <w:cols w:space="288"/>
          <w:docGrid w:linePitch="360"/>
        </w:sectPr>
      </w:pPr>
    </w:p>
    <w:p w:rsidR="0000243D" w:rsidRDefault="00B73AEF">
      <w:pPr>
        <w:pStyle w:val="ProcLevel1"/>
      </w:pPr>
      <w:r>
        <w:lastRenderedPageBreak/>
        <w:t>Disassemble the Vehicle</w:t>
      </w:r>
      <w:r w:rsidR="0000243D">
        <w:t>.</w:t>
      </w:r>
    </w:p>
    <w:p w:rsidR="0000243D" w:rsidRDefault="00B73AEF" w:rsidP="001C392F">
      <w:pPr>
        <w:pStyle w:val="ProcLevel2"/>
      </w:pPr>
      <w:r w:rsidRPr="00B73AEF">
        <w:rPr>
          <w:rStyle w:val="ProcLevel2Char"/>
        </w:rPr>
        <w:t>Remove</w:t>
      </w:r>
      <w:r>
        <w:rPr>
          <w:rStyle w:val="ProcLevel2Char"/>
        </w:rPr>
        <w:t xml:space="preserve"> the</w:t>
      </w:r>
      <w:r w:rsidRPr="00B73AEF">
        <w:rPr>
          <w:rStyle w:val="ProcLevel2Char"/>
        </w:rPr>
        <w:t xml:space="preserve"> </w:t>
      </w:r>
      <w:r w:rsidR="00591963">
        <w:rPr>
          <w:rStyle w:val="ProcLevel2Char"/>
        </w:rPr>
        <w:t>r</w:t>
      </w:r>
      <w:r w:rsidRPr="00B73AEF">
        <w:rPr>
          <w:rStyle w:val="ProcLevel2Char"/>
        </w:rPr>
        <w:t xml:space="preserve">ear </w:t>
      </w:r>
      <w:r w:rsidR="00591963">
        <w:rPr>
          <w:rStyle w:val="ProcLevel2Char"/>
        </w:rPr>
        <w:t>b</w:t>
      </w:r>
      <w:r w:rsidRPr="00B73AEF">
        <w:rPr>
          <w:rStyle w:val="ProcLevel2Char"/>
        </w:rPr>
        <w:t xml:space="preserve">umper </w:t>
      </w:r>
      <w:r w:rsidR="00591963">
        <w:rPr>
          <w:rStyle w:val="ProcLevel2Char"/>
        </w:rPr>
        <w:t>cover and the i</w:t>
      </w:r>
      <w:r w:rsidRPr="00B73AEF">
        <w:rPr>
          <w:rStyle w:val="ProcLevel2Char"/>
        </w:rPr>
        <w:t xml:space="preserve">nterior </w:t>
      </w:r>
      <w:r w:rsidR="00591963">
        <w:rPr>
          <w:rStyle w:val="ProcLevel2Char"/>
        </w:rPr>
        <w:t>c</w:t>
      </w:r>
      <w:r w:rsidRPr="00B73AEF">
        <w:rPr>
          <w:rStyle w:val="ProcLevel2Char"/>
        </w:rPr>
        <w:t xml:space="preserve">argo </w:t>
      </w:r>
      <w:r w:rsidR="00591963">
        <w:rPr>
          <w:rStyle w:val="ProcLevel2Char"/>
        </w:rPr>
        <w:t>c</w:t>
      </w:r>
      <w:r w:rsidRPr="00B73AEF">
        <w:rPr>
          <w:rStyle w:val="ProcLevel2Char"/>
        </w:rPr>
        <w:t>ompartment components (i.e. tonneau cover ass</w:t>
      </w:r>
      <w:r w:rsidR="00591963">
        <w:rPr>
          <w:rStyle w:val="ProcLevel2Char"/>
        </w:rPr>
        <w:t>embl</w:t>
      </w:r>
      <w:r w:rsidRPr="00B73AEF">
        <w:rPr>
          <w:rStyle w:val="ProcLevel2Char"/>
        </w:rPr>
        <w:t>y, deck board ass</w:t>
      </w:r>
      <w:r w:rsidR="00591963">
        <w:rPr>
          <w:rStyle w:val="ProcLevel2Char"/>
        </w:rPr>
        <w:t xml:space="preserve">embly, rear deck trim cover and </w:t>
      </w:r>
      <w:r w:rsidRPr="00B73AEF">
        <w:rPr>
          <w:rStyle w:val="ProcLevel2Char"/>
        </w:rPr>
        <w:t xml:space="preserve">deck floor boxes LH and RH) as illustrated in the </w:t>
      </w:r>
      <w:r>
        <w:rPr>
          <w:rStyle w:val="ProcLevel2Char"/>
        </w:rPr>
        <w:t>T</w:t>
      </w:r>
      <w:r w:rsidR="00591963">
        <w:rPr>
          <w:rStyle w:val="ProcLevel2Char"/>
        </w:rPr>
        <w:t>ow Hitch i</w:t>
      </w:r>
      <w:r>
        <w:rPr>
          <w:rStyle w:val="ProcLevel2Char"/>
        </w:rPr>
        <w:t xml:space="preserve">nstallation </w:t>
      </w:r>
      <w:r w:rsidR="00591963">
        <w:rPr>
          <w:rStyle w:val="ProcLevel2Char"/>
        </w:rPr>
        <w:t>i</w:t>
      </w:r>
      <w:r>
        <w:rPr>
          <w:rStyle w:val="ProcLevel2Char"/>
        </w:rPr>
        <w:t>nstructions</w:t>
      </w:r>
      <w:r w:rsidR="00591963">
        <w:rPr>
          <w:rStyle w:val="ProcLevel2Char"/>
        </w:rPr>
        <w:t xml:space="preserve"> from Step</w:t>
      </w:r>
      <w:r w:rsidRPr="00B73AEF">
        <w:rPr>
          <w:rStyle w:val="ProcLevel2Char"/>
        </w:rPr>
        <w:t xml:space="preserve"> 3</w:t>
      </w:r>
      <w:r>
        <w:rPr>
          <w:rStyle w:val="ProcLevel2Char"/>
        </w:rPr>
        <w:t>(</w:t>
      </w:r>
      <w:r w:rsidR="0014290F">
        <w:rPr>
          <w:rStyle w:val="ProcLevel2Char"/>
        </w:rPr>
        <w:t>a</w:t>
      </w:r>
      <w:r>
        <w:rPr>
          <w:rStyle w:val="ProcLevel2Char"/>
        </w:rPr>
        <w:t>)</w:t>
      </w:r>
      <w:r w:rsidRPr="00B73AEF">
        <w:rPr>
          <w:rStyle w:val="ProcLevel2Char"/>
        </w:rPr>
        <w:t xml:space="preserve"> to </w:t>
      </w:r>
      <w:r w:rsidR="00591963">
        <w:rPr>
          <w:rStyle w:val="ProcLevel2Char"/>
        </w:rPr>
        <w:t xml:space="preserve">Step </w:t>
      </w:r>
      <w:r>
        <w:rPr>
          <w:rStyle w:val="ProcLevel2Char"/>
        </w:rPr>
        <w:t>3(e)</w:t>
      </w:r>
      <w:r w:rsidRPr="00B73AEF">
        <w:rPr>
          <w:rStyle w:val="ProcLevel2Char"/>
        </w:rPr>
        <w:t xml:space="preserve"> of </w:t>
      </w:r>
      <w:r>
        <w:rPr>
          <w:rStyle w:val="ProcLevel2Char"/>
        </w:rPr>
        <w:t xml:space="preserve">the </w:t>
      </w:r>
      <w:r w:rsidRPr="00B73AEF">
        <w:rPr>
          <w:rStyle w:val="ProcLevel2Char"/>
        </w:rPr>
        <w:t>vehicle disassembly section</w:t>
      </w:r>
      <w:r w:rsidR="0000243D">
        <w:t>.</w:t>
      </w:r>
    </w:p>
    <w:p w:rsidR="0014290F" w:rsidRDefault="00BE4138" w:rsidP="001C392F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1" layoutInCell="1" allowOverlap="1" wp14:anchorId="62B3F466" wp14:editId="2CB3D728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2130552"/>
                <wp:effectExtent l="19050" t="19050" r="19050" b="22225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130552"/>
                          <a:chOff x="0" y="0"/>
                          <a:chExt cx="2970796" cy="2137715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41" t="21512" r="7965"/>
                          <a:stretch/>
                        </pic:blipFill>
                        <pic:spPr bwMode="auto">
                          <a:xfrm>
                            <a:off x="0" y="0"/>
                            <a:ext cx="2970796" cy="21377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883" y="1939119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BE4138">
                              <w:pPr>
                                <w:pStyle w:val="Fig"/>
                                <w:jc w:val="center"/>
                              </w:pPr>
                              <w:r>
                                <w:t>Fig. 1-1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B3F466" id="Group 54" o:spid="_x0000_s1093" style="position:absolute;left:0;text-align:left;margin-left:-255.75pt;margin-top:0;width:234pt;height:167.75pt;z-index:251724288;mso-width-relative:margin;mso-height-relative:margin" coordsize="29707,213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">
                <v:shape id="Picture 139" o:spid="_x0000_s1094" type="#_x0000_t75" style="position:absolute;width:29707;height:21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tFTFAAAA3AAAAA8AAABkcnMvZG93bnJldi54bWxET01rwkAQvQv+h2UEL6Iba6k1dZWiaIVS&#10;aNOC1yE7TYLZ2SS7auqvdwuCt3m8z5kvW1OKEzWusKxgPIpAEKdWF5wp+PneDJ9BOI+ssbRMCv7I&#10;wXLR7cwx1vbMX3RKfCZCCLsYFeTeV7GULs3JoBvZijhwv7Yx6ANsMqkbPIdwU8qHKHqSBgsODTlW&#10;tMopPSRHo2C7+1iX9fq91o8D2tezy9vqc7pXqt9rX19AeGr9XXxz73SYP5nB/zPhAr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krRUxQAAANwAAAAPAAAAAAAAAAAAAAAA&#10;AJ8CAABkcnMvZG93bnJldi54bWxQSwUGAAAAAAQABAD3AAAAkQMAAAAA&#10;" stroked="t" strokecolor="black [3213]">
                  <v:imagedata r:id="rId25" o:title="" croptop="14098f" cropleft="6712f" cropright="5220f"/>
                  <v:path arrowok="t"/>
                </v:shape>
                <v:shape id="Text Box 99" o:spid="_x0000_s1095" type="#_x0000_t202" style="position:absolute;left:78;top:19391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rz6cUA&#10;AADbAAAADwAAAGRycy9kb3ducmV2LnhtbESPT2vCQBTE7wW/w/KEXopumlKR6CrWtNBDe9CK50f2&#10;mQSzb8Pumj/fvlsoeBxm5jfMejuYRnTkfG1ZwfM8AUFcWF1zqeD08zFbgvABWWNjmRSM5GG7mTys&#10;MdO25wN1x1CKCGGfoYIqhDaT0hcVGfRz2xJH72KdwRClK6V22Ee4aWSaJAtpsOa4UGFL+4qK6/Fm&#10;FCxyd+sPvH/KT+9f+N2W6fltPCv1OB12KxCBhnAP/7c/tYLXF/j7En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mvPpxQAAANsAAAAPAAAAAAAAAAAAAAAAAJgCAABkcnMv&#10;ZG93bnJldi54bWxQSwUGAAAAAAQABAD1AAAAigMAAAAA&#10;" stroked="f">
                  <v:textbox inset="0,0,0,0">
                    <w:txbxContent>
                      <w:p w:rsidR="00D31835" w:rsidRDefault="00D31835" w:rsidP="00BE4138">
                        <w:pPr>
                          <w:pStyle w:val="Fig"/>
                          <w:jc w:val="center"/>
                        </w:pPr>
                        <w:r>
                          <w:t>Fig. 1-1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4290F" w:rsidRPr="0014290F">
        <w:t>Remove the Styrofoam tray from the top of the spare tire</w:t>
      </w:r>
      <w:r w:rsidR="0014290F">
        <w:t xml:space="preserve"> (Fig. 1-1).</w:t>
      </w:r>
    </w:p>
    <w:p w:rsidR="00591963" w:rsidRDefault="00591963" w:rsidP="001C392F">
      <w:pPr>
        <w:pStyle w:val="ProcLevel2"/>
      </w:pPr>
      <w:r w:rsidRPr="00591963">
        <w:t xml:space="preserve">Remove </w:t>
      </w:r>
      <w:r>
        <w:t>the d</w:t>
      </w:r>
      <w:r w:rsidRPr="00591963">
        <w:t xml:space="preserve">eck </w:t>
      </w:r>
      <w:r>
        <w:t>f</w:t>
      </w:r>
      <w:r w:rsidRPr="00591963">
        <w:t xml:space="preserve">loor </w:t>
      </w:r>
      <w:r>
        <w:t>b</w:t>
      </w:r>
      <w:r w:rsidRPr="00591963">
        <w:t>ox</w:t>
      </w:r>
      <w:r>
        <w:t>.</w:t>
      </w:r>
    </w:p>
    <w:p w:rsidR="00591963" w:rsidRDefault="00591963" w:rsidP="001C392F">
      <w:pPr>
        <w:pStyle w:val="ProcLevel3"/>
      </w:pPr>
      <w:r w:rsidRPr="00591963">
        <w:t>Fold the back of the rear seat forward</w:t>
      </w:r>
      <w:r>
        <w:t>.</w:t>
      </w:r>
    </w:p>
    <w:p w:rsidR="00BE4138" w:rsidRDefault="00BE4138" w:rsidP="001C392F">
      <w:pPr>
        <w:pStyle w:val="ProcLevel2"/>
        <w:numPr>
          <w:ilvl w:val="0"/>
          <w:numId w:val="0"/>
        </w:numPr>
        <w:ind w:left="360"/>
      </w:pPr>
    </w:p>
    <w:p w:rsidR="00BE4138" w:rsidRDefault="00BE4138" w:rsidP="001C392F">
      <w:pPr>
        <w:pStyle w:val="ProcLevel2"/>
        <w:numPr>
          <w:ilvl w:val="0"/>
          <w:numId w:val="0"/>
        </w:numPr>
        <w:ind w:left="360"/>
      </w:pPr>
    </w:p>
    <w:p w:rsidR="00BE4138" w:rsidRDefault="00BE4138" w:rsidP="001C392F">
      <w:pPr>
        <w:pStyle w:val="ProcLevel2"/>
        <w:numPr>
          <w:ilvl w:val="0"/>
          <w:numId w:val="0"/>
        </w:numPr>
        <w:ind w:left="360"/>
      </w:pPr>
    </w:p>
    <w:p w:rsidR="00BE4138" w:rsidRDefault="00BE4138" w:rsidP="001C392F">
      <w:pPr>
        <w:pStyle w:val="ProcLevel2"/>
        <w:numPr>
          <w:ilvl w:val="0"/>
          <w:numId w:val="0"/>
        </w:numPr>
        <w:ind w:left="360"/>
      </w:pPr>
    </w:p>
    <w:p w:rsidR="00591963" w:rsidRPr="00591963" w:rsidRDefault="004363D1" w:rsidP="001C392F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2480" behindDoc="0" locked="1" layoutInCell="1" allowOverlap="1" wp14:anchorId="78F7568A" wp14:editId="43BFE6A4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167128"/>
                <wp:effectExtent l="19050" t="19050" r="19050" b="24130"/>
                <wp:wrapNone/>
                <wp:docPr id="1834" name="Group 1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167128"/>
                          <a:chOff x="0" y="0"/>
                          <a:chExt cx="2971165" cy="2165350"/>
                        </a:xfrm>
                      </wpg:grpSpPr>
                      <wpg:grpSp>
                        <wpg:cNvPr id="63" name="Group 63"/>
                        <wpg:cNvGrpSpPr/>
                        <wpg:grpSpPr>
                          <a:xfrm>
                            <a:off x="0" y="0"/>
                            <a:ext cx="2971165" cy="2165350"/>
                            <a:chOff x="127917" y="75206"/>
                            <a:chExt cx="2969385" cy="2168025"/>
                          </a:xfrm>
                        </wpg:grpSpPr>
                        <wpg:grpSp>
                          <wpg:cNvPr id="55" name="Group 55"/>
                          <wpg:cNvGrpSpPr/>
                          <wpg:grpSpPr>
                            <a:xfrm>
                              <a:off x="127917" y="75206"/>
                              <a:ext cx="2969385" cy="2168025"/>
                              <a:chOff x="127863" y="75361"/>
                              <a:chExt cx="2968129" cy="2172500"/>
                            </a:xfrm>
                          </wpg:grpSpPr>
                          <pic:pic xmlns:pic="http://schemas.openxmlformats.org/drawingml/2006/picture">
                            <pic:nvPicPr>
                              <pic:cNvPr id="56" name="Picture 5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27863" y="75361"/>
                                <a:ext cx="2968129" cy="21725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57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4411" y="2055164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4363D1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0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42175" y="79484"/>
                              <a:ext cx="2084705" cy="254635"/>
                              <a:chOff x="-40" y="775"/>
                              <a:chExt cx="3283" cy="401"/>
                            </a:xfrm>
                          </wpg:grpSpPr>
                          <wps:wsp>
                            <wps:cNvPr id="61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2" y="775"/>
                                <a:ext cx="2861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4363D1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Clip remover &amp; #2 Philips screwdriver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2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40" y="786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69" name="Oval 2236"/>
                        <wps:cNvSpPr>
                          <a:spLocks noChangeArrowheads="1"/>
                        </wps:cNvSpPr>
                        <wps:spPr bwMode="auto">
                          <a:xfrm>
                            <a:off x="547687" y="204788"/>
                            <a:ext cx="266700" cy="26670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957387" y="200025"/>
                            <a:ext cx="190500" cy="19558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1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423987" y="200025"/>
                            <a:ext cx="201295" cy="19558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3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900112" y="200025"/>
                            <a:ext cx="201295" cy="19558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F7568A" id="Group 1834" o:spid="_x0000_s1096" style="position:absolute;left:0;text-align:left;margin-left:-255.6pt;margin-top:0;width:234pt;height:170.65pt;z-index:251732480;mso-width-relative:margin;mso-height-relative:margin" coordsize="29711,21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">
                <v:group id="Group 63" o:spid="_x0000_s1097" style="position:absolute;width:29711;height:21653" coordorigin="1279,752" coordsize="29693,21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group id="Group 55" o:spid="_x0000_s1098" style="position:absolute;left:1279;top:752;width:29694;height:21680" coordorigin="1278,753" coordsize="29681,21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  <v:shape id="Picture 56" o:spid="_x0000_s1099" type="#_x0000_t75" style="position:absolute;left:1278;top:753;width:29681;height:21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t+JjFAAAA2wAAAA8AAABkcnMvZG93bnJldi54bWxEj0FrwkAUhO8F/8PyBC9SNwoVSV1FggXb&#10;W6MivT2yr0lM9m2aXU3qr+8KBY/DzHzDLNe9qcWVWldaVjCdRCCIM6tLzhUc9m/PCxDOI2usLZOC&#10;X3KwXg2elhhr2/EnXVOfiwBhF6OCwvsmltJlBRl0E9sQB+/btgZ9kG0udYtdgJtazqJoLg2WHBYK&#10;bCgpKKvSi1EwPhxv49P2SyZV0r1XdfRB6flHqdGw37yC8NT7R/i/vdMKXuZw/xJ+gF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bfiYxQAAANsAAAAPAAAAAAAAAAAAAAAA&#10;AJ8CAABkcnMvZG93bnJldi54bWxQSwUGAAAAAAQABAD3AAAAkQMAAAAA&#10;" stroked="t" strokecolor="black [3213]">
                      <v:imagedata r:id="rId27" o:title=""/>
                      <v:path arrowok="t"/>
                    </v:shape>
                    <v:shape id="Text Box 99" o:spid="_x0000_s1100" type="#_x0000_t202" style="position:absolute;left:1344;top:20551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H16sUA&#10;AADbAAAADwAAAGRycy9kb3ducmV2LnhtbESPT2vCQBTE7wW/w/KEXopuGqiV6CrWtNBDPWjF8yP7&#10;TILZt2F3zZ9v3y0Uehxm5jfMejuYRnTkfG1ZwfM8AUFcWF1zqeD8/TFbgvABWWNjmRSM5GG7mTys&#10;MdO25yN1p1CKCGGfoYIqhDaT0hcVGfRz2xJH72qdwRClK6V22Ee4aWSaJAtpsOa4UGFL+4qK2+lu&#10;FCxyd++PvH/Kz+9feGjL9PI2XpR6nA67FYhAQ/gP/7U/tYKXV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ofXqxQAAANsAAAAPAAAAAAAAAAAAAAAAAJgCAABkcnMv&#10;ZG93bnJldi54bWxQSwUGAAAAAAQABAD1AAAAigMAAAAA&#10;" stroked="f">
                      <v:textbox inset="0,0,0,0">
                        <w:txbxContent>
                          <w:p w:rsidR="00D31835" w:rsidRDefault="00D31835" w:rsidP="004363D1">
                            <w:pPr>
                              <w:pStyle w:val="Fig"/>
                              <w:jc w:val="center"/>
                            </w:pPr>
                            <w:r>
                              <w:t>Fig. 1-2</w:t>
                            </w:r>
                          </w:p>
                        </w:txbxContent>
                      </v:textbox>
                    </v:shape>
                  </v:group>
                  <v:group id="Group 109" o:spid="_x0000_s1101" style="position:absolute;left:1421;top:794;width:20847;height:2547" coordorigin="-40,775" coordsize="3283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<v:rect id="Rectangle 110" o:spid="_x0000_s1102" style="position:absolute;left:382;top:775;width:2861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2q4cMA&#10;AADbAAAADwAAAGRycy9kb3ducmV2LnhtbESPX2vCQBDE3wv9DscKfasXhWqJniKBQpGCf1J9XnJr&#10;Es3thdxW02/vFQo+DjPzG2a+7F2jrtSF2rOB0TABRVx4W3Np4Dv/eH0HFQTZYuOZDPxSgOXi+WmO&#10;qfU33tF1L6WKEA4pGqhE2lTrUFTkMAx9Sxy9k+8cSpRdqW2Htwh3jR4nyUQ7rDkuVNhSVlFx2f84&#10;A5vjNl9vp9laknEh2YHP9PaVG/My6FczUEK9PML/7U9rYDKCvy/xB+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2q4cMAAADbAAAADwAAAAAAAAAAAAAAAACYAgAAZHJzL2Rv&#10;d25yZXYueG1sUEsFBgAAAAAEAAQA9QAAAIgDAAAAAA==&#10;" stroked="f" strokeweight=".25pt">
                      <v:textbox style="mso-fit-shape-to-text:t" inset="0,0,0,0">
                        <w:txbxContent>
                          <w:p w:rsidR="00D31835" w:rsidRDefault="00D31835" w:rsidP="004363D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Clip remover &amp; #2 Philips screwdriver</w:t>
                            </w:r>
                          </w:p>
                        </w:txbxContent>
                      </v:textbox>
                    </v:rect>
                    <v:shape id="Picture 111" o:spid="_x0000_s1103" type="#_x0000_t75" alt="tool" style="position:absolute;left:-40;top:786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NhvjDAAAA2wAAAA8AAABkcnMvZG93bnJldi54bWxEj0FrwkAUhO+C/2F5Qm+6URspMRsRISCF&#10;Umrb+2v2mUSzb8PuGtN/3y0Uehxm5hsm342mEwM531pWsFwkIIgrq1uuFXy8l/MnED4ga+wsk4Jv&#10;8rArppMcM23v/EbDKdQiQthnqKAJoc+k9FVDBv3C9sTRO1tnMETpaqkd3iPcdHKVJBtpsOW40GBP&#10;h4aq6+lmFAzXL1q/LtPUlc+PlyqVny+BSqUeZuN+CyLQGP7Df+2jVrBZwe+X+ANk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2G+MMAAADbAAAADwAAAAAAAAAAAAAAAACf&#10;AgAAZHJzL2Rvd25yZXYueG1sUEsFBgAAAAAEAAQA9wAAAI8DAAAAAA==&#10;">
                      <v:imagedata r:id="rId22" o:title="tool"/>
                    </v:shape>
                  </v:group>
                </v:group>
                <v:oval id="Oval 2236" o:spid="_x0000_s1104" style="position:absolute;left:5476;top:2047;width:266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hpM8EA&#10;AADbAAAADwAAAGRycy9kb3ducmV2LnhtbESPW4vCMBSE3xf8D+EI+7amunirpkUXBF+9gK+H5thG&#10;m5PaZLX+eyMs7OMw880wy7yztbhT641jBcNBAoK4cNpwqeB42HzNQPiArLF2TAqe5CHPeh9LTLV7&#10;8I7u+1CKWMI+RQVVCE0qpS8qsugHriGO3tm1FkOUbSl1i49Ybms5SpKJtGg4LlTY0E9FxXX/axVM&#10;tlP5fZbrm+7MakrjiyVzGin12e9WCxCBuvAf/qO3OnJzeH+JP0Bm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YaTPBAAAA2wAAAA8AAAAAAAAAAAAAAAAAmAIAAGRycy9kb3du&#10;cmV2LnhtbFBLBQYAAAAABAAEAPUAAACGAwAAAAA=&#10;" filled="f" strokecolor="yellow" strokeweight="1.5pt">
                  <v:stroke dashstyle="dash"/>
                </v:oval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2238" o:spid="_x0000_s1105" type="#_x0000_t5" style="position:absolute;left:19573;top:2000;width:1905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9jBcYA&#10;AADcAAAADwAAAGRycy9kb3ducmV2LnhtbESPQW/CMAyF75P2HyJP4jbSIYRGR0BoExIHOABjcLQa&#10;r+1onC4JUP49PkzazdZ7fu/zZNa5Rl0oxNqzgZd+Boq48Lbm0sDnbvH8CiomZIuNZzJwowiz6ePD&#10;BHPrr7yhyzaVSkI45migSqnNtY5FRQ5j37fEon374DDJGkptA14l3DV6kGUj7bBmaaiwpfeKitP2&#10;7AyMisM6fA3GfMTNz3G1+20WH4e9Mb2nbv4GKlGX/s1/10sr+EPBl2dkAj2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9jBcYAAADc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106" type="#_x0000_t5" style="position:absolute;left:14239;top:2000;width:2013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QfUMQA&#10;AADdAAAADwAAAGRycy9kb3ducmV2LnhtbERPTWsCMRC9C/6HMAVvblYFsVujFEXwoAe1rR6HzXR3&#10;281kTaJu/70pCN7m8T5nOm9NLa7kfGVZwSBJQRDnVldcKPg4rPoTED4ga6wtk4I/8jCfdTtTzLS9&#10;8Y6u+1CIGMI+QwVlCE0mpc9LMugT2xBH7ts6gyFCV0jt8BbDTS2HaTqWBiuODSU2tCgp/91fjIJx&#10;fty6r+Ern3D3c9oczvVqefxUqvfSvr+BCNSGp/jhXus4fzIawP838QQ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UH1DEAAAA3QAAAA8AAAAAAAAAAAAAAAAAmAIAAGRycy9k&#10;b3ducmV2LnhtbFBLBQYAAAAABAAEAPUAAACJAwAAAAA=&#10;" filled="f" strokecolor="yellow" strokeweight="1pt">
                  <v:stroke dashstyle="dash"/>
                </v:shape>
                <v:shape id="AutoShape 2238" o:spid="_x0000_s1107" type="#_x0000_t5" style="position:absolute;left:9001;top:2000;width:2013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okvMUA&#10;AADdAAAADwAAAGRycy9kb3ducmV2LnhtbERPS2vCQBC+C/0PyxR6040KYtNsRFoED+1BrY/jkJ0m&#10;abOzcXer8d+7guBtPr7nZLPONOJEzteWFQwHCQjiwuqaSwXfm0V/CsIHZI2NZVJwIQ+z/KmXYart&#10;mVd0WodSxBD2KSqoQmhTKX1RkUE/sC1x5H6sMxgidKXUDs8x3DRylCQTabDm2FBhS+8VFX/rf6Ng&#10;Uuy/3G70ygdc/R4+N8dm8bHfKvXy3M3fQATqwkN8dy91nD8dj+H2TTxB5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SiS8xQAAAN0AAAAPAAAAAAAAAAAAAAAAAJgCAABkcnMv&#10;ZG93bnJldi54bWxQSwUGAAAAAAQABAD1AAAAigMAAAAA&#10;" filled="f" strokecolor="yellow" strokeweight="1pt">
                  <v:stroke dashstyle="dash"/>
                </v:shape>
                <w10:anchorlock/>
              </v:group>
            </w:pict>
          </mc:Fallback>
        </mc:AlternateContent>
      </w:r>
      <w:r w:rsidR="00591963" w:rsidRPr="00591963">
        <w:t xml:space="preserve">Remove </w:t>
      </w:r>
      <w:r w:rsidR="00591963">
        <w:t xml:space="preserve">the three </w:t>
      </w:r>
      <w:r w:rsidR="00591963" w:rsidRPr="00591963">
        <w:t>clips</w:t>
      </w:r>
      <w:r w:rsidR="00591963">
        <w:t xml:space="preserve"> (</w:t>
      </w:r>
      <w:r w:rsidR="00585057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>
                <wp:extent cx="146304" cy="137160"/>
                <wp:effectExtent l="19050" t="19050" r="44450" b="15240"/>
                <wp:docPr id="144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73EF2AE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KISiFQcAwAAiw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591963">
        <w:t>Fig. 1-2).</w:t>
      </w:r>
    </w:p>
    <w:p w:rsidR="00591963" w:rsidRDefault="00591963" w:rsidP="001C392F">
      <w:pPr>
        <w:pStyle w:val="ProcLevel3"/>
      </w:pPr>
      <w:r>
        <w:t>Remove the screw (</w:t>
      </w:r>
      <w:r w:rsidR="004573FF">
        <w:t xml:space="preserve"> </w:t>
      </w:r>
      <w:r w:rsidR="004573FF">
        <w:rPr>
          <w:noProof/>
        </w:rPr>
        <mc:AlternateContent>
          <mc:Choice Requires="wps">
            <w:drawing>
              <wp:inline distT="0" distB="0" distL="0" distR="0" wp14:anchorId="720300EC" wp14:editId="78476367">
                <wp:extent cx="180712" cy="180712"/>
                <wp:effectExtent l="0" t="0" r="10160" b="10160"/>
                <wp:docPr id="109" name="Oval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12" cy="180712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7B57B5A" id="Oval 109" o:spid="_x0000_s1026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" filled="f" strokecolor="black [3213]" strokeweight="1pt">
                <v:stroke dashstyle="dash"/>
                <w10:anchorlock/>
              </v:oval>
            </w:pict>
          </mc:Fallback>
        </mc:AlternateContent>
      </w:r>
      <w:r w:rsidR="004573FF">
        <w:t xml:space="preserve"> </w:t>
      </w:r>
      <w:r>
        <w:t>Fig. 1-2).</w:t>
      </w:r>
    </w:p>
    <w:p w:rsidR="007D4955" w:rsidRDefault="007D4955" w:rsidP="001C392F">
      <w:pPr>
        <w:spacing w:after="120" w:line="300" w:lineRule="auto"/>
      </w:pPr>
      <w:r>
        <w:br w:type="page"/>
      </w:r>
    </w:p>
    <w:p w:rsidR="00CB5045" w:rsidRDefault="00CB5045" w:rsidP="00CB5045">
      <w:pPr>
        <w:pStyle w:val="ProcLevel2"/>
        <w:numPr>
          <w:ilvl w:val="0"/>
          <w:numId w:val="0"/>
        </w:numPr>
        <w:ind w:left="360"/>
      </w:pPr>
    </w:p>
    <w:p w:rsidR="00591963" w:rsidRPr="00591963" w:rsidRDefault="004363D1" w:rsidP="00591963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576" behindDoc="0" locked="1" layoutInCell="1" allowOverlap="1">
                <wp:simplePos x="0" y="0"/>
                <wp:positionH relativeFrom="column">
                  <wp:posOffset>-3248025</wp:posOffset>
                </wp:positionH>
                <wp:positionV relativeFrom="paragraph">
                  <wp:posOffset>-15240</wp:posOffset>
                </wp:positionV>
                <wp:extent cx="2962275" cy="1974215"/>
                <wp:effectExtent l="19050" t="19050" r="28575" b="26035"/>
                <wp:wrapNone/>
                <wp:docPr id="1849" name="Group 1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275" cy="1974215"/>
                          <a:chOff x="3832" y="0"/>
                          <a:chExt cx="2962867" cy="1972945"/>
                        </a:xfrm>
                      </wpg:grpSpPr>
                      <wpg:grpSp>
                        <wpg:cNvPr id="1835" name="Group 1835"/>
                        <wpg:cNvGrpSpPr/>
                        <wpg:grpSpPr>
                          <a:xfrm>
                            <a:off x="3832" y="0"/>
                            <a:ext cx="2962867" cy="1972945"/>
                            <a:chOff x="3833" y="94045"/>
                            <a:chExt cx="2963500" cy="1977263"/>
                          </a:xfrm>
                        </wpg:grpSpPr>
                        <wpg:grpSp>
                          <wpg:cNvPr id="1836" name="Group 1836"/>
                          <wpg:cNvGrpSpPr/>
                          <wpg:grpSpPr>
                            <a:xfrm>
                              <a:off x="3833" y="94045"/>
                              <a:ext cx="2963500" cy="1977263"/>
                              <a:chOff x="131748" y="169362"/>
                              <a:chExt cx="2961725" cy="1979709"/>
                            </a:xfrm>
                          </wpg:grpSpPr>
                          <wpg:grpSp>
                            <wpg:cNvPr id="1837" name="Group 1837"/>
                            <wpg:cNvGrpSpPr/>
                            <wpg:grpSpPr>
                              <a:xfrm>
                                <a:off x="131748" y="169362"/>
                                <a:ext cx="2961725" cy="1979709"/>
                                <a:chOff x="131692" y="169711"/>
                                <a:chExt cx="2960472" cy="19837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8" name="Picture 18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692" y="169711"/>
                                  <a:ext cx="2960472" cy="1983798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839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2290" y="1960144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/>
                              </wps:spPr>
                              <wps:txbx>
                                <w:txbxContent>
                                  <w:p w:rsidR="00D31835" w:rsidRDefault="00D31835" w:rsidP="004363D1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1-3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840" name="Group 109"/>
                            <wpg:cNvGrpSpPr>
                              <a:grpSpLocks/>
                            </wpg:cNvGrpSpPr>
                            <wpg:grpSpPr bwMode="auto">
                              <a:xfrm>
                                <a:off x="149795" y="178544"/>
                                <a:ext cx="2084705" cy="254635"/>
                                <a:chOff x="-28" y="931"/>
                                <a:chExt cx="3283" cy="401"/>
                              </a:xfrm>
                            </wpg:grpSpPr>
                            <wps:wsp>
                              <wps:cNvPr id="1841" name="Rectangle 1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94" y="931"/>
                                  <a:ext cx="2861" cy="20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4363D1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Clip remover &amp; #2 Philips screwdriver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43" name="Picture 111" descr="too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28" y="942"/>
                                  <a:ext cx="390" cy="3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grpSp>
                        </wpg:grpSp>
                        <wps:wsp>
                          <wps:cNvPr id="1844" name="Oval 223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72083" y="433888"/>
                              <a:ext cx="266700" cy="26670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FFFF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5" name="AutoShape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909709" y="444926"/>
                              <a:ext cx="190500" cy="19558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noFill/>
                            <a:ln w="12700" algn="ctr">
                              <a:solidFill>
                                <a:srgbClr val="FFFF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6" name="AutoShape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485914" y="444926"/>
                              <a:ext cx="201295" cy="19558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noFill/>
                            <a:ln w="12700" algn="ctr">
                              <a:solidFill>
                                <a:srgbClr val="FFFF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7" name="AutoShape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22378" y="444926"/>
                              <a:ext cx="201295" cy="19558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noFill/>
                            <a:ln w="12700" algn="ctr">
                              <a:solidFill>
                                <a:srgbClr val="FFFF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48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579452" y="358666"/>
                            <a:ext cx="201252" cy="195153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849" o:spid="_x0000_s1108" style="position:absolute;left:0;text-align:left;margin-left:-255.75pt;margin-top:-1.2pt;width:233.25pt;height:155.45pt;z-index:251736576;mso-width-relative:margin;mso-height-relative:margin" coordorigin="38" coordsize="29628,19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">
                <v:group id="Group 1835" o:spid="_x0000_s1109" style="position:absolute;left:38;width:29628;height:19729" coordorigin="38,940" coordsize="29635,197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59ZdcMAAADdAAAADwAAAGRycy9kb3ducmV2LnhtbERPTYvCMBC9C/6HMII3&#10;Tau4SDWKiMoeZGHrwuJtaMa22ExKE9v67zcLgrd5vM9Zb3tTiZYaV1pWEE8jEMSZ1SXnCn4ux8kS&#10;hPPIGivLpOBJDrab4WCNibYdf1Ob+lyEEHYJKii8rxMpXVaQQTe1NXHgbrYx6ANscqkb7EK4qeQs&#10;ij6kwZJDQ4E17QvK7unDKDh12O3m8aE932/75/Wy+Po9x6TUeNTvViA89f4tfrk/dZi/nC/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Hn1l1wwAAAN0AAAAP&#10;AAAAAAAAAAAAAAAAAKoCAABkcnMvZG93bnJldi54bWxQSwUGAAAAAAQABAD6AAAAmgMAAAAA&#10;">
                  <v:group id="Group 1836" o:spid="_x0000_s1110" style="position:absolute;left:38;top:940;width:29635;height:19773" coordorigin="1317,1693" coordsize="29617,197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03HAsQAAADdAAAA&#10;DwAAAAAAAAAAAAAAAACqAgAAZHJzL2Rvd25yZXYueG1sUEsFBgAAAAAEAAQA+gAAAJsDAAAAAA==&#10;">
                    <v:group id="Group 1837" o:spid="_x0000_s1111" style="position:absolute;left:1317;top:1693;width:29617;height:19797" coordorigin="1316,1697" coordsize="29604,198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AFimcUAAADdAAAADwAAAGRycy9kb3ducmV2LnhtbERPS2vCQBC+F/wPywi9&#10;1U0MbSV1FQm29BCEqiC9DdkxCWZnQ3abx7/vFoTe5uN7zno7mkb01LnasoJ4EYEgLqyuuVRwPr0/&#10;rUA4j6yxsUwKJnKw3cwe1phqO/AX9UdfihDCLkUFlfdtKqUrKjLoFrYlDtzVdgZ9gF0pdYdDCDeN&#10;XEbRizRYc2iosKWsouJ2/DEKPgYcdkm87/PbNZu+T8+HSx6TUo/zcfcGwtPo/8V396cO81fJK/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BYpnFAAAA3QAA&#10;AA8AAAAAAAAAAAAAAAAAqgIAAGRycy9kb3ducmV2LnhtbFBLBQYAAAAABAAEAPoAAACcAwAAAAA=&#10;">
                      <v:shape id="Picture 1838" o:spid="_x0000_s1112" type="#_x0000_t75" style="position:absolute;left:1316;top:1697;width:29605;height:19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P06XGAAAA3QAAAA8AAABkcnMvZG93bnJldi54bWxEj0FrwzAMhe+D/QejwS5jddbRUrK6JZQV&#10;xk5r2h+gxWoSasuZ7bbpv58Og90k3tN7n5br0Tt1oZj6wAZeJgUo4ibYnlsDh/32eQEqZWSLLjAZ&#10;uFGC9er+bomlDVfe0aXOrZIQTiUa6HIeSq1T05HHNAkDsWjHED1mWWOrbcSrhHunp0Ux1x57loYO&#10;B9p01JzqszdQbePu88fNnlyuv76P7/52mlUbYx4fxuoNVKYx/5v/rj+s4C9eBVe+kRH0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Q/TpcYAAADdAAAADwAAAAAAAAAAAAAA&#10;AACfAgAAZHJzL2Rvd25yZXYueG1sUEsFBgAAAAAEAAQA9wAAAJIDAAAAAA==&#10;" stroked="t" strokecolor="black [3213]">
                        <v:stroke dashstyle="dash"/>
                        <v:imagedata r:id="rId29" o:title=""/>
                        <v:path arrowok="t"/>
                      </v:shape>
                      <v:shape id="Text Box 99" o:spid="_x0000_s1113" type="#_x0000_t202" style="position:absolute;left:1422;top:19601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jvsIA&#10;AADdAAAADwAAAGRycy9kb3ducmV2LnhtbERPS2sCMRC+F/wPYQRvNesKRVejqCAovVQtPQ+b2Ydu&#10;JksS1/Xfm0Kht/n4nrNc96YRHTlfW1YwGScgiHOray4VfF/27zMQPiBrbCyTgid5WK8Gb0vMtH3w&#10;ibpzKEUMYZ+hgiqENpPS5xUZ9GPbEkeusM5giNCVUjt8xHDTyDRJPqTBmmNDhS3tKspv57tRcOm2&#10;/nC6hrk+FluZfhZf6Y/bKDUa9psFiEB9+Bf/uQ86zp9N5/D7TTxBr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B2O+wgAAAN0AAAAPAAAAAAAAAAAAAAAAAJgCAABkcnMvZG93&#10;bnJldi54bWxQSwUGAAAAAAQABAD1AAAAhwMAAAAA&#10;">
                        <v:textbox inset="0,0,0,0">
                          <w:txbxContent>
                            <w:p w:rsidR="00D31835" w:rsidRDefault="00D31835" w:rsidP="004363D1">
                              <w:pPr>
                                <w:pStyle w:val="Fig"/>
                                <w:jc w:val="center"/>
                              </w:pPr>
                              <w:r>
                                <w:t>Fig. 1-3</w:t>
                              </w:r>
                            </w:p>
                          </w:txbxContent>
                        </v:textbox>
                      </v:shape>
                    </v:group>
                    <v:group id="Group 109" o:spid="_x0000_s1114" style="position:absolute;left:1497;top:1785;width:20848;height:2546" coordorigin="-28,931" coordsize="3283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+6JkMcAAADd&#10;AAAADwAAAAAAAAAAAAAAAACqAgAAZHJzL2Rvd25yZXYueG1sUEsFBgAAAAAEAAQA+gAAAJ4DAAAA&#10;AA==&#10;">
                      <v:rect id="Rectangle 110" o:spid="_x0000_s1115" style="position:absolute;left:394;top:931;width:2861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IbS8MA&#10;AADdAAAADwAAAGRycy9kb3ducmV2LnhtbERPS2sCMRC+C/0PYQRvml0RcbdGkYJQpJf6gPY23Uw3&#10;SzeTkKS6/feNUOhtPr7nrLeD7cWVQuwcKyhnBQjixumOWwXn0366AhETssbeMSn4oQjbzcNojbV2&#10;N36l6zG1IodwrFGBScnXUsbGkMU4c544c58uWEwZhlbqgLccbns5L4qltNhxbjDo6clQ83X8tgqq&#10;cv+ezMu8X5w+LtWb91iGcFBqMh52jyASDelf/Od+1nn+alHC/Zt8gt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IbS8MAAADdAAAADwAAAAAAAAAAAAAAAACYAgAAZHJzL2Rv&#10;d25yZXYueG1sUEsFBgAAAAAEAAQA9QAAAIgDAAAAAA==&#10;" strokeweight=".25pt">
                        <v:textbox style="mso-fit-shape-to-text:t" inset="0,0,0,0">
                          <w:txbxContent>
                            <w:p w:rsidR="00D31835" w:rsidRDefault="00D31835" w:rsidP="004363D1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Clip remover &amp; #2 Philips screwdriver</w:t>
                              </w:r>
                            </w:p>
                          </w:txbxContent>
                        </v:textbox>
                      </v:rect>
                      <v:shape id="Picture 111" o:spid="_x0000_s1116" type="#_x0000_t75" alt="tool" style="position:absolute;left:-28;top:942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tHOjCAAAA3QAAAA8AAABkcnMvZG93bnJldi54bWxET9tqwkAQfS/4D8sIvtWN1YhEVxEhIIVS&#10;6uV9zI5JNDsbdrcx/ftuoeDbHM51VpveNKIj52vLCibjBARxYXXNpYLTMX9dgPABWWNjmRT8kIfN&#10;evCywkzbB39RdwiliCHsM1RQhdBmUvqiIoN+bFviyF2tMxgidKXUDh8x3DTyLUnm0mDNsaHClnYV&#10;FffDt1HQ3S80/ZykqcvfZ7cileePQLlSo2G/XYII1Ien+N+913H+YjaFv2/iCX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bRzowgAAAN0AAAAPAAAAAAAAAAAAAAAAAJ8C&#10;AABkcnMvZG93bnJldi54bWxQSwUGAAAAAAQABAD3AAAAjgMAAAAA&#10;" stroked="t">
                        <v:imagedata r:id="rId22" o:title="tool"/>
                      </v:shape>
                    </v:group>
                  </v:group>
                  <v:oval id="Oval 2236" o:spid="_x0000_s1117" style="position:absolute;left:22720;top:4338;width:266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MtK8EA&#10;AADdAAAADwAAAGRycy9kb3ducmV2LnhtbERPTWvCQBC9F/oflil4qxs1VUldRQUh16rgdciOydbs&#10;bMyuSfz33UKht3m8z1ltBluLjlpvHCuYjBMQxIXThksF59PhfQnCB2SNtWNS8CQPm/Xrywoz7Xr+&#10;ou4YShFD2GeooAqhyaT0RUUW/dg1xJG7utZiiLAtpW6xj+G2ltMkmUuLhmNDhQ3tKypux4dVMM8X&#10;cnaVu7sezHZBH9+WzGWq1Oht2H6CCDSEf/GfO9dx/jJN4febeIJc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1jLSvBAAAA3QAAAA8AAAAAAAAAAAAAAAAAmAIAAGRycy9kb3du&#10;cmV2LnhtbFBLBQYAAAAABAAEAPUAAACGAwAAAAA=&#10;" filled="f" strokecolor="yellow" strokeweight="1.5pt">
                    <v:stroke dashstyle="dash"/>
                  </v:oval>
                  <v:shape id="AutoShape 2238" o:spid="_x0000_s1118" type="#_x0000_t5" style="position:absolute;left:19097;top:4449;width:1905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lqLsQA&#10;AADdAAAADwAAAGRycy9kb3ducmV2LnhtbERPS2sCMRC+F/ofwhS81WzFiq5GKS2CB3vw7XHYjLvb&#10;biZrEnX990YQvM3H95zRpDGVOJPzpWUFH+0EBHFmdcm5gvVq+t4H4QOyxsoyKbiSh8n49WWEqbYX&#10;XtB5GXIRQ9inqKAIoU6l9FlBBn3b1sSRO1hnMETocqkdXmK4qWQnSXrSYMmxocCavgvK/pcno6CX&#10;7X7dtjPgPS7+9vPVsZr+7DZKtd6aryGIQE14ih/umY7z+91PuH8TT5Dj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pai7EAAAA3QAAAA8AAAAAAAAAAAAAAAAAmAIAAGRycy9k&#10;b3ducmV2LnhtbFBLBQYAAAAABAAEAPUAAACJAwAAAAA=&#10;" filled="f" strokecolor="yellow" strokeweight="1pt">
                    <v:stroke dashstyle="dash"/>
                  </v:shape>
                  <v:shape id="AutoShape 2238" o:spid="_x0000_s1119" type="#_x0000_t5" style="position:absolute;left:14859;top:4449;width:2013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v0WcUA&#10;AADdAAAADwAAAGRycy9kb3ducmV2LnhtbERPS2vCQBC+C/0PyxR6q5tKCTa6CaUi9KAHH1WPQ3ZM&#10;YrOzcXer6b/vFgRv8/E9Z1r0phUXcr6xrOBlmIAgLq1uuFKw3cyfxyB8QNbYWiYFv+ShyB8GU8y0&#10;vfKKLutQiRjCPkMFdQhdJqUvazLoh7YjjtzROoMhQldJ7fAaw00rR0mSSoMNx4YaO/qoqfxe/xgF&#10;ablfut3ojQ+4Oh0Wm3M7n+2/lHp67N8nIAL14S6+uT91nD9+TeH/m3iC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/RZxQAAAN0AAAAPAAAAAAAAAAAAAAAAAJgCAABkcnMv&#10;ZG93bnJldi54bWxQSwUGAAAAAAQABAD1AAAAigMAAAAA&#10;" filled="f" strokecolor="yellow" strokeweight="1pt">
                    <v:stroke dashstyle="dash"/>
                  </v:shape>
                  <v:shape id="AutoShape 2238" o:spid="_x0000_s1120" type="#_x0000_t5" style="position:absolute;left:10223;top:4449;width:2013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RwsUA&#10;AADdAAAADwAAAGRycy9kb3ducmV2LnhtbERPTWvCQBC9C/6HZYTedGMo1qauIkqgh3pQ2+pxyE6T&#10;aHY23d1q/PddodDbPN7nzBadacSFnK8tKxiPEhDEhdU1lwre9/lwCsIHZI2NZVJwIw+Leb83w0zb&#10;K2/psguliCHsM1RQhdBmUvqiIoN+ZFviyH1ZZzBE6EqpHV5juGlkmiQTabDm2FBhS6uKivPuxyiY&#10;FIeN+0yf+Yjb0/Ft/93k68OHUg+DbvkCIlAX/sV/7lcd508fn+D+TTxB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d1HCxQAAAN0AAAAPAAAAAAAAAAAAAAAAAJgCAABkcnMv&#10;ZG93bnJldi54bWxQSwUGAAAAAAQABAD1AAAAigMAAAAA&#10;" filled="f" strokecolor="yellow" strokeweight="1pt">
                    <v:stroke dashstyle="dash"/>
                  </v:shape>
                </v:group>
                <v:shape id="AutoShape 2238" o:spid="_x0000_s1121" type="#_x0000_t5" style="position:absolute;left:5794;top:3586;width:2013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jFsMcA&#10;AADdAAAADwAAAGRycy9kb3ducmV2LnhtbESPT2/CMAzF70j7DpEncYN0CCEoBDSBkHbYDvzZ4Gg1&#10;pu3WOF2SQfft58Mkbrbe83s/L1ada9SVQqw9G3gaZqCIC29rLg0cD9vBFFRMyBYbz2TglyKslg+9&#10;BebW33hH130qlYRwzNFAlVKbax2LihzGoW+JRbv44DDJGkptA94k3DV6lGUT7bBmaaiwpXVFxdf+&#10;xxmYFKe38DGa8Rl3n+fXw3ez3Zzejek/ds9zUIm6dDf/X79YwZ+OBVe+kRH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oxbDHAAAA3QAAAA8AAAAAAAAAAAAAAAAAmAIAAGRy&#10;cy9kb3ducmV2LnhtbFBLBQYAAAAABAAEAPUAAACMAwAAAAA=&#10;" filled="f" strokecolor="yellow" strokeweight="1pt">
                  <v:stroke dashstyle="dash"/>
                </v:shape>
                <w10:anchorlock/>
              </v:group>
            </w:pict>
          </mc:Fallback>
        </mc:AlternateContent>
      </w:r>
      <w:r w:rsidR="00591963" w:rsidRPr="00591963">
        <w:t xml:space="preserve">Remove </w:t>
      </w:r>
      <w:r w:rsidR="00591963">
        <w:t xml:space="preserve">the four </w:t>
      </w:r>
      <w:r w:rsidR="00591963" w:rsidRPr="00591963">
        <w:t>clips</w:t>
      </w:r>
      <w:r w:rsidR="00591963">
        <w:t xml:space="preserve"> (</w:t>
      </w:r>
      <w:r w:rsidR="00585057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22F0B773" wp14:editId="07BA7858">
                <wp:extent cx="146304" cy="137160"/>
                <wp:effectExtent l="19050" t="19050" r="44450" b="15240"/>
                <wp:docPr id="149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F4E8B1A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JphbtYcAwAAiw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591963">
        <w:t>Fig. 1-3).</w:t>
      </w:r>
    </w:p>
    <w:p w:rsidR="00591963" w:rsidRDefault="00591963" w:rsidP="00591963">
      <w:pPr>
        <w:pStyle w:val="ProcLevel3"/>
      </w:pPr>
      <w:r>
        <w:t>Remove the screw (</w:t>
      </w:r>
      <w:r w:rsidR="004573FF">
        <w:t xml:space="preserve"> </w:t>
      </w:r>
      <w:r w:rsidR="004573FF">
        <w:rPr>
          <w:noProof/>
        </w:rPr>
        <mc:AlternateContent>
          <mc:Choice Requires="wps">
            <w:drawing>
              <wp:inline distT="0" distB="0" distL="0" distR="0" wp14:anchorId="720300EC" wp14:editId="78476367">
                <wp:extent cx="180712" cy="180712"/>
                <wp:effectExtent l="0" t="0" r="10160" b="10160"/>
                <wp:docPr id="34" name="Ov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12" cy="180712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023878E" id="Oval 34" o:spid="_x0000_s1026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" filled="f" strokecolor="black [3213]" strokeweight="1pt">
                <v:stroke dashstyle="dash"/>
                <w10:anchorlock/>
              </v:oval>
            </w:pict>
          </mc:Fallback>
        </mc:AlternateContent>
      </w:r>
      <w:r w:rsidR="004573FF">
        <w:t xml:space="preserve"> </w:t>
      </w:r>
      <w:r>
        <w:t>Fig. 1-3).</w:t>
      </w:r>
    </w:p>
    <w:p w:rsidR="00F73000" w:rsidRDefault="00F73000" w:rsidP="00F73000">
      <w:pPr>
        <w:pStyle w:val="ProcLevel2"/>
        <w:numPr>
          <w:ilvl w:val="0"/>
          <w:numId w:val="0"/>
        </w:numPr>
        <w:ind w:left="360"/>
      </w:pPr>
    </w:p>
    <w:p w:rsidR="00F73000" w:rsidRDefault="00F73000" w:rsidP="00F73000">
      <w:pPr>
        <w:pStyle w:val="ProcLevel2"/>
        <w:numPr>
          <w:ilvl w:val="0"/>
          <w:numId w:val="0"/>
        </w:numPr>
        <w:ind w:left="360"/>
      </w:pPr>
    </w:p>
    <w:p w:rsidR="00F73000" w:rsidRDefault="00F73000" w:rsidP="00F73000">
      <w:pPr>
        <w:pStyle w:val="ProcLevel2"/>
        <w:numPr>
          <w:ilvl w:val="0"/>
          <w:numId w:val="0"/>
        </w:numPr>
        <w:ind w:left="360"/>
      </w:pPr>
    </w:p>
    <w:p w:rsidR="00F73000" w:rsidRDefault="00F73000" w:rsidP="00F73000">
      <w:pPr>
        <w:pStyle w:val="ProcLevel2"/>
        <w:numPr>
          <w:ilvl w:val="0"/>
          <w:numId w:val="0"/>
        </w:numPr>
        <w:ind w:left="360"/>
      </w:pPr>
    </w:p>
    <w:p w:rsidR="00F73000" w:rsidRDefault="00F73000" w:rsidP="00F73000">
      <w:pPr>
        <w:pStyle w:val="ProcLevel2"/>
        <w:numPr>
          <w:ilvl w:val="0"/>
          <w:numId w:val="0"/>
        </w:numPr>
        <w:ind w:left="360"/>
      </w:pPr>
    </w:p>
    <w:p w:rsidR="00591963" w:rsidRDefault="001C392F" w:rsidP="0059196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672" behindDoc="0" locked="1" layoutInCell="1" allowOverlap="1" wp14:anchorId="24F555C4" wp14:editId="72E80655">
                <wp:simplePos x="0" y="0"/>
                <wp:positionH relativeFrom="column">
                  <wp:posOffset>-3246120</wp:posOffset>
                </wp:positionH>
                <wp:positionV relativeFrom="paragraph">
                  <wp:posOffset>2308860</wp:posOffset>
                </wp:positionV>
                <wp:extent cx="2971800" cy="2103120"/>
                <wp:effectExtent l="19050" t="19050" r="19050" b="1143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103120"/>
                          <a:chOff x="294999" y="295652"/>
                          <a:chExt cx="2969610" cy="1984798"/>
                        </a:xfrm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999" y="295652"/>
                            <a:ext cx="2969610" cy="198479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305467" y="2089150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1C392F">
                              <w:pPr>
                                <w:pStyle w:val="Fig"/>
                                <w:jc w:val="center"/>
                              </w:pPr>
                              <w:r>
                                <w:t>Fig. 1-5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F555C4" id="Group 75" o:spid="_x0000_s1122" style="position:absolute;left:0;text-align:left;margin-left:-255.6pt;margin-top:181.8pt;width:234pt;height:165.6pt;z-index:251740672;mso-height-relative:margin" coordorigin="2949,2956" coordsize="29696,198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">
                <v:shape id="Picture 76" o:spid="_x0000_s1123" type="#_x0000_t75" style="position:absolute;left:2949;top:2956;width:29697;height:19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dDHbFAAAA2wAAAA8AAABkcnMvZG93bnJldi54bWxEj0FrwkAUhO9C/8PyCr2ZTT1YSV2DBEpt&#10;DwG1tHh7ZJ9JbPZt2N2a+O+7guBxmJlvmGU+mk6cyfnWsoLnJAVBXFndcq3ga/82XYDwAVljZ5kU&#10;XMhDvnqYLDHTduAtnXehFhHCPkMFTQh9JqWvGjLoE9sTR+9oncEQpauldjhEuOnkLE3n0mDLcaHB&#10;noqGqt/dn1GAn+V4cu6yXbz/lB94GKj43pdKPT2O61cQgcZwD9/aG63gZQ7XL/EH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3Qx2xQAAANsAAAAPAAAAAAAAAAAAAAAA&#10;AJ8CAABkcnMvZG93bnJldi54bWxQSwUGAAAAAAQABAD3AAAAkQMAAAAA&#10;" stroked="t" strokecolor="black [3213]">
                  <v:imagedata r:id="rId31" o:title=""/>
                  <v:path arrowok="t"/>
                </v:shape>
                <v:shape id="Text Box 99" o:spid="_x0000_s1124" type="#_x0000_t202" style="position:absolute;left:3054;top:20891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SpisUA&#10;AADbAAAADwAAAGRycy9kb3ducmV2LnhtbESPzWrDMBCE74W8g9hALyWRk4MTnCihiVvooT3kh5wX&#10;a2ObWisjybH99lWh0OMwM98w2/1gGvEg52vLChbzBARxYXXNpYLr5X22BuEDssbGMikYycN+N3na&#10;YqZtzyd6nEMpIoR9hgqqENpMSl9UZNDPbUscvbt1BkOUrpTaYR/hppHLJEmlwZrjQoUtHSsqvs+d&#10;UZDmrutPfHzJr2+f+NWWy9thvCn1PB1eNyACDeE//Nf+0ApWK/j9En+A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FKmKxQAAANsAAAAPAAAAAAAAAAAAAAAAAJgCAABkcnMv&#10;ZG93bnJldi54bWxQSwUGAAAAAAQABAD1AAAAigMAAAAA&#10;" stroked="f">
                  <v:textbox inset="0,0,0,0">
                    <w:txbxContent>
                      <w:p w:rsidR="00D31835" w:rsidRDefault="00D31835" w:rsidP="001C392F">
                        <w:pPr>
                          <w:pStyle w:val="Fig"/>
                          <w:jc w:val="center"/>
                        </w:pPr>
                        <w:r>
                          <w:t>Fig. 1-5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73000">
        <w:rPr>
          <w:noProof/>
        </w:rPr>
        <mc:AlternateContent>
          <mc:Choice Requires="wpg">
            <w:drawing>
              <wp:anchor distT="0" distB="0" distL="114300" distR="114300" simplePos="0" relativeHeight="251738624" behindDoc="0" locked="1" layoutInCell="1" allowOverlap="1" wp14:anchorId="341829DF" wp14:editId="1E0B1DDD">
                <wp:simplePos x="0" y="0"/>
                <wp:positionH relativeFrom="column">
                  <wp:posOffset>-3246120</wp:posOffset>
                </wp:positionH>
                <wp:positionV relativeFrom="paragraph">
                  <wp:posOffset>635</wp:posOffset>
                </wp:positionV>
                <wp:extent cx="2971800" cy="2231136"/>
                <wp:effectExtent l="19050" t="19050" r="19050" b="17145"/>
                <wp:wrapNone/>
                <wp:docPr id="1850" name="Group 1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167268" y="0"/>
                          <a:chExt cx="2972013" cy="2224446"/>
                        </a:xfrm>
                      </wpg:grpSpPr>
                      <wpg:grpSp>
                        <wpg:cNvPr id="1851" name="Group 1851"/>
                        <wpg:cNvGrpSpPr/>
                        <wpg:grpSpPr>
                          <a:xfrm>
                            <a:off x="167268" y="0"/>
                            <a:ext cx="2972013" cy="2224446"/>
                            <a:chOff x="167306" y="94045"/>
                            <a:chExt cx="2972647" cy="2229314"/>
                          </a:xfrm>
                        </wpg:grpSpPr>
                        <wpg:grpSp>
                          <wpg:cNvPr id="1853" name="Group 1853"/>
                          <wpg:cNvGrpSpPr/>
                          <wpg:grpSpPr>
                            <a:xfrm>
                              <a:off x="167306" y="94045"/>
                              <a:ext cx="2972647" cy="2229314"/>
                              <a:chOff x="294999" y="169711"/>
                              <a:chExt cx="2969610" cy="2236682"/>
                            </a:xfrm>
                          </wpg:grpSpPr>
                          <pic:pic xmlns:pic="http://schemas.openxmlformats.org/drawingml/2006/picture">
                            <pic:nvPicPr>
                              <pic:cNvPr id="1854" name="Picture 185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4999" y="169711"/>
                                <a:ext cx="2969610" cy="2236682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855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5467" y="2213688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F73000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68" name="AutoShape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496165" y="1026738"/>
                              <a:ext cx="190500" cy="19558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noFill/>
                            <a:ln w="12700" algn="ctr">
                              <a:solidFill>
                                <a:srgbClr val="FFFF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AutoShape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260776" y="1012430"/>
                              <a:ext cx="201295" cy="19558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noFill/>
                            <a:ln w="12700" algn="ctr">
                              <a:solidFill>
                                <a:srgbClr val="FFFF00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2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479733" y="1600638"/>
                            <a:ext cx="201252" cy="195153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829DF" id="Group 1850" o:spid="_x0000_s1125" style="position:absolute;left:0;text-align:left;margin-left:-255.6pt;margin-top:.05pt;width:234pt;height:175.7pt;z-index:251738624;mso-width-relative:margin;mso-height-relative:margin" coordorigin="1672" coordsize="29720,222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">
                <v:group id="Group 1851" o:spid="_x0000_s1126" style="position:absolute;left:1672;width:29720;height:22244" coordorigin="1673,940" coordsize="29726,22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Xu61s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rKM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Xu61sQAAADdAAAA&#10;DwAAAAAAAAAAAAAAAACqAgAAZHJzL2Rvd25yZXYueG1sUEsFBgAAAAAEAAQA+gAAAJsDAAAAAA==&#10;">
                  <v:group id="Group 1853" o:spid="_x0000_s1127" style="position:absolute;left:1673;top:940;width:29726;height:22293" coordorigin="2949,1697" coordsize="29696,22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uWBOsMAAADdAAAADwAAAGRycy9kb3ducmV2LnhtbERPTYvCMBC9C/6HMII3&#10;Tau4SDWKiMoeZGHrwuJtaMa22ExKE9v67zcLgrd5vM9Zb3tTiZYaV1pWEE8jEMSZ1SXnCn4ux8kS&#10;hPPIGivLpOBJDrab4WCNibYdf1Ob+lyEEHYJKii8rxMpXVaQQTe1NXHgbrYx6ANscqkb7EK4qeQs&#10;ij6kwZJDQ4E17QvK7unDKDh12O3m8aE932/75/Wy+Po9x6TUeNTvViA89f4tfrk/dZi/XMz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65YE6wwAAAN0AAAAP&#10;AAAAAAAAAAAAAAAAAKoCAABkcnMvZG93bnJldi54bWxQSwUGAAAAAAQABAD6AAAAmgMAAAAA&#10;">
                    <v:shape id="Picture 1854" o:spid="_x0000_s1128" type="#_x0000_t75" style="position:absolute;left:2949;top:1697;width:29697;height:22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OEbPDAAAA3QAAAA8AAABkcnMvZG93bnJldi54bWxET9uKwjAQfV/Yfwiz4Ius6YqX0jXKIgi+&#10;SasfMDZjW7aZdJOo1a83grBvczjXWax604oLOd9YVvA1SkAQl1Y3XCk47DefKQgfkDW2lknBjTys&#10;lu9vC8y0vXJOlyJUIoawz1BBHUKXSenLmgz6ke2II3eyzmCI0FVSO7zGcNPKcZLMpMGGY0ONHa1r&#10;Kn+Ls1FgmtNs+jdMD+t7vnNtcZ8P8/NRqcFH//MNIlAf/sUv91bH+el0As9v4gl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M4Rs8MAAADdAAAADwAAAAAAAAAAAAAAAACf&#10;AgAAZHJzL2Rvd25yZXYueG1sUEsFBgAAAAAEAAQA9wAAAI8DAAAAAA==&#10;" stroked="t" strokecolor="black [3213]">
                      <v:imagedata r:id="rId33" o:title=""/>
                      <v:path arrowok="t"/>
                    </v:shape>
                    <v:shape id="Text Box 99" o:spid="_x0000_s1129" type="#_x0000_t202" style="position:absolute;left:3054;top:2213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XnE8MA&#10;AADdAAAADwAAAGRycy9kb3ducmV2LnhtbERPTYvCMBC9L/gfwgh7WTRVUKQaZdUVPLiHqngemrEt&#10;20xKEm3990YQ9jaP9zmLVWdqcSfnK8sKRsMEBHFudcWFgvNpN5iB8AFZY22ZFDzIw2rZ+1hgqm3L&#10;Gd2PoRAxhH2KCsoQmlRKn5dk0A9tQxy5q3UGQ4SukNphG8NNLcdJMpUGK44NJTa0KSn/O96MgunW&#10;3dqMN1/b888Bf5tifFk/Lkp99rvvOYhAXfgXv917HefPJhN4fRNP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XnE8MAAADd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F73000">
                            <w:pPr>
                              <w:pStyle w:val="Fig"/>
                              <w:jc w:val="center"/>
                            </w:pPr>
                            <w:r>
                              <w:t>Fig. 1-4</w:t>
                            </w:r>
                          </w:p>
                        </w:txbxContent>
                      </v:textbox>
                    </v:shape>
                  </v:group>
                  <v:shape id="AutoShape 2238" o:spid="_x0000_s1130" type="#_x0000_t5" style="position:absolute;left:24961;top:10267;width:1905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c9KMAA&#10;AADbAAAADwAAAGRycy9kb3ducmV2LnhtbERPO2/CMBDeK/EfrENiKw4MqE0xqAIhdaADb8ZTfE1S&#10;4nNqu5D+e25A6vjpe0/nnWvUlUKsPRsYDTNQxIW3NZcG9rvV8wuomJAtNp7JwB9FmM96T1PMrb/x&#10;hq7bVCoJ4ZijgSqlNtc6FhU5jEPfEgv35YPDJDCU2ga8Sbhr9DjLJtphzdJQYUuLiorL9tcZmBSn&#10;z3Acv/IZN9/n9e6nWS1PB2MG/e79DVSiLv2LH+4PKz4ZK1/kB+jZ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c9KMAAAADbAAAADwAAAAAAAAAAAAAAAACYAgAAZHJzL2Rvd25y&#10;ZXYueG1sUEsFBgAAAAAEAAQA9QAAAIUDAAAAAA==&#10;" filled="f" strokecolor="yellow" strokeweight="1pt">
                    <v:stroke dashstyle="dash"/>
                  </v:shape>
                  <v:shape id="AutoShape 2238" o:spid="_x0000_s1131" type="#_x0000_t5" style="position:absolute;left:12607;top:10124;width:2013;height:1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QCaMQA&#10;AADbAAAADwAAAGRycy9kb3ducmV2LnhtbESPQWsCMRSE74L/ITyhN83qQe3WKKIIHtqD2laPj81z&#10;d3Xzsiaprv/eCAWPw8x8w0xmjanElZwvLSvo9xIQxJnVJecKvner7hiED8gaK8uk4E4eZtN2a4Kp&#10;tjfe0HUbchEh7FNUUIRQp1L6rCCDvmdr4ugdrTMYonS51A5vEW4qOUiSoTRYclwosKZFQdl5+2cU&#10;DLP9l/sdvPMBN6fD5+5SrZb7H6XeOs38A0SgJrzC/+21VjDqw/NL/AF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kAmjEAAAA2wAAAA8AAAAAAAAAAAAAAAAAmAIAAGRycy9k&#10;b3ducmV2LnhtbFBLBQYAAAAABAAEAPUAAACJAwAAAAA=&#10;" filled="f" strokecolor="yellow" strokeweight="1pt">
                    <v:stroke dashstyle="dash"/>
                  </v:shape>
                </v:group>
                <v:shape id="AutoShape 2238" o:spid="_x0000_s1132" type="#_x0000_t5" style="position:absolute;left:4797;top:16006;width:2012;height:19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de4sYA&#10;AADbAAAADwAAAGRycy9kb3ducmV2LnhtbESPT2vCQBTE7wW/w/IEb3WjByupGykVQVsaaLSCt0f2&#10;5Q/Jvg3ZVdN++m5B6HGYmd8wq/VgWnGl3tWWFcymEQji3OqaSwXHw/ZxCcJ5ZI2tZVLwTQ7Wyehh&#10;hbG2N/6ka+ZLESDsYlRQed/FUrq8IoNuajvi4BW2N+iD7Eupe7wFuGnlPIoW0mDNYaHCjl4rypvs&#10;YhQ02c/2a+PSt49dWpzO73KfnpqzUpPx8PIMwtPg/8P39k4reJrD35fwA2Ty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de4sYAAADbAAAADwAAAAAAAAAAAAAAAACYAgAAZHJz&#10;L2Rvd25yZXYueG1sUEsFBgAAAAAEAAQA9QAAAIsDAAAAAA==&#10;" filled="f" strokecolor="red" strokeweight="1pt">
                  <v:stroke dashstyle="dash"/>
                </v:shape>
                <w10:anchorlock/>
              </v:group>
            </w:pict>
          </mc:Fallback>
        </mc:AlternateContent>
      </w:r>
      <w:r w:rsidR="00591963" w:rsidRPr="00591963">
        <w:t xml:space="preserve">Pull the box to disengage the three clips attached to vehicle floor and remove </w:t>
      </w:r>
      <w:r w:rsidR="00591963">
        <w:t xml:space="preserve">the </w:t>
      </w:r>
      <w:r w:rsidR="00591963" w:rsidRPr="00591963">
        <w:t>box ass</w:t>
      </w:r>
      <w:r w:rsidR="00591963">
        <w:t>embl</w:t>
      </w:r>
      <w:r w:rsidR="00591963" w:rsidRPr="00591963">
        <w:t>y</w:t>
      </w:r>
      <w:r w:rsidR="00591963">
        <w:t xml:space="preserve"> (</w:t>
      </w:r>
      <w:r w:rsidR="00585057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22F0B773" wp14:editId="07BA7858">
                <wp:extent cx="146304" cy="137160"/>
                <wp:effectExtent l="19050" t="19050" r="44450" b="15240"/>
                <wp:docPr id="150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9CECC7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Nfn7YgcAwAAiw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591963">
        <w:t>Fig. 1-4 and Fig. 1-5).</w:t>
      </w:r>
    </w:p>
    <w:p w:rsidR="001C392F" w:rsidRDefault="001C392F">
      <w:r>
        <w:br w:type="page"/>
      </w: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591963" w:rsidRDefault="001C392F" w:rsidP="00F01FC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720" behindDoc="0" locked="1" layoutInCell="1" allowOverlap="1" wp14:anchorId="4FEA5B1A" wp14:editId="6CB5E19D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670048"/>
                <wp:effectExtent l="19050" t="19050" r="19050" b="16510"/>
                <wp:wrapNone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670048"/>
                          <a:chOff x="608726" y="295652"/>
                          <a:chExt cx="2969610" cy="251652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726" y="295652"/>
                            <a:ext cx="2969610" cy="25165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616605" y="2619947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1C392F">
                              <w:pPr>
                                <w:pStyle w:val="Fig"/>
                                <w:jc w:val="center"/>
                              </w:pPr>
                              <w:r>
                                <w:t>Fig. 1-6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EA5B1A" id="Group 82" o:spid="_x0000_s1133" style="position:absolute;left:0;text-align:left;margin-left:-255.6pt;margin-top:0;width:234pt;height:210.25pt;z-index:251742720;mso-width-relative:margin;mso-height-relative:margin" coordorigin="6087,2956" coordsize="29696,251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">
                <v:shape id="Picture 83" o:spid="_x0000_s1134" type="#_x0000_t75" style="position:absolute;left:6087;top:2956;width:29696;height:25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ssfrFAAAA2wAAAA8AAABkcnMvZG93bnJldi54bWxEj0FrwkAUhO+C/2F5Qm+6qQUNqZtQhUgv&#10;UrU9tLdH9pmEZt+G3dWk/75bKHgcZuYbZlOMphM3cr61rOBxkYAgrqxuuVbw8V7OUxA+IGvsLJOC&#10;H/JQ5NPJBjNtBz7R7RxqESHsM1TQhNBnUvqqIYN+YXvi6F2sMxiidLXUDocIN51cJslKGmw5LjTY&#10;066h6vt8NQpKV3Gy/zrs9uV6+/Z5Gi7j9SiVepiNL88gAo3hHv5vv2oF6RP8fYk/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rLH6xQAAANsAAAAPAAAAAAAAAAAAAAAA&#10;AJ8CAABkcnMvZG93bnJldi54bWxQSwUGAAAAAAQABAD3AAAAkQMAAAAA&#10;" stroked="t" strokecolor="black [3213]">
                  <v:imagedata r:id="rId35" o:title=""/>
                  <v:path arrowok="t"/>
                </v:shape>
                <v:shape id="Text Box 99" o:spid="_x0000_s1135" type="#_x0000_t202" style="position:absolute;left:6166;top:26199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NH2sMA&#10;AADbAAAADwAAAGRycy9kb3ducmV2LnhtbESPzYvCMBTE74L/Q3iCF9FUEZFqFD9hD+7BDzw/mrdt&#10;2ealJNHW/34jCHscZuY3zHLdmko8yfnSsoLxKAFBnFldcq7gdj0O5yB8QNZYWSYFL/KwXnU7S0y1&#10;bfhMz0vIRYSwT1FBEUKdSumzggz6ka2Jo/djncEQpculdthEuKnkJElm0mDJcaHAmnYFZb+Xh1Ew&#10;27tHc+bdYH87nPC7zif37euuVL/XbhYgArXhP/xpf2kF8ym8v8Qf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NH2sMAAADbAAAADwAAAAAAAAAAAAAAAACYAgAAZHJzL2Rv&#10;d25yZXYueG1sUEsFBgAAAAAEAAQA9QAAAIgDAAAAAA==&#10;" stroked="f">
                  <v:textbox inset="0,0,0,0">
                    <w:txbxContent>
                      <w:p w:rsidR="00D31835" w:rsidRDefault="00D31835" w:rsidP="001C392F">
                        <w:pPr>
                          <w:pStyle w:val="Fig"/>
                          <w:jc w:val="center"/>
                        </w:pPr>
                        <w:r>
                          <w:t>Fig. 1-6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97C8F">
        <w:t xml:space="preserve">Detach the two claws </w:t>
      </w:r>
      <w:r w:rsidR="00585057">
        <w:t>(</w:t>
      </w:r>
      <w:r w:rsidR="004573FF">
        <w:t xml:space="preserve"> </w:t>
      </w:r>
      <w:r w:rsidR="004573FF">
        <w:rPr>
          <w:noProof/>
        </w:rPr>
        <mc:AlternateContent>
          <mc:Choice Requires="wps">
            <w:drawing>
              <wp:inline distT="0" distB="0" distL="0" distR="0" wp14:anchorId="720300EC" wp14:editId="78476367">
                <wp:extent cx="180712" cy="180712"/>
                <wp:effectExtent l="0" t="0" r="10160" b="10160"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12" cy="180712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B7B1A42" id="Oval 33" o:spid="_x0000_s1026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" filled="f" strokecolor="black [3213]" strokeweight="1pt">
                <v:stroke dashstyle="dash"/>
                <w10:anchorlock/>
              </v:oval>
            </w:pict>
          </mc:Fallback>
        </mc:AlternateContent>
      </w:r>
      <w:r w:rsidR="004573FF">
        <w:t xml:space="preserve"> </w:t>
      </w:r>
      <w:r w:rsidR="00685679">
        <w:t>) and</w:t>
      </w:r>
      <w:r w:rsidR="00797C8F">
        <w:t xml:space="preserve"> four</w:t>
      </w:r>
      <w:r w:rsidR="00797C8F" w:rsidRPr="00797C8F">
        <w:t xml:space="preserve"> clips</w:t>
      </w:r>
      <w:r w:rsidR="00685679">
        <w:t xml:space="preserve">      </w:t>
      </w:r>
      <w:r w:rsidR="00585057">
        <w:t xml:space="preserve"> (</w:t>
      </w:r>
      <w:r w:rsidR="00585057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22F0B773" wp14:editId="07BA7858">
                <wp:extent cx="146304" cy="137160"/>
                <wp:effectExtent l="19050" t="19050" r="44450" b="15240"/>
                <wp:docPr id="151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C8CFA8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585057">
        <w:t>)</w:t>
      </w:r>
      <w:r w:rsidR="00797C8F" w:rsidRPr="00797C8F">
        <w:t xml:space="preserve"> to remove the rear floor finish plate </w:t>
      </w:r>
      <w:r w:rsidR="00591963">
        <w:t>(Fig 1-6).</w:t>
      </w: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1C392F" w:rsidRDefault="001C392F" w:rsidP="00F01FC3">
      <w:pPr>
        <w:pStyle w:val="ProcLevel2"/>
        <w:numPr>
          <w:ilvl w:val="0"/>
          <w:numId w:val="0"/>
        </w:numPr>
        <w:ind w:left="360"/>
      </w:pPr>
    </w:p>
    <w:p w:rsidR="00797C8F" w:rsidRDefault="001C392F" w:rsidP="00F01FC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4768" behindDoc="0" locked="1" layoutInCell="1" allowOverlap="1" wp14:anchorId="189D36D4" wp14:editId="624D20FB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971800"/>
                <wp:effectExtent l="19050" t="19050" r="19050" b="1905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971800"/>
                          <a:chOff x="759491" y="295652"/>
                          <a:chExt cx="2969610" cy="2800921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91" y="295652"/>
                            <a:ext cx="2969610" cy="280092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67370" y="2904359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1C392F">
                              <w:pPr>
                                <w:pStyle w:val="Fig"/>
                                <w:jc w:val="center"/>
                              </w:pPr>
                              <w:r>
                                <w:t>Fig. 1-7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D36D4" id="Group 85" o:spid="_x0000_s1136" style="position:absolute;left:0;text-align:left;margin-left:-255.6pt;margin-top:0;width:234pt;height:234pt;z-index:251744768;mso-width-relative:margin;mso-height-relative:margin" coordorigin="7594,2956" coordsize="29696,280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">
                <v:shape id="Picture 86" o:spid="_x0000_s1137" type="#_x0000_t75" style="position:absolute;left:7594;top:2956;width:29697;height:28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M3FnCAAAA2wAAAA8AAABkcnMvZG93bnJldi54bWxEj81qAkEQhO8B32FowVucNQcjq6OEgKJ4&#10;CP7gudlpd1d3eoadjq5vnwkIHouq+oqaLTrXqBu1sfZsYDTMQBEX3tZcGjgelu8TUFGQLTaeycCD&#10;IizmvbcZ5tbfeUe3vZQqQTjmaKASCbnWsajIYRz6QJy8s28dSpJtqW2L9wR3jf7IsrF2WHNaqDDQ&#10;d0XFdf/rDOwuWZTHNoRV3Fhq5Od0Pn6ujBn0u68pKKFOXuFne20NTMbw/yX9AD3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jNxZwgAAANsAAAAPAAAAAAAAAAAAAAAAAJ8C&#10;AABkcnMvZG93bnJldi54bWxQSwUGAAAAAAQABAD3AAAAjgMAAAAA&#10;" stroked="t" strokecolor="black [3213]">
                  <v:imagedata r:id="rId37" o:title=""/>
                  <v:path arrowok="t"/>
                </v:shape>
                <v:shape id="Text Box 99" o:spid="_x0000_s1138" type="#_x0000_t202" style="position:absolute;left:7673;top:29043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HZrcMA&#10;AADbAAAADwAAAGRycy9kb3ducmV2LnhtbESPzYvCMBTE7wv+D+EJXhZN9aBSjeIn7EEPfuD50bxt&#10;yzYvJYm2/vcbQfA4zMxvmPmyNZV4kPOlZQXDQQKCOLO65FzB9bLvT0H4gKyxskwKnuRhueh8zTHV&#10;tuETPc4hFxHCPkUFRQh1KqXPCjLoB7Ymjt6vdQZDlC6X2mET4aaSoyQZS4Mlx4UCa9oUlP2d70bB&#10;eOvuzYk339vr7oDHOh/d1s+bUr1uu5qBCNSGT/jd/tEKphN4fY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HZrcMAAADbAAAADwAAAAAAAAAAAAAAAACYAgAAZHJzL2Rv&#10;d25yZXYueG1sUEsFBgAAAAAEAAQA9QAAAIgDAAAAAA==&#10;" stroked="f">
                  <v:textbox inset="0,0,0,0">
                    <w:txbxContent>
                      <w:p w:rsidR="00D31835" w:rsidRDefault="00D31835" w:rsidP="001C392F">
                        <w:pPr>
                          <w:pStyle w:val="Fig"/>
                          <w:jc w:val="center"/>
                        </w:pPr>
                        <w:r>
                          <w:t>Fig. 1-7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97C8F" w:rsidRPr="00797C8F">
        <w:t xml:space="preserve">Detach the </w:t>
      </w:r>
      <w:r w:rsidR="00797C8F">
        <w:t>two</w:t>
      </w:r>
      <w:r w:rsidR="00797C8F" w:rsidRPr="00797C8F">
        <w:t xml:space="preserve"> clips</w:t>
      </w:r>
      <w:r w:rsidR="00585057">
        <w:t xml:space="preserve"> (</w:t>
      </w:r>
      <w:r w:rsidR="00585057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2C07F148" wp14:editId="47C0314B">
                <wp:extent cx="146304" cy="137160"/>
                <wp:effectExtent l="19050" t="19050" r="44450" b="15240"/>
                <wp:docPr id="153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C1636F6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BhlJtMcAwAAiw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585057">
        <w:t>)</w:t>
      </w:r>
      <w:r w:rsidR="00797C8F" w:rsidRPr="00797C8F">
        <w:t xml:space="preserve"> and </w:t>
      </w:r>
      <w:r w:rsidR="00797C8F">
        <w:t>six claws</w:t>
      </w:r>
      <w:r w:rsidR="00585057">
        <w:t xml:space="preserve">        (</w:t>
      </w:r>
      <w:r w:rsidR="004573FF">
        <w:t xml:space="preserve"> </w:t>
      </w:r>
      <w:r w:rsidR="004573FF">
        <w:rPr>
          <w:noProof/>
        </w:rPr>
        <mc:AlternateContent>
          <mc:Choice Requires="wps">
            <w:drawing>
              <wp:inline distT="0" distB="0" distL="0" distR="0" wp14:anchorId="720300EC" wp14:editId="78476367">
                <wp:extent cx="180712" cy="180712"/>
                <wp:effectExtent l="0" t="0" r="10160" b="10160"/>
                <wp:docPr id="32" name="Ov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12" cy="180712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B201798" id="Oval 32" o:spid="_x0000_s1026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" filled="f" strokecolor="black [3213]" strokeweight="1pt">
                <v:stroke dashstyle="dash"/>
                <w10:anchorlock/>
              </v:oval>
            </w:pict>
          </mc:Fallback>
        </mc:AlternateContent>
      </w:r>
      <w:r w:rsidR="004573FF">
        <w:t xml:space="preserve"> </w:t>
      </w:r>
      <w:r w:rsidR="00585057">
        <w:t>)</w:t>
      </w:r>
      <w:r w:rsidR="00797C8F">
        <w:t xml:space="preserve">; then </w:t>
      </w:r>
      <w:r w:rsidR="00797C8F" w:rsidRPr="00797C8F">
        <w:t>remove the rear door scuff plate LH</w:t>
      </w:r>
      <w:r w:rsidR="00797C8F">
        <w:t xml:space="preserve"> (Fig. 1-7).</w:t>
      </w: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F01FC3" w:rsidRDefault="00F01FC3" w:rsidP="00F01FC3">
      <w:pPr>
        <w:pStyle w:val="ProcLevel2"/>
        <w:numPr>
          <w:ilvl w:val="0"/>
          <w:numId w:val="0"/>
        </w:numPr>
        <w:ind w:left="360"/>
      </w:pPr>
    </w:p>
    <w:p w:rsidR="00797C8F" w:rsidRDefault="00F01FC3" w:rsidP="00F01FC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1" layoutInCell="1" allowOverlap="1" wp14:anchorId="43F71F57" wp14:editId="7A7A247E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2249424"/>
                <wp:effectExtent l="19050" t="19050" r="19050" b="1778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49424"/>
                          <a:chOff x="759491" y="633036"/>
                          <a:chExt cx="2969610" cy="2126153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91" y="633036"/>
                            <a:ext cx="2969610" cy="212615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67370" y="2571929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F01FC3">
                              <w:pPr>
                                <w:pStyle w:val="Fig"/>
                                <w:jc w:val="center"/>
                              </w:pPr>
                              <w:r>
                                <w:t>Fig. 1-8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F71F57" id="Group 88" o:spid="_x0000_s1139" style="position:absolute;left:0;text-align:left;margin-left:-255.75pt;margin-top:0;width:234pt;height:177.1pt;z-index:251746816;mso-width-relative:margin;mso-height-relative:margin" coordorigin="7594,6330" coordsize="29696,212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">
                <v:shape id="Picture 89" o:spid="_x0000_s1140" type="#_x0000_t75" style="position:absolute;left:7594;top:6330;width:29697;height:2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weUXAAAAA2wAAAA8AAABkcnMvZG93bnJldi54bWxEj82KwkAQhO/CvsPQC960swoSo6PIsoJX&#10;o+C1yXR+MNMTMrMxvr0jLOyxqKqvqO1+tK0auPeNEw1f8wQUS+FMI5WG6+U4S0H5QGKodcIanuxh&#10;v/uYbCkz7iFnHvJQqQgRn5GGOoQuQ/RFzZb83HUs0StdbylE2VdoenpEuG1xkSQrtNRIXKip4++a&#10;i3v+azWcrrksj1gittWQ/qxvz0NRNlpPP8fDBlTgMfyH/9onoyFdw/tL/AG4e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PB5RcAAAADbAAAADwAAAAAAAAAAAAAAAACfAgAA&#10;ZHJzL2Rvd25yZXYueG1sUEsFBgAAAAAEAAQA9wAAAIwDAAAAAA==&#10;" stroked="t" strokecolor="black [3213]">
                  <v:imagedata r:id="rId39" o:title=""/>
                  <v:path arrowok="t"/>
                </v:shape>
                <v:shape id="Text Box 99" o:spid="_x0000_s1141" type="#_x0000_t202" style="position:absolute;left:7673;top:25719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HXBMEA&#10;AADbAAAADwAAAGRycy9kb3ducmV2LnhtbERPu27CMBTdK/UfrFuJpQIHBlRSDIIEpA7twEPMV/Ft&#10;EhFfR7bz4O/xUKnj0Xmvt6NpRE/O15YVzGcJCOLC6ppLBdfLcfoBwgdkjY1lUvAgD9vN68saU20H&#10;PlF/DqWIIexTVFCF0KZS+qIig35mW+LI/VpnMEToSqkdDjHcNHKRJEtpsObYUGFLWUXF/dwZBcvc&#10;dcOJs/f8evjGn7Zc3PaPm1KTt3H3CSLQGP7Ff+4vrWAV18cv8Q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x1wTBAAAA2wAAAA8AAAAAAAAAAAAAAAAAmAIAAGRycy9kb3du&#10;cmV2LnhtbFBLBQYAAAAABAAEAPUAAACGAwAAAAA=&#10;" stroked="f">
                  <v:textbox inset="0,0,0,0">
                    <w:txbxContent>
                      <w:p w:rsidR="00D31835" w:rsidRDefault="00D31835" w:rsidP="00F01FC3">
                        <w:pPr>
                          <w:pStyle w:val="Fig"/>
                          <w:jc w:val="center"/>
                        </w:pPr>
                        <w:r>
                          <w:t>Fig. 1-8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97C8F" w:rsidRPr="00797C8F">
        <w:t>Partially remove the weather strip from</w:t>
      </w:r>
      <w:r w:rsidR="00797C8F">
        <w:t xml:space="preserve"> the</w:t>
      </w:r>
      <w:r w:rsidR="00797C8F" w:rsidRPr="00797C8F">
        <w:t xml:space="preserve"> rear door LH in the wheel house area</w:t>
      </w:r>
      <w:r w:rsidR="00797C8F">
        <w:t xml:space="preserve"> (Fig. 1-8).</w:t>
      </w:r>
    </w:p>
    <w:p w:rsidR="00F01FC3" w:rsidRDefault="00F01FC3" w:rsidP="00F01FC3">
      <w:pPr>
        <w:spacing w:after="120" w:line="300" w:lineRule="auto"/>
      </w:pPr>
      <w:r>
        <w:br w:type="page"/>
      </w:r>
    </w:p>
    <w:p w:rsidR="00F01FC3" w:rsidRDefault="00F01FC3" w:rsidP="00010C43">
      <w:pPr>
        <w:pStyle w:val="ProcLevel2"/>
        <w:numPr>
          <w:ilvl w:val="0"/>
          <w:numId w:val="0"/>
        </w:numPr>
        <w:ind w:left="360"/>
      </w:pPr>
    </w:p>
    <w:p w:rsidR="00797C8F" w:rsidRDefault="00F01FC3" w:rsidP="00010C4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8864" behindDoc="0" locked="1" layoutInCell="1" allowOverlap="1" wp14:anchorId="3342A61D" wp14:editId="1EEB6ADF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84248"/>
                <wp:effectExtent l="19050" t="19050" r="19050" b="16510"/>
                <wp:wrapNone/>
                <wp:docPr id="91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4248"/>
                          <a:chOff x="759491" y="758553"/>
                          <a:chExt cx="2969610" cy="1875119"/>
                        </a:xfrm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91" y="758553"/>
                            <a:ext cx="2969610" cy="187511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67370" y="2446774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F01FC3">
                              <w:pPr>
                                <w:pStyle w:val="Fig"/>
                                <w:jc w:val="center"/>
                              </w:pPr>
                              <w:r>
                                <w:t>Fig. 1-9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42A61D" id="Group 91" o:spid="_x0000_s1142" style="position:absolute;left:0;text-align:left;margin-left:-255.6pt;margin-top:0;width:234pt;height:156.25pt;z-index:251748864;mso-width-relative:margin;mso-height-relative:margin" coordorigin="7594,7585" coordsize="29696,18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">
                <v:shape id="Picture 92" o:spid="_x0000_s1143" type="#_x0000_t75" style="position:absolute;left:7594;top:7585;width:29697;height:18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87IjCAAAA2wAAAA8AAABkcnMvZG93bnJldi54bWxEj0GLwjAUhO8L/ofwBG9rqgdZq1FUEPQg&#10;rLqXvT2bZ1tsXkoSa/vvjSB4HGbmG2a+bE0lGnK+tKxgNExAEGdWl5wr+Dtvv39A+ICssbJMCjry&#10;sFz0vuaYavvgIzWnkIsIYZ+igiKEOpXSZwUZ9ENbE0fvap3BEKXLpXb4iHBTyXGSTKTBkuNCgTVt&#10;Cspup7tR8Lv3LW/cYZVx99+dr+E4ai5rpQb9djUDEagNn/C7vdMKpmN4fYk/QC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POyIwgAAANsAAAAPAAAAAAAAAAAAAAAAAJ8C&#10;AABkcnMvZG93bnJldi54bWxQSwUGAAAAAAQABAD3AAAAjgMAAAAA&#10;" stroked="t" strokecolor="black [3213]">
                  <v:imagedata r:id="rId41" o:title=""/>
                  <v:path arrowok="t"/>
                </v:shape>
                <v:shape id="Text Box 99" o:spid="_x0000_s1144" type="#_x0000_t202" style="position:absolute;left:7673;top:24467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Jc8UA&#10;AADbAAAADwAAAGRycy9kb3ducmV2LnhtbESPT2vCQBTE7wW/w/KEXopumoLU6CrWtNBDPWjF8yP7&#10;TILZt2F3zZ9v3y0Uehxm5jfMejuYRnTkfG1ZwfM8AUFcWF1zqeD8/TF7BeEDssbGMikYycN2M3lY&#10;Y6Ztz0fqTqEUEcI+QwVVCG0mpS8qMujntiWO3tU6gyFKV0rtsI9w08g0SRbSYM1xocKW9hUVt9Pd&#10;KFjk7t4fef+Un9+/8NCW6eVtvCj1OB12KxCBhvAf/mt/agXLF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0lzxQAAANsAAAAPAAAAAAAAAAAAAAAAAJgCAABkcnMv&#10;ZG93bnJldi54bWxQSwUGAAAAAAQABAD1AAAAigMAAAAA&#10;" stroked="f">
                  <v:textbox inset="0,0,0,0">
                    <w:txbxContent>
                      <w:p w:rsidR="00D31835" w:rsidRDefault="00D31835" w:rsidP="00F01FC3">
                        <w:pPr>
                          <w:pStyle w:val="Fig"/>
                          <w:jc w:val="center"/>
                        </w:pPr>
                        <w:r>
                          <w:t>Fig. 1-9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97C8F" w:rsidRPr="00797C8F">
        <w:t xml:space="preserve">Remove </w:t>
      </w:r>
      <w:r w:rsidR="00797C8F">
        <w:t xml:space="preserve">the </w:t>
      </w:r>
      <w:r w:rsidR="00797C8F" w:rsidRPr="00797C8F">
        <w:t>trim panel on the side of the rear seat LH to allow the removal of</w:t>
      </w:r>
      <w:r w:rsidR="00797C8F">
        <w:t xml:space="preserve"> the</w:t>
      </w:r>
      <w:r w:rsidR="00797C8F" w:rsidRPr="00797C8F">
        <w:t xml:space="preserve"> deck trim side panel ass</w:t>
      </w:r>
      <w:r w:rsidR="00797C8F">
        <w:t>embl</w:t>
      </w:r>
      <w:r w:rsidR="00797C8F" w:rsidRPr="00797C8F">
        <w:t>y LH</w:t>
      </w:r>
      <w:r w:rsidR="00797C8F">
        <w:t xml:space="preserve"> (Fig. 1-9).</w:t>
      </w:r>
    </w:p>
    <w:p w:rsidR="00797C8F" w:rsidRDefault="00797C8F" w:rsidP="00010C43">
      <w:pPr>
        <w:pStyle w:val="ProcLevel3"/>
      </w:pPr>
      <w:r w:rsidRPr="00797C8F">
        <w:t xml:space="preserve">Raise </w:t>
      </w:r>
      <w:r>
        <w:t xml:space="preserve">the </w:t>
      </w:r>
      <w:r w:rsidRPr="00797C8F">
        <w:t xml:space="preserve">LH seat back to </w:t>
      </w:r>
      <w:r>
        <w:t xml:space="preserve">the </w:t>
      </w:r>
      <w:r w:rsidRPr="00797C8F">
        <w:t>upright position</w:t>
      </w:r>
      <w:r>
        <w:t>.</w:t>
      </w:r>
    </w:p>
    <w:p w:rsidR="00797C8F" w:rsidRDefault="00797C8F" w:rsidP="00010C43">
      <w:pPr>
        <w:pStyle w:val="ProcLevel3"/>
      </w:pPr>
      <w:r w:rsidRPr="00797C8F">
        <w:t xml:space="preserve">Lift </w:t>
      </w:r>
      <w:r>
        <w:t>the rear seat up (Fig.</w:t>
      </w:r>
      <w:r w:rsidRPr="00797C8F">
        <w:t xml:space="preserve"> 1-9</w:t>
      </w:r>
      <w:r>
        <w:t>).</w:t>
      </w:r>
    </w:p>
    <w:p w:rsidR="00F01FC3" w:rsidRDefault="00F01FC3" w:rsidP="00010C43">
      <w:pPr>
        <w:pStyle w:val="ProcLevel2"/>
        <w:numPr>
          <w:ilvl w:val="0"/>
          <w:numId w:val="0"/>
        </w:numPr>
        <w:ind w:left="360"/>
      </w:pPr>
    </w:p>
    <w:p w:rsidR="00F01FC3" w:rsidRDefault="00F01FC3" w:rsidP="00010C43">
      <w:pPr>
        <w:pStyle w:val="ProcLevel2"/>
        <w:numPr>
          <w:ilvl w:val="0"/>
          <w:numId w:val="0"/>
        </w:numPr>
        <w:ind w:left="360"/>
      </w:pPr>
    </w:p>
    <w:p w:rsidR="00797C8F" w:rsidRDefault="005354C3" w:rsidP="00010C43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0912" behindDoc="0" locked="1" layoutInCell="1" allowOverlap="1" wp14:anchorId="486FB9AA" wp14:editId="013281A2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114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0530" cy="2230120"/>
                        </a:xfrm>
                      </wpg:grpSpPr>
                      <wpg:grpSp>
                        <wpg:cNvPr id="96" name="Group 96"/>
                        <wpg:cNvGrpSpPr/>
                        <wpg:grpSpPr>
                          <a:xfrm>
                            <a:off x="0" y="0"/>
                            <a:ext cx="2970530" cy="2230120"/>
                            <a:chOff x="142350" y="169362"/>
                            <a:chExt cx="2970865" cy="2237068"/>
                          </a:xfrm>
                        </wpg:grpSpPr>
                        <wpg:grpSp>
                          <wpg:cNvPr id="97" name="Group 97"/>
                          <wpg:cNvGrpSpPr/>
                          <wpg:grpSpPr>
                            <a:xfrm>
                              <a:off x="142350" y="169362"/>
                              <a:ext cx="2970865" cy="2237068"/>
                              <a:chOff x="142290" y="169711"/>
                              <a:chExt cx="2969609" cy="2241690"/>
                            </a:xfrm>
                          </wpg:grpSpPr>
                          <pic:pic xmlns:pic="http://schemas.openxmlformats.org/drawingml/2006/picture">
                            <pic:nvPicPr>
                              <pic:cNvPr id="104" name="Picture 1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2290" y="169711"/>
                                <a:ext cx="2969609" cy="224169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05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169" y="2218697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354C3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6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57415" y="178544"/>
                              <a:ext cx="1313815" cy="254635"/>
                              <a:chOff x="-16" y="931"/>
                              <a:chExt cx="2069" cy="401"/>
                            </a:xfrm>
                          </wpg:grpSpPr>
                          <wps:wsp>
                            <wps:cNvPr id="107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06" y="931"/>
                                <a:ext cx="1647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354C3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Small flat screwdriver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8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16" y="942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45" name="Right Arrow 145"/>
                        <wps:cNvSpPr/>
                        <wps:spPr>
                          <a:xfrm rot="19917461">
                            <a:off x="2190750" y="261938"/>
                            <a:ext cx="457200" cy="344805"/>
                          </a:xfrm>
                          <a:prstGeom prst="rightArrow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6FB9AA" id="Group 114" o:spid="_x0000_s1145" style="position:absolute;left:0;text-align:left;margin-left:-255.6pt;margin-top:0;width:234pt;height:175.7pt;z-index:251750912;mso-width-relative:margin;mso-height-relative:margin" coordsize="29705,223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">
                <v:group id="Group 96" o:spid="_x0000_s1146" style="position:absolute;width:29705;height:22301" coordorigin="1423,1693" coordsize="29708,223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group id="Group 97" o:spid="_x0000_s1147" style="position:absolute;left:1423;top:1693;width:29709;height:22371" coordorigin="1422,1697" coordsize="29696,224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  <v:shape id="Picture 104" o:spid="_x0000_s1148" type="#_x0000_t75" style="position:absolute;left:1422;top:1697;width:29696;height:22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SbDDAAAA3AAAAA8AAABkcnMvZG93bnJldi54bWxET81qwkAQvhd8h2UEb3WjltKm2YgKSg9C&#10;iekDTLPTbDA7G7JrEt++Wyj0Nh/f72TbybZioN43jhWslgkI4srphmsFn+Xx8QWED8gaW8ek4E4e&#10;tvnsIcNUu5ELGi6hFjGEfYoKTAhdKqWvDFn0S9cRR+7b9RZDhH0tdY9jDLetXCfJs7TYcGww2NHB&#10;UHW93KyCZjeuzmY43T42Zbk/F/h6LL+0Uov5tHsDEWgK/+I/97uO85Mn+H0mXi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pJsMMAAADcAAAADwAAAAAAAAAAAAAAAACf&#10;AgAAZHJzL2Rvd25yZXYueG1sUEsFBgAAAAAEAAQA9wAAAI8DAAAAAA==&#10;" stroked="t" strokecolor="black [3213]">
                      <v:imagedata r:id="rId43" o:title=""/>
                      <v:path arrowok="t"/>
                    </v:shape>
                    <v:shape id="Text Box 99" o:spid="_x0000_s1149" type="#_x0000_t202" style="position:absolute;left:1501;top:2218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AVk8MA&#10;AADcAAAADwAAAGRycy9kb3ducmV2LnhtbERPS2vCQBC+C/0PyxR6kbppoEFSV2m1hR7qISqeh+yY&#10;BLOzYXfN4993CwVv8/E9Z7UZTSt6cr6xrOBlkYAgLq1uuFJwOn49L0H4gKyxtUwKJvKwWT/MVphr&#10;O3BB/SFUIoawz1FBHUKXS+nLmgz6he2II3exzmCI0FVSOxxiuGllmiSZNNhwbKixo21N5fVwMwqy&#10;nbsNBW/nu9PnD+67Kj1/TGelnh7H9zcQgcZwF/+7v3Wcn7zC3zPxAr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AVk8MAAADc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5354C3">
                            <w:pPr>
                              <w:pStyle w:val="Fig"/>
                              <w:jc w:val="center"/>
                            </w:pPr>
                            <w:r>
                              <w:t>Fig. 1-10</w:t>
                            </w:r>
                          </w:p>
                        </w:txbxContent>
                      </v:textbox>
                    </v:shape>
                  </v:group>
                  <v:group id="Group 109" o:spid="_x0000_s1150" style="position:absolute;left:1574;top:1785;width:13138;height:2546" coordorigin="-16,931" coordsize="2069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  <v:rect id="Rectangle 110" o:spid="_x0000_s1151" style="position:absolute;left:406;top:931;width:164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yKsIA&#10;AADcAAAADwAAAGRycy9kb3ducmV2LnhtbERPTWvCQBC9F/oflil4q7sVrCW6SgkUigi1Rj0P2TGJ&#10;zc6G7FTjv+8WCr3N433OYjX4Vl2oj01gC09jA4q4DK7hysK+eHt8ARUF2WEbmCzcKMJqeX+3wMyF&#10;K3/SZSeVSiEcM7RQi3SZ1rGsyWMch444cafQe5QE+0q7Hq8p3Ld6Ysyz9thwaqixo7ym8mv37S18&#10;HLfFejvL12ImpeQHPtN0U1g7ehhe56CEBvkX/7nfXZpvZvD7TLpA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AHIqwgAAANwAAAAPAAAAAAAAAAAAAAAAAJgCAABkcnMvZG93&#10;bnJldi54bWxQSwUGAAAAAAQABAD1AAAAhwMAAAAA&#10;" stroked="f" strokeweight=".25pt">
                      <v:textbox style="mso-fit-shape-to-text:t" inset="0,0,0,0">
                        <w:txbxContent>
                          <w:p w:rsidR="00D31835" w:rsidRDefault="00D31835" w:rsidP="005354C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Small flat screwdriver</w:t>
                            </w:r>
                          </w:p>
                        </w:txbxContent>
                      </v:textbox>
                    </v:rect>
                    <v:shape id="Picture 111" o:spid="_x0000_s1152" type="#_x0000_t75" alt="tool" style="position:absolute;left:-16;top:942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hPlHEAAAA3AAAAA8AAABkcnMvZG93bnJldi54bWxEj0FrwkAQhe8F/8MyQm91Y22kRFcRISCF&#10;Uqr2PmanSWp2NuxuY/rvO4dCbzO8N+99s96OrlMDhdh6NjCfZaCIK29brg2cT+XDM6iYkC12nsnA&#10;D0XYbiZ3ayysv/E7DcdUKwnhWKCBJqW+0DpWDTmMM98Ti/bpg8Mka6i1DXiTcNfpxyxbaoctS0OD&#10;Pe0bqq7Hb2dguF5o8TbP81C+PH1Vuf54TVQacz8ddytQicb0b/67PljBz4RWnpEJ9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hPlHEAAAA3AAAAA8AAAAAAAAAAAAAAAAA&#10;nwIAAGRycy9kb3ducmV2LnhtbFBLBQYAAAAABAAEAPcAAACQAwAAAAA=&#10;">
                      <v:imagedata r:id="rId22" o:title="tool"/>
                    </v:shape>
                  </v:group>
                </v:group>
                <v:shape id="Right Arrow 145" o:spid="_x0000_s1153" type="#_x0000_t13" style="position:absolute;left:21907;top:2619;width:4572;height:3448;rotation:-183778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goMMEA&#10;AADcAAAADwAAAGRycy9kb3ducmV2LnhtbERPS4vCMBC+C/sfwizsTdOVVZdqlEUQFETxcdnb0IxN&#10;sZmUJrb13xtB8DYf33Nmi86WoqHaF44VfA8SEMSZ0wXnCs6nVf8XhA/IGkvHpOBOHhbzj94MU+1a&#10;PlBzDLmIIexTVGBCqFIpfWbIoh+4ijhyF1dbDBHWudQ1tjHclnKYJGNpseDYYLCipaHserxZBZOT&#10;/N/aMMrb5DzZrTfVxchmr9TXZ/c3BRGoC2/xy73Wcf7PCJ7PxAv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YKDDBAAAA3AAAAA8AAAAAAAAAAAAAAAAAmAIAAGRycy9kb3du&#10;cmV2LnhtbFBLBQYAAAAABAAEAPUAAACGAwAAAAA=&#10;" adj="13455" fillcolor="yellow" strokecolor="yellow" strokeweight="2pt"/>
                <w10:anchorlock/>
              </v:group>
            </w:pict>
          </mc:Fallback>
        </mc:AlternateContent>
      </w:r>
      <w:r w:rsidR="00797C8F">
        <w:rPr>
          <w:b/>
        </w:rPr>
        <w:t>Manual Seat Only:</w:t>
      </w:r>
      <w:r w:rsidR="00797C8F">
        <w:t xml:space="preserve"> </w:t>
      </w:r>
      <w:r w:rsidR="00797C8F" w:rsidRPr="00797C8F">
        <w:t xml:space="preserve">Lift </w:t>
      </w:r>
      <w:r w:rsidR="00797C8F">
        <w:t>the r</w:t>
      </w:r>
      <w:r w:rsidR="00797C8F" w:rsidRPr="00797C8F">
        <w:t xml:space="preserve">eclining </w:t>
      </w:r>
      <w:r w:rsidR="00797C8F">
        <w:t>a</w:t>
      </w:r>
      <w:r w:rsidR="00797C8F" w:rsidRPr="00797C8F">
        <w:t xml:space="preserve">djuster </w:t>
      </w:r>
      <w:r w:rsidR="00797C8F">
        <w:t>r</w:t>
      </w:r>
      <w:r w:rsidR="00797C8F" w:rsidRPr="00797C8F">
        <w:t xml:space="preserve">elease </w:t>
      </w:r>
      <w:r w:rsidR="00797C8F">
        <w:t>h</w:t>
      </w:r>
      <w:r w:rsidR="00797C8F" w:rsidRPr="00797C8F">
        <w:t xml:space="preserve">andle LH to gain access to its retaining lock. </w:t>
      </w:r>
      <w:r w:rsidR="00797C8F">
        <w:t xml:space="preserve"> </w:t>
      </w:r>
      <w:r w:rsidR="00797C8F" w:rsidRPr="00797C8F">
        <w:t>Us</w:t>
      </w:r>
      <w:r w:rsidR="00797C8F">
        <w:t>e</w:t>
      </w:r>
      <w:r w:rsidR="00797C8F" w:rsidRPr="00797C8F">
        <w:t xml:space="preserve"> a small screwdriver </w:t>
      </w:r>
      <w:r w:rsidR="00797C8F">
        <w:t xml:space="preserve">to </w:t>
      </w:r>
      <w:r w:rsidR="00797C8F" w:rsidRPr="00797C8F">
        <w:t xml:space="preserve">lift </w:t>
      </w:r>
      <w:r w:rsidR="00797C8F">
        <w:t xml:space="preserve">the </w:t>
      </w:r>
      <w:r w:rsidR="00797C8F" w:rsidRPr="00797C8F">
        <w:t>retaining lock and remove the handle</w:t>
      </w:r>
      <w:r w:rsidR="00797C8F">
        <w:t xml:space="preserve"> (Fig. 1-10).</w:t>
      </w:r>
    </w:p>
    <w:p w:rsidR="00010C43" w:rsidRPr="00010C43" w:rsidRDefault="00010C43" w:rsidP="00010C43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762176" behindDoc="0" locked="1" layoutInCell="1" allowOverlap="1" wp14:anchorId="09A3D349" wp14:editId="6CED4A2B">
            <wp:simplePos x="0" y="0"/>
            <wp:positionH relativeFrom="column">
              <wp:posOffset>186690</wp:posOffset>
            </wp:positionH>
            <wp:positionV relativeFrom="paragraph">
              <wp:posOffset>-47625</wp:posOffset>
            </wp:positionV>
            <wp:extent cx="228600" cy="228600"/>
            <wp:effectExtent l="0" t="0" r="0" b="0"/>
            <wp:wrapNone/>
            <wp:docPr id="1952" name="Picture 1952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HINT:</w:t>
      </w:r>
      <w:r>
        <w:t xml:space="preserve"> Tape the screwdriver tip.</w:t>
      </w:r>
    </w:p>
    <w:p w:rsidR="005354C3" w:rsidRDefault="005354C3" w:rsidP="00010C43">
      <w:pPr>
        <w:pStyle w:val="ProcLevel2"/>
        <w:numPr>
          <w:ilvl w:val="0"/>
          <w:numId w:val="0"/>
        </w:numPr>
        <w:ind w:left="360"/>
      </w:pPr>
    </w:p>
    <w:p w:rsidR="005354C3" w:rsidRDefault="005354C3" w:rsidP="00010C43">
      <w:pPr>
        <w:pStyle w:val="ProcLevel2"/>
        <w:numPr>
          <w:ilvl w:val="0"/>
          <w:numId w:val="0"/>
        </w:numPr>
        <w:ind w:left="360"/>
      </w:pPr>
    </w:p>
    <w:p w:rsidR="005354C3" w:rsidRDefault="005354C3" w:rsidP="00010C43">
      <w:pPr>
        <w:pStyle w:val="ProcLevel2"/>
        <w:numPr>
          <w:ilvl w:val="0"/>
          <w:numId w:val="0"/>
        </w:numPr>
        <w:ind w:left="360"/>
      </w:pPr>
    </w:p>
    <w:p w:rsidR="00797C8F" w:rsidRDefault="005354C3" w:rsidP="00010C43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8080" behindDoc="0" locked="1" layoutInCell="1" allowOverlap="1" wp14:anchorId="6643573B" wp14:editId="40766167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75104"/>
                <wp:effectExtent l="19050" t="19050" r="19050" b="25400"/>
                <wp:wrapNone/>
                <wp:docPr id="124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75104"/>
                          <a:chOff x="0" y="0"/>
                          <a:chExt cx="2971625" cy="1976148"/>
                        </a:xfrm>
                      </wpg:grpSpPr>
                      <wpg:grpSp>
                        <wpg:cNvPr id="116" name="Group 116"/>
                        <wpg:cNvGrpSpPr/>
                        <wpg:grpSpPr>
                          <a:xfrm>
                            <a:off x="0" y="0"/>
                            <a:ext cx="2971625" cy="1976148"/>
                            <a:chOff x="142350" y="178564"/>
                            <a:chExt cx="2970865" cy="1982493"/>
                          </a:xfrm>
                        </wpg:grpSpPr>
                        <wpg:grpSp>
                          <wpg:cNvPr id="117" name="Group 117"/>
                          <wpg:cNvGrpSpPr/>
                          <wpg:grpSpPr>
                            <a:xfrm>
                              <a:off x="142350" y="178564"/>
                              <a:ext cx="2970865" cy="1982493"/>
                              <a:chOff x="142290" y="178932"/>
                              <a:chExt cx="2969609" cy="1986589"/>
                            </a:xfrm>
                          </wpg:grpSpPr>
                          <pic:pic xmlns:pic="http://schemas.openxmlformats.org/drawingml/2006/picture">
                            <pic:nvPicPr>
                              <pic:cNvPr id="118" name="Picture 1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2290" y="178932"/>
                                <a:ext cx="2969609" cy="1986589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1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169" y="1972813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354C3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0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57415" y="186164"/>
                              <a:ext cx="1313815" cy="254635"/>
                              <a:chOff x="-16" y="943"/>
                              <a:chExt cx="2069" cy="401"/>
                            </a:xfrm>
                          </wpg:grpSpPr>
                          <wps:wsp>
                            <wps:cNvPr id="121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06" y="943"/>
                                <a:ext cx="1647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354C3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Small flat screwdriver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2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16" y="954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531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938048" y="465083"/>
                            <a:ext cx="238125" cy="219075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7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969579" y="1450427"/>
                            <a:ext cx="238125" cy="219075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4" name="Hexagon 1954"/>
                        <wps:cNvSpPr/>
                        <wps:spPr>
                          <a:xfrm>
                            <a:off x="2664372" y="7883"/>
                            <a:ext cx="247650" cy="1905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31835" w:rsidRPr="00DF1790" w:rsidRDefault="00D31835" w:rsidP="005354C3">
                              <w:pPr>
                                <w:jc w:val="center"/>
                                <w:rPr>
                                  <w:lang w:val="en-CA"/>
                                </w:rPr>
                              </w:pPr>
                              <w:r>
                                <w:rPr>
                                  <w:lang w:val="en-C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6" name="Hexagon 1956"/>
                        <wps:cNvSpPr/>
                        <wps:spPr>
                          <a:xfrm>
                            <a:off x="2325414" y="244365"/>
                            <a:ext cx="247650" cy="1905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31835" w:rsidRPr="00DF1790" w:rsidRDefault="00D31835" w:rsidP="005354C3">
                              <w:pPr>
                                <w:jc w:val="center"/>
                                <w:rPr>
                                  <w:lang w:val="en-CA"/>
                                </w:rPr>
                              </w:pPr>
                              <w:r>
                                <w:rPr>
                                  <w:lang w:val="en-C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43573B" id="Group 124" o:spid="_x0000_s1154" style="position:absolute;left:0;text-align:left;margin-left:-255.6pt;margin-top:0;width:234pt;height:155.5pt;z-index:251758080;mso-width-relative:margin;mso-height-relative:margin" coordsize="29716,19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">
                <v:group id="Group 116" o:spid="_x0000_s1155" style="position:absolute;width:29716;height:19761" coordorigin="1423,1785" coordsize="29708,198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group id="Group 117" o:spid="_x0000_s1156" style="position:absolute;left:1423;top:1785;width:29709;height:19825" coordorigin="1422,1789" coordsize="29696,198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  <v:shape id="Picture 118" o:spid="_x0000_s1157" type="#_x0000_t75" style="position:absolute;left:1422;top:1789;width:29696;height:19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Vg6bHAAAA3AAAAA8AAABkcnMvZG93bnJldi54bWxEj0FrwkAQhe+F/odlCr3VXYWqTV1FREGo&#10;tMSW0uOYnSbB7GzIbjX+e+dQ8DbDe/PeN7NF7xt1oi7WgS0MBwYUcRFczaWFr8/N0xRUTMgOm8Bk&#10;4UIRFvP7uxlmLpw5p9M+lUpCOGZooUqpzbSORUUe4yC0xKL9hs5jkrUrtevwLOG+0SNjxtpjzdJQ&#10;YUuriorj/s9beHuffOQ787L+HhfmMv3ZHp7zycHax4d++QoqUZ9u5v/rrRP8odDKMzKBnl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SVg6bHAAAA3AAAAA8AAAAAAAAAAAAA&#10;AAAAnwIAAGRycy9kb3ducmV2LnhtbFBLBQYAAAAABAAEAPcAAACTAwAAAAA=&#10;" stroked="t" strokecolor="black [3213]">
                      <v:imagedata r:id="rId45" o:title=""/>
                      <v:path arrowok="t"/>
                    </v:shape>
                    <v:shape id="Text Box 99" o:spid="_x0000_s1158" type="#_x0000_t202" style="position:absolute;left:1501;top:19728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SJS8IA&#10;AADcAAAADwAAAGRycy9kb3ducmV2LnhtbERPS4vCMBC+C/6HMMJeRFM9yFqNsj4WPLiHqngemrEt&#10;20xKEm3990ZY2Nt8fM9ZrjtTiwc5X1lWMBknIIhzqysuFFzO36NPED4ga6wtk4IneViv+r0lptq2&#10;nNHjFAoRQ9inqKAMoUml9HlJBv3YNsSRu1lnMEToCqkdtjHc1HKaJDNpsOLYUGJD25Ly39PdKJjt&#10;3L3NeDvcXfZH/GmK6XXzvCr1Mei+FiACdeFf/Oc+6Dh/Mof3M/ECu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hIlLwgAAANwAAAAPAAAAAAAAAAAAAAAAAJgCAABkcnMvZG93&#10;bnJldi54bWxQSwUGAAAAAAQABAD1AAAAhwMAAAAA&#10;" stroked="f">
                      <v:textbox inset="0,0,0,0">
                        <w:txbxContent>
                          <w:p w:rsidR="00D31835" w:rsidRDefault="00D31835" w:rsidP="005354C3">
                            <w:pPr>
                              <w:pStyle w:val="Fig"/>
                              <w:jc w:val="center"/>
                            </w:pPr>
                            <w:r>
                              <w:t>Fig. 1-11</w:t>
                            </w:r>
                          </w:p>
                        </w:txbxContent>
                      </v:textbox>
                    </v:shape>
                  </v:group>
                  <v:group id="Group 109" o:spid="_x0000_s1159" style="position:absolute;left:1574;top:1861;width:13138;height:2546" coordorigin="-16,943" coordsize="2069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  <v:rect id="Rectangle 110" o:spid="_x0000_s1160" style="position:absolute;left:406;top:943;width:164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ATpcIA&#10;AADcAAAADwAAAGRycy9kb3ducmV2LnhtbERP22rCQBB9F/oPyxR8042BXoiuUgKFIoLWqM9Ddkxi&#10;s7MhO9X4991CoW9zONdZrAbXqiv1ofFsYDZNQBGX3jZcGTgU75NXUEGQLbaeycCdAqyWD6MFZtbf&#10;+JOue6lUDOGQoYFapMu0DmVNDsPUd8SRO/veoUTYV9r2eIvhrtVpkjxrhw3Hhho7ymsqv/bfzsD2&#10;tCvWu5d8LUlaSn7kCz1tCmPGj8PbHJTQIP/iP/eHjfPTGfw+Ey/Qy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EBOlwgAAANwAAAAPAAAAAAAAAAAAAAAAAJgCAABkcnMvZG93&#10;bnJldi54bWxQSwUGAAAAAAQABAD1AAAAhwMAAAAA&#10;" stroked="f" strokeweight=".25pt">
                      <v:textbox style="mso-fit-shape-to-text:t" inset="0,0,0,0">
                        <w:txbxContent>
                          <w:p w:rsidR="00D31835" w:rsidRDefault="00D31835" w:rsidP="005354C3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Small flat screwdriver</w:t>
                            </w:r>
                          </w:p>
                        </w:txbxContent>
                      </v:textbox>
                    </v:rect>
                    <v:shape id="Picture 111" o:spid="_x0000_s1161" type="#_x0000_t75" alt="tool" style="position:absolute;left:-16;top:954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8VdvCAAAA3AAAAA8AAABkcnMvZG93bnJldi54bWxET99rwjAQfh/4P4QT9ramdnZIZxQZFMZg&#10;iG57P5tbW20uJclq998bQfDtPr6ft1yPphMDOd9aVjBLUhDEldUt1wq+v8qnBQgfkDV2lknBP3lY&#10;ryYPSyy0PfOOhn2oRQxhX6CCJoS+kNJXDRn0ie2JI/drncEQoauldniO4aaTWZq+SIMtx4YGe3pr&#10;qDrt/4yC4XSg5+0sz135MT9Wufz5DFQq9TgdN68gAo3hLr6533Wcn2VwfSZeI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FXbwgAAANwAAAAPAAAAAAAAAAAAAAAAAJ8C&#10;AABkcnMvZG93bnJldi54bWxQSwUGAAAAAAQABAD3AAAAjgMAAAAA&#10;">
                      <v:imagedata r:id="rId22" o:title="tool"/>
                    </v:shape>
                  </v:group>
                </v:group>
                <v:shape id="AutoShape 2238" o:spid="_x0000_s1162" type="#_x0000_t5" style="position:absolute;left:9380;top:4650;width:2381;height:2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KzWsIA&#10;AADdAAAADwAAAGRycy9kb3ducmV2LnhtbERPS4vCMBC+C/6HMII3TV1ZkWoUUVz2sCK+8Do2Y1ts&#10;JqXJ2vrvjSB4m4/vOdN5Ywpxp8rllhUM+hEI4sTqnFMFx8O6NwbhPLLGwjIpeJCD+azdmmKsbc07&#10;uu99KkIIuxgVZN6XsZQuycig69uSOHBXWxn0AVap1BXWIdwU8iuKRtJgzqEhw5KWGSW3/b9RkIzW&#10;50u52z62J1mv/vKLPsufjVLdTrOYgPDU+I/47f7VYf73cACvb8IJcvY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UrNawgAAAN0AAAAPAAAAAAAAAAAAAAAAAJgCAABkcnMvZG93&#10;bnJldi54bWxQSwUGAAAAAAQABAD1AAAAhwMAAAAA&#10;" filled="f" strokecolor="yellow" strokeweight="1.5pt">
                  <v:stroke dashstyle="dash"/>
                </v:shape>
                <v:shape id="AutoShape 2238" o:spid="_x0000_s1163" type="#_x0000_t5" style="position:absolute;left:9695;top:14504;width:2382;height:2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PPacUA&#10;AADdAAAADwAAAGRycy9kb3ducmV2LnhtbESPT4vCMBTE74LfITxhb5rqQd1qFFFcPLiI//D6bJ5t&#10;sXkpTbT1228EYY/DzPyGmc4bU4gnVS63rKDfi0AQJ1bnnCo4HdfdMQjnkTUWlknBixzMZ+3WFGNt&#10;a97T8+BTESDsYlSQeV/GUrokI4OuZ0vi4N1sZdAHWaVSV1gHuCnkIIqG0mDOYSHDkpYZJffDwyhI&#10;huvLtdzvXruzrFfb/Kov8udXqa9Os5iA8NT4//CnvdEKBt/jEbz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s89pxQAAAN0AAAAPAAAAAAAAAAAAAAAAAJgCAABkcnMv&#10;ZG93bnJldi54bWxQSwUGAAAAAAQABAD1AAAAigMAAAAA&#10;" filled="f" strokecolor="yellow" strokeweight="1.5pt">
                  <v:stroke dashstyle="dash"/>
                </v:shape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Hexagon 1954" o:spid="_x0000_s1164" type="#_x0000_t9" style="position:absolute;left:26643;top:78;width:2477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1QEsUA&#10;AADdAAAADwAAAGRycy9kb3ducmV2LnhtbERPS0sDMRC+C/6HMIKX0ma1WuratPhED152K4i3cTP7&#10;wM1kSdJ9+OuNUPA2H99zNrvRtKIn5xvLCi4WCQjiwuqGKwXv++f5GoQPyBpby6RgIg+77enJBlNt&#10;B86oz0MlYgj7FBXUIXSplL6oyaBf2I44cqV1BkOErpLa4RDDTSsvk2QlDTYcG2rs6KGm4js/GAUf&#10;2RQ+n+SXzpY/L8P9cla+PR5Kpc7PxrtbEIHG8C8+ul91nH9zfQV/38QT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jVASxQAAAN0AAAAPAAAAAAAAAAAAAAAAAJgCAABkcnMv&#10;ZG93bnJldi54bWxQSwUGAAAAAAQABAD1AAAAigMAAAAA&#10;" adj="4154" filled="f" strokecolor="yellow" strokeweight="1.5pt">
                  <v:stroke dashstyle="dash"/>
                  <v:textbox>
                    <w:txbxContent>
                      <w:p w:rsidR="00D31835" w:rsidRPr="00DF1790" w:rsidRDefault="00D31835" w:rsidP="005354C3">
                        <w:pPr>
                          <w:jc w:val="center"/>
                          <w:rPr>
                            <w:lang w:val="en-CA"/>
                          </w:rPr>
                        </w:pPr>
                        <w:r>
                          <w:rPr>
                            <w:lang w:val="en-CA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Hexagon 1956" o:spid="_x0000_s1165" type="#_x0000_t9" style="position:absolute;left:23254;top:2443;width:2476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Nr/sYA&#10;AADdAAAADwAAAGRycy9kb3ducmV2LnhtbERPS2vCQBC+F/wPywi9lLppRWmjq7RV0YOX2ELpbZqd&#10;PDA7G7Krif56VxC8zcf3nOm8M5U4UuNKywpeBhEI4tTqknMFP9+r5zcQziNrrCyTghM5mM96D1OM&#10;tW05oePO5yKEsItRQeF9HUvp0oIMuoGtiQOX2cagD7DJpW6wDeGmkq9RNJYGSw4NBdb0VVC63x2M&#10;gt/k5P+W8l8nw/O6/Rw+ZdvFIVPqsd99TEB46vxdfHNvdJj/PhrD9Ztwgp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Nr/sYAAADdAAAADwAAAAAAAAAAAAAAAACYAgAAZHJz&#10;L2Rvd25yZXYueG1sUEsFBgAAAAAEAAQA9QAAAIsDAAAAAA==&#10;" adj="4154" filled="f" strokecolor="yellow" strokeweight="1.5pt">
                  <v:stroke dashstyle="dash"/>
                  <v:textbox>
                    <w:txbxContent>
                      <w:p w:rsidR="00D31835" w:rsidRPr="00DF1790" w:rsidRDefault="00D31835" w:rsidP="005354C3">
                        <w:pPr>
                          <w:jc w:val="center"/>
                          <w:rPr>
                            <w:lang w:val="en-CA"/>
                          </w:rPr>
                        </w:pPr>
                        <w:r>
                          <w:rPr>
                            <w:lang w:val="en-CA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97C8F" w:rsidRPr="00797C8F">
        <w:t>Remove the two push pins on</w:t>
      </w:r>
      <w:r w:rsidR="00797C8F">
        <w:t xml:space="preserve"> the</w:t>
      </w:r>
      <w:r w:rsidR="00797C8F" w:rsidRPr="00797C8F">
        <w:t xml:space="preserve"> top of </w:t>
      </w:r>
      <w:r w:rsidR="00797C8F">
        <w:t xml:space="preserve">the </w:t>
      </w:r>
      <w:r w:rsidR="00797C8F" w:rsidRPr="00797C8F">
        <w:t>side panel</w:t>
      </w:r>
      <w:r w:rsidR="00797C8F">
        <w:t xml:space="preserve"> (</w:t>
      </w:r>
      <w:r w:rsidR="00585057">
        <w:rPr>
          <w:noProof/>
          <w:color w:val="FF0000"/>
          <w:sz w:val="22"/>
          <w:szCs w:val="22"/>
        </w:rPr>
        <mc:AlternateContent>
          <mc:Choice Requires="wps">
            <w:drawing>
              <wp:inline distT="0" distB="0" distL="0" distR="0">
                <wp:extent cx="194339" cy="151264"/>
                <wp:effectExtent l="0" t="0" r="15240" b="20320"/>
                <wp:docPr id="157" name="Hexagon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39" cy="151264"/>
                        </a:xfrm>
                        <a:prstGeom prst="hexagon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1835" w:rsidRPr="00DF1790" w:rsidRDefault="00D31835" w:rsidP="00585057">
                            <w:pPr>
                              <w:jc w:val="center"/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Hexagon 157" o:spid="_x0000_s1166" type="#_x0000_t9" style="width:15.3pt;height:1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" adj="4203" filled="f" strokecolor="black [3213]" strokeweight="1pt">
                <v:stroke dashstyle="dash"/>
                <v:textbox>
                  <w:txbxContent>
                    <w:p w:rsidR="00D31835" w:rsidRPr="00DF1790" w:rsidRDefault="00D31835" w:rsidP="00585057">
                      <w:pPr>
                        <w:jc w:val="center"/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585057">
        <w:t xml:space="preserve"> </w:t>
      </w:r>
      <w:r w:rsidR="00797C8F">
        <w:t>Fig. 1-11).</w:t>
      </w:r>
    </w:p>
    <w:p w:rsidR="00797C8F" w:rsidRDefault="00797C8F" w:rsidP="00010C43">
      <w:pPr>
        <w:pStyle w:val="ProcLevel3"/>
      </w:pPr>
      <w:r w:rsidRPr="00797C8F">
        <w:t>Disengage the two clips in front of the side panel and remove</w:t>
      </w:r>
      <w:r>
        <w:t xml:space="preserve"> the</w:t>
      </w:r>
      <w:r w:rsidRPr="00797C8F">
        <w:t xml:space="preserve"> rear seat side panel LH</w:t>
      </w:r>
      <w:r>
        <w:t xml:space="preserve"> (</w:t>
      </w:r>
      <w:r w:rsidR="00585057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0E919705" wp14:editId="025B53FE">
                <wp:extent cx="146304" cy="137160"/>
                <wp:effectExtent l="19050" t="19050" r="44450" b="15240"/>
                <wp:docPr id="156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284235A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Eniej8cAwAAiw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>
        <w:t>Fig. 1-11).</w:t>
      </w:r>
    </w:p>
    <w:p w:rsidR="00010C43" w:rsidRDefault="00010C43" w:rsidP="00010C43">
      <w:pPr>
        <w:spacing w:after="120" w:line="300" w:lineRule="auto"/>
      </w:pPr>
      <w:r>
        <w:br w:type="page"/>
      </w:r>
    </w:p>
    <w:p w:rsidR="005354C3" w:rsidRDefault="005354C3" w:rsidP="00DD651D">
      <w:pPr>
        <w:pStyle w:val="ProcLevel2"/>
        <w:numPr>
          <w:ilvl w:val="0"/>
          <w:numId w:val="0"/>
        </w:numPr>
        <w:ind w:left="360"/>
      </w:pPr>
    </w:p>
    <w:p w:rsidR="00CD6C8F" w:rsidRDefault="00010C43" w:rsidP="00DD651D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4224" behindDoc="0" locked="1" layoutInCell="1" allowOverlap="1" wp14:anchorId="6134F978" wp14:editId="48534DE1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971800"/>
                <wp:effectExtent l="19050" t="19050" r="19050" b="19050"/>
                <wp:wrapNone/>
                <wp:docPr id="1953" name="Group 1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971800"/>
                          <a:chOff x="759491" y="295652"/>
                          <a:chExt cx="2969610" cy="2800921"/>
                        </a:xfrm>
                      </wpg:grpSpPr>
                      <pic:pic xmlns:pic="http://schemas.openxmlformats.org/drawingml/2006/picture">
                        <pic:nvPicPr>
                          <pic:cNvPr id="1955" name="Picture 1955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91" y="295652"/>
                            <a:ext cx="2969610" cy="280092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5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67370" y="2904359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010C43">
                              <w:pPr>
                                <w:pStyle w:val="Fig"/>
                                <w:jc w:val="center"/>
                              </w:pPr>
                              <w:r>
                                <w:t>Fig. 1-12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34F978" id="Group 1953" o:spid="_x0000_s1167" style="position:absolute;left:0;text-align:left;margin-left:-255.6pt;margin-top:0;width:234pt;height:234pt;z-index:251764224;mso-position-horizontal-relative:text;mso-position-vertical-relative:text;mso-width-relative:margin;mso-height-relative:margin" coordorigin="7594,2956" coordsize="29696,280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">
                <v:shape id="Picture 1955" o:spid="_x0000_s1168" type="#_x0000_t75" style="position:absolute;left:7594;top:2956;width:29697;height:28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zF/CAAAA3QAAAA8AAABkcnMvZG93bnJldi54bWxET0trAjEQvhf8D2EEbzWrYFtXo4hQsfRQ&#10;fOB52Iy7q5tJ2Ex1/fdNodDbfHzPmS8716gbtbH2bGA0zEARF97WXBo4Ht6f30BFQbbYeCYDD4qw&#10;XPSe5phbf+cd3fZSqhTCMUcDlUjItY5FRQ7j0AfixJ1961ASbEttW7yncNfocZa9aIc1p4YKA60r&#10;Kq77b2dgd8miPD5D2MQPS418nc7H140xg363moES6uRf/Ofe2jR/OpnA7zfpBL3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48xfwgAAAN0AAAAPAAAAAAAAAAAAAAAAAJ8C&#10;AABkcnMvZG93bnJldi54bWxQSwUGAAAAAAQABAD3AAAAjgMAAAAA&#10;" stroked="t" strokecolor="black [3213]">
                  <v:imagedata r:id="rId37" o:title=""/>
                  <v:path arrowok="t"/>
                </v:shape>
                <v:shape id="Text Box 99" o:spid="_x0000_s1169" type="#_x0000_t202" style="position:absolute;left:7673;top:29043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rTYsQA&#10;AADdAAAADwAAAGRycy9kb3ducmV2LnhtbERPTWvCQBC9C/0PyxS8FLOpUFujq1RtwYMe1OB5yE6T&#10;0Oxs2F1N/PddoeBtHu9z5sveNOJKzteWFbwmKQjiwuqaSwX56Xv0AcIHZI2NZVJwIw/LxdNgjpm2&#10;HR/oegyliCHsM1RQhdBmUvqiIoM+sS1x5H6sMxgidKXUDrsYbho5TtOJNFhzbKiwpXVFxe/xYhRM&#10;Nu7SHXj9ssm/drhvy/F5dTsrNXzuP2cgAvXhIf53b3WcP317h/s38QS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K02LEAAAA3QAAAA8AAAAAAAAAAAAAAAAAmAIAAGRycy9k&#10;b3ducmV2LnhtbFBLBQYAAAAABAAEAPUAAACJAwAAAAA=&#10;" stroked="f">
                  <v:textbox inset="0,0,0,0">
                    <w:txbxContent>
                      <w:p w:rsidR="00D31835" w:rsidRDefault="00D31835" w:rsidP="00010C43">
                        <w:pPr>
                          <w:pStyle w:val="Fig"/>
                          <w:jc w:val="center"/>
                        </w:pPr>
                        <w:r>
                          <w:t>Fig. 1-12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D6C8F" w:rsidRPr="00797C8F">
        <w:t xml:space="preserve">Detach the </w:t>
      </w:r>
      <w:r w:rsidR="00CD6C8F">
        <w:t>two</w:t>
      </w:r>
      <w:r w:rsidR="00CD6C8F" w:rsidRPr="00797C8F">
        <w:t xml:space="preserve"> clips</w:t>
      </w:r>
      <w:r w:rsidR="00541118">
        <w:t xml:space="preserve"> (</w:t>
      </w:r>
      <w:r w:rsidR="00541118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32A0A47E" wp14:editId="57D34E43">
                <wp:extent cx="146304" cy="137160"/>
                <wp:effectExtent l="19050" t="19050" r="44450" b="15240"/>
                <wp:docPr id="159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902AD40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Ptt7tAcAwAAiw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541118">
        <w:t>)</w:t>
      </w:r>
      <w:r w:rsidR="00CD6C8F" w:rsidRPr="00797C8F">
        <w:t xml:space="preserve"> and </w:t>
      </w:r>
      <w:r w:rsidR="00CD6C8F">
        <w:t>six claws</w:t>
      </w:r>
      <w:r w:rsidR="00541118">
        <w:t xml:space="preserve">        (</w:t>
      </w:r>
      <w:r w:rsidR="004573FF">
        <w:t xml:space="preserve"> </w:t>
      </w:r>
      <w:r w:rsidR="004573FF">
        <w:rPr>
          <w:noProof/>
        </w:rPr>
        <mc:AlternateContent>
          <mc:Choice Requires="wps">
            <w:drawing>
              <wp:inline distT="0" distB="0" distL="0" distR="0" wp14:anchorId="6A9AEACE" wp14:editId="542EE30F">
                <wp:extent cx="180712" cy="180712"/>
                <wp:effectExtent l="0" t="0" r="10160" b="10160"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12" cy="180712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5192B55" id="Oval 31" o:spid="_x0000_s1026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" filled="f" strokecolor="black [3213]" strokeweight="1pt">
                <v:stroke dashstyle="dash"/>
                <w10:anchorlock/>
              </v:oval>
            </w:pict>
          </mc:Fallback>
        </mc:AlternateContent>
      </w:r>
      <w:r w:rsidR="004573FF">
        <w:t xml:space="preserve"> </w:t>
      </w:r>
      <w:r w:rsidR="00541118">
        <w:t>)</w:t>
      </w:r>
      <w:r w:rsidR="00CD6C8F">
        <w:t xml:space="preserve">; then </w:t>
      </w:r>
      <w:r w:rsidR="00CD6C8F" w:rsidRPr="00797C8F">
        <w:t>re</w:t>
      </w:r>
      <w:r w:rsidR="00CD6C8F">
        <w:t>move the rear door scuff plate R</w:t>
      </w:r>
      <w:r w:rsidR="00CD6C8F" w:rsidRPr="00797C8F">
        <w:t>H</w:t>
      </w:r>
      <w:r w:rsidR="00CD6C8F">
        <w:t xml:space="preserve"> (Fig. 1-1</w:t>
      </w:r>
      <w:r>
        <w:t>2</w:t>
      </w:r>
      <w:r w:rsidR="00CD6C8F">
        <w:t>).</w:t>
      </w: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010C43" w:rsidRDefault="00010C43" w:rsidP="00DD651D">
      <w:pPr>
        <w:pStyle w:val="ProcLevel2"/>
        <w:numPr>
          <w:ilvl w:val="0"/>
          <w:numId w:val="0"/>
        </w:numPr>
        <w:ind w:left="360"/>
      </w:pPr>
    </w:p>
    <w:p w:rsidR="00CD6C8F" w:rsidRDefault="00010C43" w:rsidP="00DD651D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6272" behindDoc="0" locked="1" layoutInCell="1" allowOverlap="1" wp14:anchorId="3EDF900C" wp14:editId="21A5F800">
                <wp:simplePos x="0" y="0"/>
                <wp:positionH relativeFrom="column">
                  <wp:posOffset>-3246120</wp:posOffset>
                </wp:positionH>
                <wp:positionV relativeFrom="paragraph">
                  <wp:posOffset>635</wp:posOffset>
                </wp:positionV>
                <wp:extent cx="2971800" cy="2240280"/>
                <wp:effectExtent l="19050" t="19050" r="19050" b="26670"/>
                <wp:wrapNone/>
                <wp:docPr id="1958" name="Group 1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40280"/>
                          <a:chOff x="759491" y="637971"/>
                          <a:chExt cx="2969610" cy="2116282"/>
                        </a:xfrm>
                      </wpg:grpSpPr>
                      <pic:pic xmlns:pic="http://schemas.openxmlformats.org/drawingml/2006/picture">
                        <pic:nvPicPr>
                          <pic:cNvPr id="1959" name="Picture 1959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91" y="637971"/>
                            <a:ext cx="2969610" cy="211628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60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67370" y="2564478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010C43">
                              <w:pPr>
                                <w:pStyle w:val="Fig"/>
                                <w:jc w:val="center"/>
                              </w:pPr>
                              <w:r>
                                <w:t>Fig. 1-13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DF900C" id="Group 1958" o:spid="_x0000_s1170" style="position:absolute;left:0;text-align:left;margin-left:-255.6pt;margin-top:.05pt;width:234pt;height:176.4pt;z-index:251766272;mso-position-horizontal-relative:text;mso-position-vertical-relative:text;mso-width-relative:margin;mso-height-relative:margin" coordorigin="7594,6379" coordsize="29696,21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">
                <v:shape id="Picture 1959" o:spid="_x0000_s1171" type="#_x0000_t75" style="position:absolute;left:7594;top:6379;width:29697;height:21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S72zDAAAA3QAAAA8AAABkcnMvZG93bnJldi54bWxET01rwkAQvRf8D8sI3uqmlopGV5FKRQsV&#10;tEKvQ3ZM0mZnQ3Y06b93hUJv83ifM192rlJXakLp2cDTMAFFnHlbcm7g9Pn2OAEVBNli5ZkM/FKA&#10;5aL3MMfU+pYPdD1KrmIIhxQNFCJ1qnXICnIYhr4mjtzZNw4lwibXtsE2hrtKj5JkrB2WHBsKrOm1&#10;oOzneHEGZEP8fFrv9++78S5p6UtW3/mHMYN+t5qBEurkX/zn3to4f/oyhfs38QS9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LvbMMAAADdAAAADwAAAAAAAAAAAAAAAACf&#10;AgAAZHJzL2Rvd25yZXYueG1sUEsFBgAAAAAEAAQA9wAAAI8DAAAAAA==&#10;" stroked="t" strokecolor="black [3213]">
                  <v:imagedata r:id="rId47" o:title=""/>
                  <v:path arrowok="t"/>
                </v:shape>
                <v:shape id="Text Box 99" o:spid="_x0000_s1172" type="#_x0000_t202" style="position:absolute;left:7673;top:25644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+Bq8cA&#10;AADdAAAADwAAAGRycy9kb3ducmV2LnhtbESPT2/CMAzF70j7DpEncUEjhUM1OgIafyZx2A4wxNlq&#10;vLZa41RJoOXbzwek3Wy95/d+Xq4H16obhdh4NjCbZqCIS28brgycvz9eXkHFhGyx9UwG7hRhvXoa&#10;LbGwvucj3U6pUhLCsUADdUpdoXUsa3IYp74jFu3HB4dJ1lBpG7CXcNfqeZbl2mHD0lBjR9uayt/T&#10;1RnId+HaH3k72Z33n/jVVfPL5n4xZvw8vL+BSjSkf/Pj+mAFf5ELv3wjI+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PgavHAAAA3QAAAA8AAAAAAAAAAAAAAAAAmAIAAGRy&#10;cy9kb3ducmV2LnhtbFBLBQYAAAAABAAEAPUAAACMAwAAAAA=&#10;" stroked="f">
                  <v:textbox inset="0,0,0,0">
                    <w:txbxContent>
                      <w:p w:rsidR="00D31835" w:rsidRDefault="00D31835" w:rsidP="00010C43">
                        <w:pPr>
                          <w:pStyle w:val="Fig"/>
                          <w:jc w:val="center"/>
                        </w:pPr>
                        <w:r>
                          <w:t>Fig. 1-13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D6C8F" w:rsidRPr="00797C8F">
        <w:t>Partially remove the weather strip from</w:t>
      </w:r>
      <w:r w:rsidR="00CD6C8F">
        <w:t xml:space="preserve"> the rear door R</w:t>
      </w:r>
      <w:r w:rsidR="00CD6C8F" w:rsidRPr="00797C8F">
        <w:t>H in the wheel house area</w:t>
      </w:r>
      <w:r>
        <w:t xml:space="preserve"> (Fig. 1-13</w:t>
      </w:r>
      <w:r w:rsidR="00CD6C8F">
        <w:t>).</w:t>
      </w:r>
    </w:p>
    <w:p w:rsidR="00DD651D" w:rsidRDefault="00DD651D" w:rsidP="00DD651D">
      <w:pPr>
        <w:pStyle w:val="ProcLevel2"/>
        <w:numPr>
          <w:ilvl w:val="0"/>
          <w:numId w:val="0"/>
        </w:numPr>
        <w:ind w:left="360"/>
      </w:pPr>
    </w:p>
    <w:p w:rsidR="00DD651D" w:rsidRDefault="00DD651D" w:rsidP="00DD651D">
      <w:pPr>
        <w:pStyle w:val="ProcLevel2"/>
        <w:numPr>
          <w:ilvl w:val="0"/>
          <w:numId w:val="0"/>
        </w:numPr>
        <w:ind w:left="360"/>
      </w:pPr>
    </w:p>
    <w:p w:rsidR="00DD651D" w:rsidRDefault="00DD651D" w:rsidP="00DD651D">
      <w:pPr>
        <w:pStyle w:val="ProcLevel2"/>
        <w:numPr>
          <w:ilvl w:val="0"/>
          <w:numId w:val="0"/>
        </w:numPr>
        <w:ind w:left="360"/>
      </w:pPr>
    </w:p>
    <w:p w:rsidR="00DD651D" w:rsidRDefault="00DD651D" w:rsidP="00DD651D">
      <w:pPr>
        <w:pStyle w:val="ProcLevel2"/>
        <w:numPr>
          <w:ilvl w:val="0"/>
          <w:numId w:val="0"/>
        </w:numPr>
        <w:ind w:left="360"/>
      </w:pPr>
    </w:p>
    <w:p w:rsidR="00DD651D" w:rsidRDefault="00DD651D" w:rsidP="00DD651D">
      <w:pPr>
        <w:pStyle w:val="ProcLevel2"/>
        <w:numPr>
          <w:ilvl w:val="0"/>
          <w:numId w:val="0"/>
        </w:numPr>
        <w:ind w:left="360"/>
      </w:pPr>
    </w:p>
    <w:p w:rsidR="00DD651D" w:rsidRDefault="00DD651D" w:rsidP="00DD651D">
      <w:pPr>
        <w:pStyle w:val="ProcLevel2"/>
        <w:numPr>
          <w:ilvl w:val="0"/>
          <w:numId w:val="0"/>
        </w:numPr>
        <w:ind w:left="360"/>
      </w:pPr>
    </w:p>
    <w:p w:rsidR="00CD6C8F" w:rsidRDefault="00010C43" w:rsidP="00DD651D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8320" behindDoc="0" locked="1" layoutInCell="1" allowOverlap="1" wp14:anchorId="7727D118" wp14:editId="4D8D6F4B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84248"/>
                <wp:effectExtent l="19050" t="19050" r="19050" b="16510"/>
                <wp:wrapNone/>
                <wp:docPr id="1961" name="Group 19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2314"/>
                          <a:chOff x="759491" y="759467"/>
                          <a:chExt cx="2969610" cy="1873291"/>
                        </a:xfrm>
                      </wpg:grpSpPr>
                      <pic:pic xmlns:pic="http://schemas.openxmlformats.org/drawingml/2006/picture">
                        <pic:nvPicPr>
                          <pic:cNvPr id="1962" name="Picture 1962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91" y="759467"/>
                            <a:ext cx="2969610" cy="18732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6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67370" y="2446774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010C43">
                              <w:pPr>
                                <w:pStyle w:val="Fig"/>
                                <w:jc w:val="center"/>
                              </w:pPr>
                              <w:r>
                                <w:t>Fig. 1-14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7D118" id="Group 1961" o:spid="_x0000_s1173" style="position:absolute;left:0;text-align:left;margin-left:-255.6pt;margin-top:0;width:234pt;height:156.25pt;z-index:251768320;mso-position-horizontal-relative:text;mso-position-vertical-relative:text;mso-width-relative:margin;mso-height-relative:margin" coordorigin="7594,7594" coordsize="29696,187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">
                <v:shape id="Picture 1962" o:spid="_x0000_s1174" type="#_x0000_t75" style="position:absolute;left:7594;top:7594;width:29697;height:18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rQFbCAAAA3QAAAA8AAABkcnMvZG93bnJldi54bWxET01rwkAQvQv9D8sUvJlNc5A2uopWFA8F&#10;0RbPY3ZMgtnZsLvG2F/fFQre5vE+ZzrvTSM6cr62rOAtSUEQF1bXXCr4+V6P3kH4gKyxsUwK7uRh&#10;PnsZTDHX9sZ76g6hFDGEfY4KqhDaXEpfVGTQJ7YljtzZOoMhQldK7fAWw00jszQdS4M1x4YKW/qs&#10;qLgcrkZBx5tTdlztCk379nRd/jpTfjmlhq/9YgIiUB+e4n/3Vsf5H+MMHt/EE+Ts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a0BWwgAAAN0AAAAPAAAAAAAAAAAAAAAAAJ8C&#10;AABkcnMvZG93bnJldi54bWxQSwUGAAAAAAQABAD3AAAAjgMAAAAA&#10;" stroked="t" strokecolor="black [3213]">
                  <v:imagedata r:id="rId49" o:title=""/>
                  <v:path arrowok="t"/>
                </v:shape>
                <v:shape id="Text Box 99" o:spid="_x0000_s1175" type="#_x0000_t202" style="position:absolute;left:7673;top:24467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0f3MQA&#10;AADdAAAADwAAAGRycy9kb3ducmV2LnhtbERPTWvCQBC9C/6HZQq9lLqphWCja7CxhR7qISqeh+yY&#10;hGZnw+5q4r/vFgre5vE+Z5WPphNXcr61rOBlloAgrqxuuVZwPHw+L0D4gKyxs0wKbuQhX08nK8y0&#10;Hbik6z7UIoawz1BBE0KfSemrhgz6me2JI3e2zmCI0NVSOxxiuOnkPElSabDl2NBgT0VD1c/+YhSk&#10;W3cZSi6etsePb9z19fz0fjsp9fgwbpYgAo3hLv53f+k4/y19hb9v4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dH9zEAAAA3QAAAA8AAAAAAAAAAAAAAAAAmAIAAGRycy9k&#10;b3ducmV2LnhtbFBLBQYAAAAABAAEAPUAAACJAwAAAAA=&#10;" stroked="f">
                  <v:textbox inset="0,0,0,0">
                    <w:txbxContent>
                      <w:p w:rsidR="00D31835" w:rsidRDefault="00D31835" w:rsidP="00010C43">
                        <w:pPr>
                          <w:pStyle w:val="Fig"/>
                          <w:jc w:val="center"/>
                        </w:pPr>
                        <w:r>
                          <w:t>Fig. 1-14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D6C8F" w:rsidRPr="00797C8F">
        <w:t xml:space="preserve">Remove </w:t>
      </w:r>
      <w:r w:rsidR="00CD6C8F">
        <w:t xml:space="preserve">the </w:t>
      </w:r>
      <w:r w:rsidR="00CD6C8F" w:rsidRPr="00797C8F">
        <w:t>trim pane</w:t>
      </w:r>
      <w:r w:rsidR="00CD6C8F">
        <w:t>l on the side of the rear seat R</w:t>
      </w:r>
      <w:r w:rsidR="00CD6C8F" w:rsidRPr="00797C8F">
        <w:t>H to allow the removal of</w:t>
      </w:r>
      <w:r w:rsidR="00CD6C8F">
        <w:t xml:space="preserve"> the</w:t>
      </w:r>
      <w:r w:rsidR="00CD6C8F" w:rsidRPr="00797C8F">
        <w:t xml:space="preserve"> deck trim side panel ass</w:t>
      </w:r>
      <w:r w:rsidR="00CD6C8F">
        <w:t>embly R</w:t>
      </w:r>
      <w:r w:rsidR="00CD6C8F" w:rsidRPr="00797C8F">
        <w:t>H</w:t>
      </w:r>
      <w:r w:rsidR="00CD6C8F">
        <w:t xml:space="preserve"> (Fig. 1-1</w:t>
      </w:r>
      <w:r>
        <w:t>4</w:t>
      </w:r>
      <w:r w:rsidR="00CD6C8F">
        <w:t>).</w:t>
      </w:r>
    </w:p>
    <w:p w:rsidR="00CD6C8F" w:rsidRDefault="00CD6C8F" w:rsidP="00DD651D">
      <w:pPr>
        <w:pStyle w:val="ProcLevel3"/>
      </w:pPr>
      <w:r w:rsidRPr="00797C8F">
        <w:t xml:space="preserve">Raise </w:t>
      </w:r>
      <w:r>
        <w:t>the R</w:t>
      </w:r>
      <w:r w:rsidRPr="00797C8F">
        <w:t xml:space="preserve">H seat back to </w:t>
      </w:r>
      <w:r>
        <w:t xml:space="preserve">the </w:t>
      </w:r>
      <w:r w:rsidRPr="00797C8F">
        <w:t>upright position</w:t>
      </w:r>
      <w:r>
        <w:t>.</w:t>
      </w:r>
    </w:p>
    <w:p w:rsidR="00CD6C8F" w:rsidRDefault="00CD6C8F" w:rsidP="00DD651D">
      <w:pPr>
        <w:pStyle w:val="ProcLevel3"/>
      </w:pPr>
      <w:r w:rsidRPr="00797C8F">
        <w:t xml:space="preserve">Lift </w:t>
      </w:r>
      <w:r>
        <w:t>the rear seat up (Fig. 1-1</w:t>
      </w:r>
      <w:r w:rsidR="00DD651D">
        <w:t>4</w:t>
      </w:r>
      <w:r>
        <w:t>).</w:t>
      </w:r>
    </w:p>
    <w:p w:rsidR="00DD651D" w:rsidRDefault="00DD651D" w:rsidP="00DD651D">
      <w:pPr>
        <w:spacing w:after="120" w:line="300" w:lineRule="auto"/>
      </w:pPr>
      <w:r>
        <w:br w:type="page"/>
      </w:r>
    </w:p>
    <w:p w:rsidR="00DD651D" w:rsidRDefault="00DD651D" w:rsidP="00541118">
      <w:pPr>
        <w:pStyle w:val="ProcLevel2"/>
        <w:numPr>
          <w:ilvl w:val="0"/>
          <w:numId w:val="0"/>
        </w:numPr>
        <w:ind w:left="360"/>
      </w:pPr>
    </w:p>
    <w:p w:rsidR="00CD6C8F" w:rsidRDefault="00DD651D" w:rsidP="00541118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368" behindDoc="0" locked="1" layoutInCell="1" allowOverlap="1" wp14:anchorId="7ABD6A4A" wp14:editId="4FA3A48C">
                <wp:simplePos x="0" y="0"/>
                <wp:positionH relativeFrom="column">
                  <wp:posOffset>-3248025</wp:posOffset>
                </wp:positionH>
                <wp:positionV relativeFrom="paragraph">
                  <wp:posOffset>-6985</wp:posOffset>
                </wp:positionV>
                <wp:extent cx="2971800" cy="2230755"/>
                <wp:effectExtent l="19050" t="19050" r="19050" b="17145"/>
                <wp:wrapNone/>
                <wp:docPr id="1973" name="Group 1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27862"/>
                        </a:xfrm>
                      </wpg:grpSpPr>
                      <wpg:grpSp>
                        <wpg:cNvPr id="1965" name="Group 1965"/>
                        <wpg:cNvGrpSpPr/>
                        <wpg:grpSpPr>
                          <a:xfrm>
                            <a:off x="0" y="0"/>
                            <a:ext cx="2971800" cy="2227862"/>
                            <a:chOff x="142350" y="171004"/>
                            <a:chExt cx="2970865" cy="2233785"/>
                          </a:xfrm>
                        </wpg:grpSpPr>
                        <wpg:grpSp>
                          <wpg:cNvPr id="1966" name="Group 1966"/>
                          <wpg:cNvGrpSpPr/>
                          <wpg:grpSpPr>
                            <a:xfrm>
                              <a:off x="142350" y="171004"/>
                              <a:ext cx="2970865" cy="2233785"/>
                              <a:chOff x="142290" y="171356"/>
                              <a:chExt cx="2969609" cy="2238400"/>
                            </a:xfrm>
                          </wpg:grpSpPr>
                          <pic:pic xmlns:pic="http://schemas.openxmlformats.org/drawingml/2006/picture">
                            <pic:nvPicPr>
                              <pic:cNvPr id="1967" name="Picture 196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2290" y="171356"/>
                                <a:ext cx="2969609" cy="22384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968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169" y="2218697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DD651D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69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57415" y="178544"/>
                              <a:ext cx="1313815" cy="254635"/>
                              <a:chOff x="-16" y="931"/>
                              <a:chExt cx="2069" cy="401"/>
                            </a:xfrm>
                          </wpg:grpSpPr>
                          <wps:wsp>
                            <wps:cNvPr id="1970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06" y="931"/>
                                <a:ext cx="1647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DD651D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Small flat screwdriver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71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16" y="942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2270" name="Right Arrow 2270"/>
                        <wps:cNvSpPr/>
                        <wps:spPr>
                          <a:xfrm rot="12485374">
                            <a:off x="447675" y="349120"/>
                            <a:ext cx="458470" cy="33909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BD6A4A" id="Group 1973" o:spid="_x0000_s1176" style="position:absolute;left:0;text-align:left;margin-left:-255.75pt;margin-top:-.55pt;width:234pt;height:175.65pt;z-index:251770368;mso-position-horizontal-relative:text;mso-position-vertical-relative:text;mso-height-relative:margin" coordsize="29718,22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">
                <v:group id="Group 1965" o:spid="_x0000_s1177" style="position:absolute;width:29718;height:22278" coordorigin="1423,1710" coordsize="29708,223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s159cUAAADdAAAADwAAAGRycy9kb3ducmV2LnhtbERPS2vCQBC+F/wPyxS8&#10;1U2UhJq6ikiVHkKhKpTehuyYBLOzIbvN4993C4Xe5uN7zmY3mkb01LnasoJ4EYEgLqyuuVRwvRyf&#10;nkE4j6yxsUwKJnKw284eNphpO/AH9WdfihDCLkMFlfdtJqUrKjLoFrYlDtzNdgZ9gF0pdYdDCDeN&#10;XEZRKg3WHBoqbOlQUXE/fxsFpwGH/Sp+7fP77TB9XZL3zzwmpeaP4/4FhKfR/4v/3G86zF+n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NefXFAAAA3QAA&#10;AA8AAAAAAAAAAAAAAAAAqgIAAGRycy9kb3ducmV2LnhtbFBLBQYAAAAABAAEAPoAAACcAwAAAAA=&#10;">
                  <v:group id="Group 1966" o:spid="_x0000_s1178" style="position:absolute;left:1423;top:1710;width:29709;height:22337" coordorigin="1422,1713" coordsize="29696,22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/ngsQAAADdAAAADwAAAGRycy9kb3ducmV2LnhtbERPS2vCQBC+F/wPywi9&#10;1U0sDRpdRUTFgxR8gHgbsmMSzM6G7JrEf98tFHqbj+8582VvKtFS40rLCuJRBII4s7rkXMHlvP2Y&#10;gHAeWWNlmRS8yMFyMXibY6ptx0dqTz4XIYRdigoK7+tUSpcVZNCNbE0cuLttDPoAm1zqBrsQbio5&#10;jqJEGiw5NBRY07qg7HF6GgW7DrvVZ7xpD4/7+nU7f31fDzEp9T7sVzMQnnr/L/5z73WYP00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h/ngsQAAADdAAAA&#10;DwAAAAAAAAAAAAAAAACqAgAAZHJzL2Rvd25yZXYueG1sUEsFBgAAAAAEAAQA+gAAAJsDAAAAAA==&#10;">
                    <v:shape id="Picture 1967" o:spid="_x0000_s1179" type="#_x0000_t75" style="position:absolute;left:1422;top:1713;width:29696;height:22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kXzEAAAA3QAAAA8AAABkcnMvZG93bnJldi54bWxET0trwkAQvhf8D8sI3upGD2lNXaX4AE9C&#10;Ew/mNmSnSWh2NmRXk/jr3UKht/n4nrPeDqYRd+pcbVnBYh6BIC6srrlUcMmOr+8gnEfW2FgmBSM5&#10;2G4mL2tMtO35i+6pL0UIYZeggsr7NpHSFRUZdHPbEgfu23YGfYBdKXWHfQg3jVxGUSwN1hwaKmxp&#10;V1Hxk96MApfF597leXq9rR42P5hxXOxHpWbT4fMDhKfB/4v/3Ccd5q/iN/j9Jpw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bkXzEAAAA3QAAAA8AAAAAAAAAAAAAAAAA&#10;nwIAAGRycy9kb3ducmV2LnhtbFBLBQYAAAAABAAEAPcAAACQAwAAAAA=&#10;" stroked="t" strokecolor="black [3213]">
                      <v:imagedata r:id="rId51" o:title=""/>
                      <v:path arrowok="t"/>
                    </v:shape>
                    <v:shape id="Text Box 99" o:spid="_x0000_s1180" type="#_x0000_t202" style="position:absolute;left:1501;top:2218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mNrccA&#10;AADdAAAADwAAAGRycy9kb3ducmV2LnhtbESPT2/CMAzF70j7DpEncUEjhUM1OgIafyZx2A4wxNlq&#10;vLZa41RJoOXbzwek3Wy95/d+Xq4H16obhdh4NjCbZqCIS28brgycvz9eXkHFhGyx9UwG7hRhvXoa&#10;LbGwvucj3U6pUhLCsUADdUpdoXUsa3IYp74jFu3HB4dJ1lBpG7CXcNfqeZbl2mHD0lBjR9uayt/T&#10;1RnId+HaH3k72Z33n/jVVfPL5n4xZvw8vL+BSjSkf/Pj+mAFf5ELrnwjI+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5ja3HAAAA3QAAAA8AAAAAAAAAAAAAAAAAmAIAAGRy&#10;cy9kb3ducmV2LnhtbFBLBQYAAAAABAAEAPUAAACMAwAAAAA=&#10;" stroked="f">
                      <v:textbox inset="0,0,0,0">
                        <w:txbxContent>
                          <w:p w:rsidR="00D31835" w:rsidRDefault="00D31835" w:rsidP="00DD651D">
                            <w:pPr>
                              <w:pStyle w:val="Fig"/>
                              <w:jc w:val="center"/>
                            </w:pPr>
                            <w:r>
                              <w:t>Fig. 1-15</w:t>
                            </w:r>
                          </w:p>
                        </w:txbxContent>
                      </v:textbox>
                    </v:shape>
                  </v:group>
                  <v:group id="Group 109" o:spid="_x0000_s1181" style="position:absolute;left:1574;top:1785;width:13138;height:2546" coordorigin="-16,931" coordsize="2069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gHPwwwAAAN0AAAAP&#10;AAAAAAAAAAAAAAAAAKoCAABkcnMvZG93bnJldi54bWxQSwUGAAAAAAQABAD6AAAAmgMAAAAA&#10;">
                    <v:rect id="Rectangle 110" o:spid="_x0000_s1182" style="position:absolute;left:406;top:931;width:164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D2XcYA&#10;AADdAAAADwAAAGRycy9kb3ducmV2LnhtbESPQUvDQBCF70L/wzKCN7uxoNXYbSkBQYrQ2tieh+yY&#10;RLOzITu28d93DoK3Gd6b975ZrMbQmRMNqY3s4G6agSGuom+5dvBRvtw+gkmC7LGLTA5+KcFqObla&#10;YO7jmd/ptJfaaAinHB00In1ubaoaCpimsSdW7TMOAUXXobZ+wLOGh87OsuzBBmxZGxrsqWio+t7/&#10;BAfb467c7ObFRrJZJcWBv+j+rXTu5npcP4MRGuXf/Hf96hX/aa78+o2OY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D2XcYAAADdAAAADwAAAAAAAAAAAAAAAACYAgAAZHJz&#10;L2Rvd25yZXYueG1sUEsFBgAAAAAEAAQA9QAAAIsDAAAAAA==&#10;" stroked="f" strokeweight=".25pt">
                      <v:textbox style="mso-fit-shape-to-text:t" inset="0,0,0,0">
                        <w:txbxContent>
                          <w:p w:rsidR="00D31835" w:rsidRDefault="00D31835" w:rsidP="00DD651D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Small flat screwdriver</w:t>
                            </w:r>
                          </w:p>
                        </w:txbxContent>
                      </v:textbox>
                    </v:rect>
                    <v:shape id="Picture 111" o:spid="_x0000_s1183" type="#_x0000_t75" alt="tool" style="position:absolute;left:-16;top:942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+4iTDAAAA3QAAAA8AAABkcnMvZG93bnJldi54bWxET99rwjAQfh/4P4QTfJtp1W6uM8oYFIYw&#10;RDffb82trTaXkmS1/vdmMNjbfXw/b7UZTCt6cr6xrCCdJiCIS6sbrhR8fhT3SxA+IGtsLZOCK3nY&#10;rEd3K8y1vfCe+kOoRAxhn6OCOoQul9KXNRn0U9sRR+7bOoMhQldJ7fASw00rZ0nyIA02HBtq7Oi1&#10;pvJ8+DEK+vMXzXdplrliuziVmTy+ByqUmoyHl2cQgYbwL/5zv+k4/+kxhd9v4gly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37iJMMAAADdAAAADwAAAAAAAAAAAAAAAACf&#10;AgAAZHJzL2Rvd25yZXYueG1sUEsFBgAAAAAEAAQA9wAAAI8DAAAAAA==&#10;">
                      <v:imagedata r:id="rId22" o:title="tool"/>
                    </v:shape>
                  </v:group>
                </v:group>
                <v:shape id="Right Arrow 2270" o:spid="_x0000_s1184" type="#_x0000_t13" style="position:absolute;left:4476;top:3491;width:4585;height:3391;rotation:-995560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raO8QA&#10;AADdAAAADwAAAGRycy9kb3ducmV2LnhtbERPy2oCMRTdF/yHcIXuasaRqoxGkULBUhf1AeLuMrnz&#10;0MnNkKTO1K9vFoUuD+e9XPemEXdyvrasYDxKQBDnVtdcKjgd31/mIHxA1thYJgU/5GG9GjwtMdO2&#10;4z3dD6EUMYR9hgqqENpMSp9XZNCPbEscucI6gyFCV0rtsIvhppFpkkylwZpjQ4UtvVWU3w7fRsFk&#10;7l53Z56Oi0vnP+Rn8fjC01Wp52G/WYAI1Id/8Z97qxWk6Szuj2/iE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a2jvEAAAA3QAAAA8AAAAAAAAAAAAAAAAAmAIAAGRycy9k&#10;b3ducmV2LnhtbFBLBQYAAAAABAAEAPUAAACJAwAAAAA=&#10;" adj="13612" fillcolor="red" strokecolor="red" strokeweight="2pt"/>
                <w10:anchorlock/>
              </v:group>
            </w:pict>
          </mc:Fallback>
        </mc:AlternateContent>
      </w:r>
      <w:r w:rsidR="00CD6C8F">
        <w:rPr>
          <w:b/>
        </w:rPr>
        <w:t>Manual Seat Only:</w:t>
      </w:r>
      <w:r w:rsidR="00CD6C8F">
        <w:t xml:space="preserve"> </w:t>
      </w:r>
      <w:r w:rsidR="00CD6C8F" w:rsidRPr="00797C8F">
        <w:t xml:space="preserve">Lift </w:t>
      </w:r>
      <w:r w:rsidR="00CD6C8F">
        <w:t>the r</w:t>
      </w:r>
      <w:r w:rsidR="00CD6C8F" w:rsidRPr="00797C8F">
        <w:t xml:space="preserve">eclining </w:t>
      </w:r>
      <w:r w:rsidR="00CD6C8F">
        <w:t>a</w:t>
      </w:r>
      <w:r w:rsidR="00CD6C8F" w:rsidRPr="00797C8F">
        <w:t xml:space="preserve">djuster </w:t>
      </w:r>
      <w:r w:rsidR="00CD6C8F">
        <w:t>r</w:t>
      </w:r>
      <w:r w:rsidR="00CD6C8F" w:rsidRPr="00797C8F">
        <w:t xml:space="preserve">elease </w:t>
      </w:r>
      <w:r w:rsidR="00CD6C8F">
        <w:t>handle R</w:t>
      </w:r>
      <w:r w:rsidR="00CD6C8F" w:rsidRPr="00797C8F">
        <w:t xml:space="preserve">H to gain access to its retaining lock. </w:t>
      </w:r>
      <w:r w:rsidR="00CD6C8F">
        <w:t xml:space="preserve"> </w:t>
      </w:r>
      <w:r w:rsidR="00CD6C8F" w:rsidRPr="00797C8F">
        <w:t>Us</w:t>
      </w:r>
      <w:r w:rsidR="00CD6C8F">
        <w:t>e</w:t>
      </w:r>
      <w:r w:rsidR="00CD6C8F" w:rsidRPr="00797C8F">
        <w:t xml:space="preserve"> a small screwdriver </w:t>
      </w:r>
      <w:r w:rsidR="00CD6C8F">
        <w:t xml:space="preserve">to </w:t>
      </w:r>
      <w:r w:rsidR="00CD6C8F" w:rsidRPr="00797C8F">
        <w:t xml:space="preserve">lift </w:t>
      </w:r>
      <w:r w:rsidR="00CD6C8F">
        <w:t xml:space="preserve">the </w:t>
      </w:r>
      <w:r w:rsidR="00CD6C8F" w:rsidRPr="00797C8F">
        <w:t>retaining lock and remove the handle</w:t>
      </w:r>
      <w:r w:rsidR="00CD6C8F">
        <w:t xml:space="preserve"> (Fig. 1-1</w:t>
      </w:r>
      <w:r>
        <w:t>5</w:t>
      </w:r>
      <w:r w:rsidR="00CD6C8F">
        <w:t>).</w:t>
      </w:r>
    </w:p>
    <w:p w:rsidR="00DE62DF" w:rsidRPr="00010C43" w:rsidRDefault="00DE62DF" w:rsidP="00541118">
      <w:pPr>
        <w:pStyle w:val="Heading5"/>
        <w:numPr>
          <w:ilvl w:val="0"/>
          <w:numId w:val="0"/>
        </w:numPr>
        <w:spacing w:after="120" w:line="300" w:lineRule="auto"/>
        <w:ind w:left="720"/>
      </w:pPr>
      <w:r>
        <w:rPr>
          <w:noProof/>
        </w:rPr>
        <w:drawing>
          <wp:anchor distT="0" distB="0" distL="114300" distR="114300" simplePos="0" relativeHeight="251772416" behindDoc="0" locked="1" layoutInCell="1" allowOverlap="1" wp14:anchorId="53EC7EE0" wp14:editId="32CC466B">
            <wp:simplePos x="0" y="0"/>
            <wp:positionH relativeFrom="column">
              <wp:posOffset>186690</wp:posOffset>
            </wp:positionH>
            <wp:positionV relativeFrom="paragraph">
              <wp:posOffset>-47625</wp:posOffset>
            </wp:positionV>
            <wp:extent cx="228600" cy="228600"/>
            <wp:effectExtent l="0" t="0" r="0" b="0"/>
            <wp:wrapNone/>
            <wp:docPr id="1974" name="Picture 1974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HINT: </w:t>
      </w:r>
      <w:r w:rsidRPr="00541118">
        <w:rPr>
          <w:b w:val="0"/>
        </w:rPr>
        <w:t>Tape the screwdriver tip.</w:t>
      </w:r>
    </w:p>
    <w:p w:rsidR="00DE62DF" w:rsidRDefault="00DE62DF" w:rsidP="00541118">
      <w:pPr>
        <w:pStyle w:val="ProcLevel3"/>
        <w:numPr>
          <w:ilvl w:val="0"/>
          <w:numId w:val="0"/>
        </w:numPr>
        <w:ind w:left="720"/>
      </w:pPr>
    </w:p>
    <w:p w:rsidR="00DE62DF" w:rsidRDefault="00DE62DF" w:rsidP="00541118">
      <w:pPr>
        <w:pStyle w:val="ProcLevel3"/>
        <w:numPr>
          <w:ilvl w:val="0"/>
          <w:numId w:val="0"/>
        </w:numPr>
        <w:ind w:left="720"/>
      </w:pPr>
    </w:p>
    <w:p w:rsidR="00DE62DF" w:rsidRDefault="00DE62DF" w:rsidP="00541118">
      <w:pPr>
        <w:pStyle w:val="ProcLevel3"/>
        <w:numPr>
          <w:ilvl w:val="0"/>
          <w:numId w:val="0"/>
        </w:numPr>
        <w:ind w:left="720"/>
      </w:pPr>
    </w:p>
    <w:p w:rsidR="00CD6C8F" w:rsidRDefault="00DE62DF" w:rsidP="00541118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4464" behindDoc="0" locked="1" layoutInCell="1" allowOverlap="1" wp14:anchorId="61B6580D" wp14:editId="2B5CDB1E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359152"/>
                <wp:effectExtent l="19050" t="19050" r="19050" b="22225"/>
                <wp:wrapNone/>
                <wp:docPr id="1975" name="Group 1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359152"/>
                          <a:chOff x="15069" y="-14296"/>
                          <a:chExt cx="2971940" cy="2362431"/>
                        </a:xfrm>
                      </wpg:grpSpPr>
                      <wpg:grpSp>
                        <wpg:cNvPr id="1976" name="Group 1976"/>
                        <wpg:cNvGrpSpPr/>
                        <wpg:grpSpPr>
                          <a:xfrm>
                            <a:off x="15069" y="-14296"/>
                            <a:ext cx="2971940" cy="2362431"/>
                            <a:chOff x="157415" y="164222"/>
                            <a:chExt cx="2971181" cy="2370017"/>
                          </a:xfrm>
                        </wpg:grpSpPr>
                        <wpg:grpSp>
                          <wpg:cNvPr id="1977" name="Group 1977"/>
                          <wpg:cNvGrpSpPr/>
                          <wpg:grpSpPr>
                            <a:xfrm>
                              <a:off x="157415" y="164222"/>
                              <a:ext cx="2971181" cy="2370017"/>
                              <a:chOff x="157348" y="164561"/>
                              <a:chExt cx="2969925" cy="2374914"/>
                            </a:xfrm>
                          </wpg:grpSpPr>
                          <pic:pic xmlns:pic="http://schemas.openxmlformats.org/drawingml/2006/picture">
                            <pic:nvPicPr>
                              <pic:cNvPr id="1978" name="Picture 19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7348" y="164561"/>
                                <a:ext cx="2969925" cy="2374914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97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5925" y="2346756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DE62DF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80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72655" y="170924"/>
                              <a:ext cx="1313815" cy="254635"/>
                              <a:chOff x="8" y="919"/>
                              <a:chExt cx="2069" cy="401"/>
                            </a:xfrm>
                          </wpg:grpSpPr>
                          <wps:wsp>
                            <wps:cNvPr id="1981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30" y="919"/>
                                <a:ext cx="1647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DE62DF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Small flat screwdriver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82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" y="930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983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779156" y="921183"/>
                            <a:ext cx="238125" cy="219075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810688" y="1787351"/>
                            <a:ext cx="238125" cy="219075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Hexagon 129"/>
                        <wps:cNvSpPr/>
                        <wps:spPr>
                          <a:xfrm>
                            <a:off x="68685" y="398015"/>
                            <a:ext cx="247650" cy="1905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31835" w:rsidRPr="00DF1790" w:rsidRDefault="00D31835" w:rsidP="00DE62DF">
                              <w:pPr>
                                <w:jc w:val="center"/>
                                <w:rPr>
                                  <w:lang w:val="en-CA"/>
                                </w:rPr>
                              </w:pPr>
                              <w:r>
                                <w:rPr>
                                  <w:lang w:val="en-C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Hexagon 130"/>
                        <wps:cNvSpPr/>
                        <wps:spPr>
                          <a:xfrm>
                            <a:off x="414857" y="616346"/>
                            <a:ext cx="247650" cy="190500"/>
                          </a:xfrm>
                          <a:prstGeom prst="hexagon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31835" w:rsidRPr="00DF1790" w:rsidRDefault="00D31835" w:rsidP="00DE62DF">
                              <w:pPr>
                                <w:jc w:val="center"/>
                                <w:rPr>
                                  <w:lang w:val="en-CA"/>
                                </w:rPr>
                              </w:pPr>
                              <w:r>
                                <w:rPr>
                                  <w:lang w:val="en-C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B6580D" id="Group 1975" o:spid="_x0000_s1185" style="position:absolute;left:0;text-align:left;margin-left:-255.6pt;margin-top:0;width:234pt;height:185.75pt;z-index:251774464;mso-position-horizontal-relative:text;mso-position-vertical-relative:text;mso-width-relative:margin;mso-height-relative:margin" coordorigin="150,-142" coordsize="29719,23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">
                <v:group id="Group 1976" o:spid="_x0000_s1186" style="position:absolute;left:150;top:-142;width:29720;height:23623" coordorigin="1574,1642" coordsize="29711,237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8ZxX8QAAADdAAAADwAAAGRycy9kb3ducmV2LnhtbERPTWvCQBC9C/0PyxR6&#10;001aamvqKiJVPIhgFMTbkB2TYHY2ZLdJ/PddQfA2j/c503lvKtFS40rLCuJRBII4s7rkXMHxsBp+&#10;g3AeWWNlmRTcyMF89jKYYqJtx3tqU5+LEMIuQQWF93UipcsKMuhGtiYO3MU2Bn2ATS51g10IN5V8&#10;j6KxNFhyaCiwpmVB2TX9MwrWHXaLj/i33V4vy9v58Lk7bWNS6u21X/yA8NT7p/jh3ugwf/I1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8ZxX8QAAADdAAAA&#10;DwAAAAAAAAAAAAAAAACqAgAAZHJzL2Rvd25yZXYueG1sUEsFBgAAAAAEAAQA+gAAAJsDAAAAAA==&#10;">
                  <v:group id="Group 1977" o:spid="_x0000_s1187" style="position:absolute;left:1574;top:1642;width:29711;height:23700" coordorigin="1573,1645" coordsize="29699,23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IrUxMQAAADdAAAADwAAAGRycy9kb3ducmV2LnhtbERPS2vCQBC+F/oflil4&#10;000qNZq6ikhbPIjgA6S3ITsmwexsyG6T+O9dQehtPr7nzJe9qURLjSstK4hHEQjizOqScwWn4/dw&#10;CsJ5ZI2VZVJwIwfLxevLHFNtO95Te/C5CCHsUlRQeF+nUrqsIINuZGviwF1sY9AH2ORSN9iFcFPJ&#10;9yiaSIMlh4YCa1oXlF0Pf0bBT4fdahx/tdvrZX37PX7sztuYlBq89atPEJ56/y9+ujc6zJ8lC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IrUxMQAAADdAAAA&#10;DwAAAAAAAAAAAAAAAACqAgAAZHJzL2Rvd25yZXYueG1sUEsFBgAAAAAEAAQA+gAAAJsDAAAAAA==&#10;">
                    <v:shape id="Picture 1978" o:spid="_x0000_s1188" type="#_x0000_t75" style="position:absolute;left:1573;top:1645;width:29699;height:23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6G83EAAAA3QAAAA8AAABkcnMvZG93bnJldi54bWxEj0FvwjAMhe+T9h8iT+IyjXQ7AOsICJAm&#10;7QotnK3Ga6o2TtVkUPbr8QGJm633/N7n5Xr0nTrTEJvABt6nGSjiKtiGawNl8f22ABUTssUuMBm4&#10;UoT16vlpibkNF97T+ZBqJSEcczTgUupzrWPlyGOchp5YtN8weEyyDrW2A14k3Hf6I8tm2mPD0uCw&#10;p52jqj38eQONO/anbdGWbV3sShds+/8aMmMmL+PmC1SiMT3M9+sfK/ifc8GVb2QEv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6G83EAAAA3QAAAA8AAAAAAAAAAAAAAAAA&#10;nwIAAGRycy9kb3ducmV2LnhtbFBLBQYAAAAABAAEAPcAAACQAwAAAAA=&#10;" stroked="t" strokecolor="black [3213]">
                      <v:imagedata r:id="rId53" o:title=""/>
                      <v:path arrowok="t"/>
                    </v:shape>
                    <v:shape id="Text Box 99" o:spid="_x0000_s1189" type="#_x0000_t202" style="position:absolute;left:1659;top:23467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y+68MA&#10;AADdAAAADwAAAGRycy9kb3ducmV2LnhtbERPS4vCMBC+C/6HMMJeFk314K7VKD52wYN78IHnoRnb&#10;YjMpSbT1328Ewdt8fM+ZLVpTiTs5X1pWMBwkIIgzq0vOFZyOv/1vED4ga6wsk4IHeVjMu50Zpto2&#10;vKf7IeQihrBPUUERQp1K6bOCDPqBrYkjd7HOYIjQ5VI7bGK4qeQoScbSYMmxocCa1gVl18PNKBhv&#10;3K3Z8/pzc/rZ4V+dj86rx1mpj167nIII1Ia3+OXe6jh/8jWB5zfxBD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6y+68MAAADd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DE62DF">
                            <w:pPr>
                              <w:pStyle w:val="Fig"/>
                              <w:jc w:val="center"/>
                            </w:pPr>
                            <w:r>
                              <w:t>Fig. 1-16</w:t>
                            </w:r>
                          </w:p>
                        </w:txbxContent>
                      </v:textbox>
                    </v:shape>
                  </v:group>
                  <v:group id="Group 109" o:spid="_x0000_s1190" style="position:absolute;left:1726;top:1709;width:13138;height:2546" coordorigin="8,919" coordsize="2069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EK2PJfIAAAA&#10;3QAAAA8AAAAAAAAAAAAAAAAAqgIAAGRycy9kb3ducmV2LnhtbFBLBQYAAAAABAAEAPoAAACfAwAA&#10;AAA=&#10;">
                    <v:rect id="Rectangle 110" o:spid="_x0000_s1191" style="position:absolute;left:430;top:919;width:1647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j4cMA&#10;AADdAAAADwAAAGRycy9kb3ducmV2LnhtbERPTWvCQBC9F/wPywje6kah1qauIgGhiFA1bc9Ddpqk&#10;zc6G7Kjx37uFgrd5vM9ZrHrXqDN1ofZsYDJOQBEX3tZcGvjIN49zUEGQLTaeycCVAqyWg4cFptZf&#10;+EDno5QqhnBI0UAl0qZah6Iih2HsW+LIffvOoUTYldp2eInhrtHTJJlphzXHhgpbyioqfo8nZ+D9&#10;a59v98/ZVpJpIdkn/9DTLjdmNOzXr6CEermL/91vNs5/mU/g75t4gl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kj4cMAAADdAAAADwAAAAAAAAAAAAAAAACYAgAAZHJzL2Rv&#10;d25yZXYueG1sUEsFBgAAAAAEAAQA9QAAAIgDAAAAAA==&#10;" stroked="f" strokeweight=".25pt">
                      <v:textbox style="mso-fit-shape-to-text:t" inset="0,0,0,0">
                        <w:txbxContent>
                          <w:p w:rsidR="00D31835" w:rsidRDefault="00D31835" w:rsidP="00DE62D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Small flat screwdriver</w:t>
                            </w:r>
                          </w:p>
                        </w:txbxContent>
                      </v:textbox>
                    </v:rect>
                    <v:shape id="Picture 111" o:spid="_x0000_s1192" type="#_x0000_t75" alt="tool" style="position:absolute;left:8;top:93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5DHTCAAAA3QAAAA8AAABkcnMvZG93bnJldi54bWxET99rwjAQfhf8H8IJe5upbh3aGUUGBRFE&#10;dNv72dzaanMpSVa7/94IA9/u4/t5i1VvGtGR87VlBZNxAoK4sLrmUsHXZ/48A+EDssbGMin4Iw+r&#10;5XCwwEzbKx+oO4ZSxBD2GSqoQmgzKX1RkUE/ti1x5H6sMxgidKXUDq8x3DRymiRv0mDNsaHClj4q&#10;Ki7HX6Ogu5zoZT9JU5dvX89FKr93gXKlnkb9+h1EoD48xP/ujY7z57Mp3L+JJ8jl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eQx0wgAAAN0AAAAPAAAAAAAAAAAAAAAAAJ8C&#10;AABkcnMvZG93bnJldi54bWxQSwUGAAAAAAQABAD3AAAAjgMAAAAA&#10;">
                      <v:imagedata r:id="rId22" o:title="tool"/>
                    </v:shape>
                  </v:group>
                </v:group>
                <v:shape id="AutoShape 2238" o:spid="_x0000_s1193" type="#_x0000_t5" style="position:absolute;left:17791;top:9211;width:2381;height:2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K0e8QA&#10;AADdAAAADwAAAGRycy9kb3ducmV2LnhtbERPS2vCQBC+C/0PyxR6M5u2IBrdhNJi8aCIL3Ids2MS&#10;mp0N2a2J/94tFLzNx/ecRTaYRlypc7VlBa9RDIK4sLrmUsHxsBxPQTiPrLGxTApu5CBLn0YLTLTt&#10;eUfXvS9FCGGXoILK+zaR0hUVGXSRbYkDd7GdQR9gV0rdYR/CTSPf4ngiDdYcGips6bOi4mf/axQU&#10;k2V+bnfb2/Yk+691fda5/N4o9fI8fMxBeBr8Q/zvXukwfzZ9h79vwgky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itHvEAAAA3QAAAA8AAAAAAAAAAAAAAAAAmAIAAGRycy9k&#10;b3ducmV2LnhtbFBLBQYAAAAABAAEAPUAAACJAwAAAAA=&#10;" filled="f" strokecolor="yellow" strokeweight="1.5pt">
                  <v:stroke dashstyle="dash"/>
                </v:shape>
                <v:shape id="AutoShape 2238" o:spid="_x0000_s1194" type="#_x0000_t5" style="position:absolute;left:18106;top:17873;width:2382;height:2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COSMYA&#10;AADcAAAADwAAAGRycy9kb3ducmV2LnhtbESPQWvCQBCF74X+h2UK3ppNPUiJriIWSw+VoK14nWTH&#10;JJidDdmtSf5951DobYb35r1vVpvRtepOfWg8G3hJUlDEpbcNVwa+v/bPr6BCRLbYeiYDEwXYrB8f&#10;VphZP/CR7qdYKQnhkKGBOsYu0zqUNTkMie+IRbv63mGUta+07XGQcNfqeZoutMOGpaHGjnY1lbfT&#10;jzNQLvaXojvmU37Ww9tnU9iLfj8YM3sat0tQkcb4b/67/rCCPxdaeUYm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COSMYAAADcAAAADwAAAAAAAAAAAAAAAACYAgAAZHJz&#10;L2Rvd25yZXYueG1sUEsFBgAAAAAEAAQA9QAAAIsDAAAAAA==&#10;" filled="f" strokecolor="yellow" strokeweight="1.5pt">
                  <v:stroke dashstyle="dash"/>
                </v:shape>
                <v:shape id="Hexagon 129" o:spid="_x0000_s1195" type="#_x0000_t9" style="position:absolute;left:686;top:3980;width:2477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EShsQA&#10;AADcAAAADwAAAGRycy9kb3ducmV2LnhtbERPS2vCQBC+C/6HZYReRDdVkBpdpU/ag5dEQbyN2cmD&#10;ZmdDdjWxv75bEHqbj+85621vanGl1lWWFTxOIxDEmdUVFwoO+4/JEwjnkTXWlknBjRxsN8PBGmNt&#10;O07omvpChBB2MSoovW9iKV1WkkE3tQ1x4HLbGvQBtoXULXYh3NRyFkULabDi0FBiQ68lZd/pxSg4&#10;Jjd/epdnncx/PruX+TjfvV1ypR5G/fMKhKfe/4vv7i8d5s+W8PdMuE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BEobEAAAA3AAAAA8AAAAAAAAAAAAAAAAAmAIAAGRycy9k&#10;b3ducmV2LnhtbFBLBQYAAAAABAAEAPUAAACJAwAAAAA=&#10;" adj="4154" filled="f" strokecolor="yellow" strokeweight="1.5pt">
                  <v:stroke dashstyle="dash"/>
                  <v:textbox>
                    <w:txbxContent>
                      <w:p w:rsidR="00D31835" w:rsidRPr="00DF1790" w:rsidRDefault="00D31835" w:rsidP="00DE62DF">
                        <w:pPr>
                          <w:jc w:val="center"/>
                          <w:rPr>
                            <w:lang w:val="en-CA"/>
                          </w:rPr>
                        </w:pPr>
                        <w:r>
                          <w:rPr>
                            <w:lang w:val="en-CA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Hexagon 130" o:spid="_x0000_s1196" type="#_x0000_t9" style="position:absolute;left:4148;top:6163;width:2477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ItxsgA&#10;AADcAAAADwAAAGRycy9kb3ducmV2LnhtbESPT0vDQBDF74LfYRmhF2k3bUBK7LZoW9GDl1SheBuz&#10;kz+YnQ3ZbZP66Z2D0NsM7817v1ltRteqM/Wh8WxgPktAERfeNlwZ+Px4mS5BhYhssfVMBi4UYLO+&#10;vVlhZv3AOZ0PsVISwiFDA3WMXaZ1KGpyGGa+Ixat9L3DKGtfadvjIOGu1YskedAOG5aGGjva1lT8&#10;HE7OwDG/xK+9/rZ5+vs6PKf35fvuVBozuRufHkFFGuPV/H/9ZgU/FXx5RibQ6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oi3GyAAAANwAAAAPAAAAAAAAAAAAAAAAAJgCAABk&#10;cnMvZG93bnJldi54bWxQSwUGAAAAAAQABAD1AAAAjQMAAAAA&#10;" adj="4154" filled="f" strokecolor="yellow" strokeweight="1.5pt">
                  <v:stroke dashstyle="dash"/>
                  <v:textbox>
                    <w:txbxContent>
                      <w:p w:rsidR="00D31835" w:rsidRPr="00DF1790" w:rsidRDefault="00D31835" w:rsidP="00DE62DF">
                        <w:pPr>
                          <w:jc w:val="center"/>
                          <w:rPr>
                            <w:lang w:val="en-CA"/>
                          </w:rPr>
                        </w:pPr>
                        <w:r>
                          <w:rPr>
                            <w:lang w:val="en-CA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D6C8F" w:rsidRPr="00797C8F">
        <w:t>Remove the two push pins on</w:t>
      </w:r>
      <w:r w:rsidR="00CD6C8F">
        <w:t xml:space="preserve"> the</w:t>
      </w:r>
      <w:r w:rsidR="00CD6C8F" w:rsidRPr="00797C8F">
        <w:t xml:space="preserve"> top of </w:t>
      </w:r>
      <w:r w:rsidR="00CD6C8F">
        <w:t xml:space="preserve">the </w:t>
      </w:r>
      <w:r w:rsidR="00CD6C8F" w:rsidRPr="00797C8F">
        <w:t>side panel</w:t>
      </w:r>
      <w:r w:rsidR="00CD6C8F">
        <w:t xml:space="preserve"> (</w:t>
      </w:r>
      <w:r w:rsidR="00541118">
        <w:rPr>
          <w:noProof/>
          <w:color w:val="FF0000"/>
          <w:sz w:val="22"/>
          <w:szCs w:val="22"/>
        </w:rPr>
        <mc:AlternateContent>
          <mc:Choice Requires="wps">
            <w:drawing>
              <wp:inline distT="0" distB="0" distL="0" distR="0" wp14:anchorId="244ED30F" wp14:editId="7F03B306">
                <wp:extent cx="194339" cy="151264"/>
                <wp:effectExtent l="0" t="0" r="15240" b="20320"/>
                <wp:docPr id="160" name="Hexagon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39" cy="151264"/>
                        </a:xfrm>
                        <a:prstGeom prst="hexagon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1835" w:rsidRPr="00DF1790" w:rsidRDefault="00D31835" w:rsidP="00541118">
                            <w:pPr>
                              <w:jc w:val="center"/>
                              <w:rPr>
                                <w:lang w:val="en-CA"/>
                              </w:rPr>
                            </w:pPr>
                            <w:r>
                              <w:rPr>
                                <w:lang w:val="en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44ED30F" id="Hexagon 160" o:spid="_x0000_s1197" type="#_x0000_t9" style="width:15.3pt;height:1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" adj="4203" filled="f" strokecolor="black [3213]" strokeweight="1pt">
                <v:stroke dashstyle="dash"/>
                <v:textbox>
                  <w:txbxContent>
                    <w:p w:rsidR="00D31835" w:rsidRPr="00DF1790" w:rsidRDefault="00D31835" w:rsidP="00541118">
                      <w:pPr>
                        <w:jc w:val="center"/>
                        <w:rPr>
                          <w:lang w:val="en-CA"/>
                        </w:rPr>
                      </w:pPr>
                      <w:r>
                        <w:rPr>
                          <w:lang w:val="en-CA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541118">
        <w:t xml:space="preserve"> </w:t>
      </w:r>
      <w:r w:rsidR="00CD6C8F">
        <w:t>Fig. 1-1</w:t>
      </w:r>
      <w:r>
        <w:t>6</w:t>
      </w:r>
      <w:r w:rsidR="00CD6C8F">
        <w:t>).</w:t>
      </w:r>
    </w:p>
    <w:p w:rsidR="00CD6C8F" w:rsidRDefault="00CD6C8F" w:rsidP="00541118">
      <w:pPr>
        <w:pStyle w:val="ProcLevel3"/>
      </w:pPr>
      <w:r w:rsidRPr="00797C8F">
        <w:t>Disengage the two clips in front of the side panel and remove</w:t>
      </w:r>
      <w:r>
        <w:t xml:space="preserve"> the rear seat side panel R</w:t>
      </w:r>
      <w:r w:rsidRPr="00797C8F">
        <w:t>H</w:t>
      </w:r>
      <w:r>
        <w:t xml:space="preserve"> (</w:t>
      </w:r>
      <w:r w:rsidR="00541118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4BF7DF72" wp14:editId="7F43F266">
                <wp:extent cx="146304" cy="137160"/>
                <wp:effectExtent l="19050" t="19050" r="44450" b="15240"/>
                <wp:docPr id="161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947977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" filled="f" strokecolor="black [3213]" strokeweight="1pt">
                <v:stroke dashstyle="dash"/>
                <w10:anchorlock/>
              </v:shape>
            </w:pict>
          </mc:Fallback>
        </mc:AlternateContent>
      </w:r>
      <w:r>
        <w:t>Fig. 1-1</w:t>
      </w:r>
      <w:r w:rsidR="00DE62DF">
        <w:t>6</w:t>
      </w:r>
      <w:r>
        <w:t>).</w:t>
      </w:r>
    </w:p>
    <w:p w:rsidR="00541118" w:rsidRDefault="00541118" w:rsidP="00541118">
      <w:pPr>
        <w:pStyle w:val="ProcLevel2"/>
        <w:numPr>
          <w:ilvl w:val="0"/>
          <w:numId w:val="0"/>
        </w:numPr>
        <w:ind w:left="360"/>
      </w:pPr>
    </w:p>
    <w:p w:rsidR="00541118" w:rsidRDefault="00541118" w:rsidP="00541118">
      <w:pPr>
        <w:pStyle w:val="ProcLevel2"/>
        <w:numPr>
          <w:ilvl w:val="0"/>
          <w:numId w:val="0"/>
        </w:numPr>
        <w:ind w:left="360"/>
      </w:pPr>
    </w:p>
    <w:p w:rsidR="00541118" w:rsidRDefault="00541118" w:rsidP="00541118">
      <w:pPr>
        <w:pStyle w:val="ProcLevel2"/>
        <w:numPr>
          <w:ilvl w:val="0"/>
          <w:numId w:val="0"/>
        </w:numPr>
        <w:ind w:left="360"/>
      </w:pPr>
    </w:p>
    <w:p w:rsidR="00541118" w:rsidRDefault="00541118" w:rsidP="00541118">
      <w:pPr>
        <w:pStyle w:val="ProcLevel2"/>
        <w:numPr>
          <w:ilvl w:val="0"/>
          <w:numId w:val="0"/>
        </w:numPr>
        <w:ind w:left="360"/>
      </w:pPr>
    </w:p>
    <w:p w:rsidR="00FD3872" w:rsidRDefault="00541118" w:rsidP="00541118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2656" behindDoc="0" locked="1" layoutInCell="1" allowOverlap="1" wp14:anchorId="6CB73906" wp14:editId="4C1392B1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923726" y="759467"/>
                          <a:chExt cx="2969610" cy="2106268"/>
                        </a:xfrm>
                      </wpg:grpSpPr>
                      <pic:pic xmlns:pic="http://schemas.openxmlformats.org/drawingml/2006/picture">
                        <pic:nvPicPr>
                          <pic:cNvPr id="163" name="Picture 163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726" y="759467"/>
                            <a:ext cx="2969610" cy="210626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931605" y="267728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541118">
                              <w:pPr>
                                <w:pStyle w:val="Fig"/>
                                <w:jc w:val="center"/>
                              </w:pPr>
                              <w:r>
                                <w:t>Fig. 1-17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B73906" id="Group 162" o:spid="_x0000_s1198" style="position:absolute;left:0;text-align:left;margin-left:-255.6pt;margin-top:0;width:234pt;height:175.7pt;z-index:251782656;mso-position-horizontal-relative:text;mso-position-vertical-relative:text;mso-width-relative:margin;mso-height-relative:margin" coordorigin="9237,7594" coordsize="29696,21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">
                <v:shape id="Picture 163" o:spid="_x0000_s1199" type="#_x0000_t75" style="position:absolute;left:9237;top:7594;width:29696;height:21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WqADBAAAA3AAAAA8AAABkcnMvZG93bnJldi54bWxET01rAjEQvRf8D2EEbzVrlUVWoxStoEe3&#10;hfY4JONm6WaybqKu/94Ihd7m8T5nue5dI67Uhdqzgsk4A0Gsvam5UvD1uXudgwgR2WDjmRTcKcB6&#10;NXhZYmH8jY90LWMlUgiHAhXYGNtCyqAtOQxj3xIn7uQ7hzHBrpKmw1sKd418y7JcOqw5NVhsaWNJ&#10;/5YXp2D7/WHyg5758vBj57zR50vcnZUaDfv3BYhIffwX/7n3Js3Pp/B8Jl0gV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WqADBAAAA3AAAAA8AAAAAAAAAAAAAAAAAnwIA&#10;AGRycy9kb3ducmV2LnhtbFBLBQYAAAAABAAEAPcAAACNAwAAAAA=&#10;" stroked="t" strokecolor="black [3213]">
                  <v:imagedata r:id="rId55" o:title=""/>
                  <v:path arrowok="t"/>
                </v:shape>
                <v:shape id="Text Box 99" o:spid="_x0000_s1200" type="#_x0000_t202" style="position:absolute;left:9316;top:26772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NVqMMA&#10;AADcAAAADwAAAGRycy9kb3ducmV2LnhtbERPTWvCQBC9F/wPywheSt1USiipq2hSwUN70Iach+w0&#10;Cc3Oht3VxH/vFgq9zeN9zno7mV5cyfnOsoLnZQKCuLa640ZB+XV4egXhA7LG3jIpuJGH7Wb2sMZM&#10;25FPdD2HRsQQ9hkqaEMYMil93ZJBv7QDceS+rTMYInSN1A7HGG56uUqSVBrsODa0OFDeUv1zvhgF&#10;aeEu44nzx6J8/8DPoVlV+1ul1GI+7d5ABJrCv/jPfdRxfvoCv8/EC+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NVqMMAAADcAAAADwAAAAAAAAAAAAAAAACYAgAAZHJzL2Rv&#10;d25yZXYueG1sUEsFBgAAAAAEAAQA9QAAAIgDAAAAAA==&#10;" stroked="f">
                  <v:textbox inset="0,0,0,0">
                    <w:txbxContent>
                      <w:p w:rsidR="00D31835" w:rsidRDefault="00D31835" w:rsidP="00541118">
                        <w:pPr>
                          <w:pStyle w:val="Fig"/>
                          <w:jc w:val="center"/>
                        </w:pPr>
                        <w:r>
                          <w:t>Fig. 1-17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D3872">
        <w:t>Use</w:t>
      </w:r>
      <w:r w:rsidR="00FD3872" w:rsidRPr="00FD3872">
        <w:t xml:space="preserve"> the switch</w:t>
      </w:r>
      <w:r w:rsidR="00FD3872">
        <w:t>es in the RH d</w:t>
      </w:r>
      <w:r w:rsidR="00FD3872" w:rsidRPr="00FD3872">
        <w:t xml:space="preserve">eck </w:t>
      </w:r>
      <w:r w:rsidR="00FD3872">
        <w:t>t</w:t>
      </w:r>
      <w:r w:rsidR="00FD3872" w:rsidRPr="00FD3872">
        <w:t xml:space="preserve">rim </w:t>
      </w:r>
      <w:r w:rsidR="00FD3872">
        <w:t>side p</w:t>
      </w:r>
      <w:r w:rsidR="00FD3872" w:rsidRPr="00FD3872">
        <w:t xml:space="preserve">anel </w:t>
      </w:r>
      <w:r w:rsidR="00FD3872">
        <w:t>a</w:t>
      </w:r>
      <w:r w:rsidR="00FD3872" w:rsidRPr="00FD3872">
        <w:t>ss</w:t>
      </w:r>
      <w:r w:rsidR="00FD3872">
        <w:t>embl</w:t>
      </w:r>
      <w:r w:rsidR="00FD3872" w:rsidRPr="00FD3872">
        <w:t xml:space="preserve">y </w:t>
      </w:r>
      <w:r w:rsidR="00FD3872">
        <w:t>to l</w:t>
      </w:r>
      <w:r w:rsidR="00FD3872" w:rsidRPr="00FD3872">
        <w:t xml:space="preserve">ower the LH and RH seat backs </w:t>
      </w:r>
      <w:r>
        <w:t>(Fig. 1-17</w:t>
      </w:r>
      <w:r w:rsidR="00FD3872">
        <w:t>).</w:t>
      </w:r>
    </w:p>
    <w:p w:rsidR="00541118" w:rsidRDefault="00541118" w:rsidP="00541118">
      <w:pPr>
        <w:pStyle w:val="ProcLevel2"/>
      </w:pPr>
      <w:r w:rsidRPr="00541118">
        <w:t>Move</w:t>
      </w:r>
      <w:r>
        <w:t xml:space="preserve"> the</w:t>
      </w:r>
      <w:r w:rsidRPr="00541118">
        <w:t xml:space="preserve"> power driver seat (if equipped) forward, just enough to access and remove </w:t>
      </w:r>
      <w:r>
        <w:t xml:space="preserve">the </w:t>
      </w:r>
      <w:r w:rsidRPr="00541118">
        <w:t>lower front seat belt bolt LH</w:t>
      </w:r>
      <w:r>
        <w:t>.</w:t>
      </w:r>
    </w:p>
    <w:p w:rsidR="00541118" w:rsidRDefault="00541118" w:rsidP="00541118">
      <w:pPr>
        <w:spacing w:after="120" w:line="300" w:lineRule="auto"/>
      </w:pPr>
      <w:r>
        <w:br w:type="page"/>
      </w:r>
    </w:p>
    <w:p w:rsidR="00541118" w:rsidRDefault="00541118" w:rsidP="00292273">
      <w:pPr>
        <w:pStyle w:val="ProcLevel2"/>
        <w:numPr>
          <w:ilvl w:val="0"/>
          <w:numId w:val="0"/>
        </w:numPr>
        <w:ind w:left="360"/>
      </w:pPr>
    </w:p>
    <w:p w:rsidR="00FD3872" w:rsidRDefault="00541118" w:rsidP="0029227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6752" behindDoc="0" locked="1" layoutInCell="1" allowOverlap="1" wp14:anchorId="4937BFC1" wp14:editId="7AC41FE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148840"/>
                <wp:effectExtent l="19050" t="19050" r="19050" b="2286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148840"/>
                          <a:chOff x="14798" y="-31476"/>
                          <a:chExt cx="2969260" cy="2145110"/>
                        </a:xfrm>
                      </wpg:grpSpPr>
                      <wpg:grpSp>
                        <wpg:cNvPr id="166" name="Group 166"/>
                        <wpg:cNvGrpSpPr/>
                        <wpg:grpSpPr>
                          <a:xfrm>
                            <a:off x="14798" y="-31476"/>
                            <a:ext cx="2969260" cy="2145110"/>
                            <a:chOff x="165034" y="154000"/>
                            <a:chExt cx="2970866" cy="2148711"/>
                          </a:xfrm>
                        </wpg:grpSpPr>
                        <wpg:grpSp>
                          <wpg:cNvPr id="167" name="Group 167"/>
                          <wpg:cNvGrpSpPr/>
                          <wpg:grpSpPr>
                            <a:xfrm>
                              <a:off x="165034" y="154000"/>
                              <a:ext cx="2970866" cy="2148711"/>
                              <a:chOff x="164966" y="154317"/>
                              <a:chExt cx="2969609" cy="2153151"/>
                            </a:xfrm>
                          </wpg:grpSpPr>
                          <pic:pic xmlns:pic="http://schemas.openxmlformats.org/drawingml/2006/picture">
                            <pic:nvPicPr>
                              <pic:cNvPr id="168" name="Picture 1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4966" y="154317"/>
                                <a:ext cx="2969609" cy="2153151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6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0379" y="2114781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41118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1-18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0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80275" y="163304"/>
                              <a:ext cx="1877060" cy="254635"/>
                              <a:chOff x="20" y="907"/>
                              <a:chExt cx="2956" cy="401"/>
                            </a:xfrm>
                          </wpg:grpSpPr>
                          <wps:wsp>
                            <wps:cNvPr id="171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2" y="907"/>
                                <a:ext cx="2534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41118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10mm wrench or socket &amp; ratchet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2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0" y="918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74" name="Right Arrow 174"/>
                        <wps:cNvSpPr/>
                        <wps:spPr>
                          <a:xfrm rot="13765701">
                            <a:off x="1542644" y="1267158"/>
                            <a:ext cx="353060" cy="210185"/>
                          </a:xfrm>
                          <a:prstGeom prst="rightArrow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7BFC1" id="Group 222" o:spid="_x0000_s1201" style="position:absolute;left:0;text-align:left;margin-left:-255.6pt;margin-top:0;width:234pt;height:169.2pt;z-index:251786752;mso-position-horizontal-relative:text;mso-position-vertical-relative:text;mso-width-relative:margin;mso-height-relative:margin" coordorigin="147,-314" coordsize="29692,2145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BAwADAAAAAQAGAAABGgAF&#10;AAAAAQAACWYBGwAFAAAAAQAACW4BKAADAAAAAQACAAACAQAEAAAAAQAACXYCAgAEAAAAAQAAI1AA&#10;AAAAAAAASAAAAAEAAABIAAAAAf/Y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0ADEFkb2Jl&#10;X0NNAAH/7gAOQWRvYmUAZIAAAAAB/9sAhAAMCAgICQgMCQkMEQsKCxEVDwwMDxUYExMVExMYEQwM&#10;DAwMDBEMDAwMDAwMDAwMDAwMDAwMDAwMDAwMDAwMDAwMAQ0LCw0ODRAODhAUDg4OFBQODg4OFBEM&#10;DAwMDBERDAwMDAwMEQwMDAwMDAwMDAwMDAwMDAwMDAwMDAwMDAwMDAz/wAARCAB0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SAAAAAAAAAAAACnZlY3RvckRhdGFib29sAQAAAABQZ1BzZW51bQAAAABQZ1BzAAAA&#10;AFBnUEMAAAAATGVmdFVudEYjUmx0AAAAAAAAAAAAAAAAVG9wIFVudEYjUmx0AAAAAAAAAAAAAAAA&#10;U2NsIFVudEYjUHJjQFkAAAAAAAA4QklNA+0AAAAAABAASAAAAAEAAQBIAAAAAQABOEJJTQQmAAAA&#10;AAAOAAAAAAAAAAAAAD+AAAA4QklNBA0AAAAAAAQAAAAe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IAAAAAAFJnaHRsb25nAAACxA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AE4QklNBAwAAAAAI2wAAAABAAAA&#10;oAAAAHQAAAHgAADZgAAAI1AAGAAB/9j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QAMQWRv&#10;YmVfQ00AAf/uAA5BZG9iZQBkgAAAAAH/2wCEAAwICAgJCAwJCQwRCwoLERUPDAwPFRgTExUTExgR&#10;DAwMDAwMEQwMDAwMDAwMDAwMDAwMDAwMDAwMDAwMDAwMDAwBDQsLDQ4NEA4OEBQODg4UFA4ODg4U&#10;EQwMDAwMEREMDAwMDAwRDAwMDAwMDAwMDAwMDAwMDAwMDAwMDAwMDAwMDP/AABEIAHQ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PD94cGFja2V0IGVuZD0idyI/&#10;Pv/iDFhJQ0NfUFJPRklMRQABAQAADEhMaW5vAhAAAG1udHJSR0IgWFlaIAfOAAIACQAGADEAAGFj&#10;c3BNU0ZUAAAAAElFQyBzUkdCAAAAAAAAAAAAAAAA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">
                <v:group id="Group 166" o:spid="_x0000_s1202" style="position:absolute;left:147;top:-314;width:29693;height:21450" coordorigin="1650,1540" coordsize="29708,214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group id="Group 167" o:spid="_x0000_s1203" style="position:absolute;left:1650;top:1540;width:29709;height:21487" coordorigin="1649,1543" coordsize="29696,215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  <v:shape id="Picture 168" o:spid="_x0000_s1204" type="#_x0000_t75" style="position:absolute;left:1649;top:1543;width:29696;height:21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CQmjHAAAA3AAAAA8AAABkcnMvZG93bnJldi54bWxEj0FrwkAQhe+F/odlCr2UurEHldRVRBCi&#10;INJYCr1Ns9MkNjsbs6vGf985CN5meG/e+2Y6712jztSF2rOB4SABRVx4W3Np4HO/ep2AChHZYuOZ&#10;DFwpwHz2+DDF1PoLf9A5j6WSEA4pGqhibFOtQ1GRwzDwLbFov75zGGXtSm07vEi4a/Rbkoy0w5ql&#10;ocKWlhUVf/nJGVjuvrKfYnN4ydfb7wUfx/7gdpkxz0/94h1UpD7ezbfrzAr+SGjlGZlAz/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CQmjHAAAA3AAAAA8AAAAAAAAAAAAA&#10;AAAAnwIAAGRycy9kb3ducmV2LnhtbFBLBQYAAAAABAAEAPcAAACTAwAAAAA=&#10;" stroked="t" strokecolor="black [3213]">
                      <v:imagedata r:id="rId57" o:title=""/>
                      <v:path arrowok="t"/>
                    </v:shape>
                    <v:shape id="Text Box 99" o:spid="_x0000_s1205" type="#_x0000_t202" style="position:absolute;left:1703;top:21147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L6NsMA&#10;AADcAAAADwAAAGRycy9kb3ducmV2LnhtbERPTWvCQBC9F/wPywheSt3UQ2hTV9Gkgof2oA05D9lp&#10;EpqdDburif/eLRR6m8f7nPV2Mr24kvOdZQXPywQEcW11x42C8uvw9ALCB2SNvWVScCMP283sYY2Z&#10;tiOf6HoOjYgh7DNU0IYwZFL6uiWDfmkH4sh9W2cwROgaqR2OMdz0cpUkqTTYcWxocaC8pfrnfDEK&#10;0sJdxhPnj0X5/oGfQ7Oq9rdKqcV82r2BCDSFf/Gf+6jj/PQVfp+JF8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L6NsMAAADc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541118">
                            <w:pPr>
                              <w:pStyle w:val="Fig"/>
                              <w:jc w:val="center"/>
                            </w:pPr>
                            <w:r>
                              <w:t>Fig. 1-18</w:t>
                            </w:r>
                          </w:p>
                        </w:txbxContent>
                      </v:textbox>
                    </v:shape>
                  </v:group>
                  <v:group id="Group 109" o:spid="_x0000_s1206" style="position:absolute;left:1802;top:1633;width:18771;height:2546" coordorigin="20,907" coordsize="2956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  <v:rect id="Rectangle 110" o:spid="_x0000_s1207" style="position:absolute;left:442;top:907;width:2534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8uMIA&#10;AADcAAAADwAAAGRycy9kb3ducmV2LnhtbERPTWvCQBC9F/oflhF6qxuF1hJdRQIFkULVVM9Ddkyi&#10;2dmQHTX9992C4G0e73Nmi9416kpdqD0bGA0TUMSFtzWXBn7yz9cPUEGQLTaeycAvBVjMn59mmFp/&#10;4y1dd1KqGMIhRQOVSJtqHYqKHIahb4kjd/SdQ4mwK7Xt8BbDXaPHSfKuHdYcGypsKauoOO8uzsD3&#10;YZOvN5NsLcm4kGzPJ3r7yo15GfTLKSihXh7iu3tl4/zJCP6fiRfo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ozy4wgAAANwAAAAPAAAAAAAAAAAAAAAAAJgCAABkcnMvZG93&#10;bnJldi54bWxQSwUGAAAAAAQABAD1AAAAhwMAAAAA&#10;" stroked="f" strokeweight=".25pt">
                      <v:textbox style="mso-fit-shape-to-text:t" inset="0,0,0,0">
                        <w:txbxContent>
                          <w:p w:rsidR="00D31835" w:rsidRDefault="00D31835" w:rsidP="00541118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10mm wrench or socket &amp; ratchet</w:t>
                            </w:r>
                          </w:p>
                        </w:txbxContent>
                      </v:textbox>
                    </v:rect>
                    <v:shape id="Picture 111" o:spid="_x0000_s1208" type="#_x0000_t75" alt="tool" style="position:absolute;left:20;top:91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PesbCAAAA3AAAAA8AAABkcnMvZG93bnJldi54bWxET9tqwkAQfS/4D8sIfasbbVMluooUAiJI&#10;qZf3MTsm0exs2N3G9O/dQqFvczjXWax604iOnK8tKxiPEhDEhdU1lwqOh/xlBsIHZI2NZVLwQx5W&#10;y8HTAjNt7/xF3T6UIoawz1BBFUKbSemLigz6kW2JI3exzmCI0JVSO7zHcNPISZK8S4M1x4YKW/qo&#10;qLjtv42C7nam189xmrp8+3YtUnnaBcqVeh726zmIQH34F/+5NzrOn07g95l4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j3rGwgAAANwAAAAPAAAAAAAAAAAAAAAAAJ8C&#10;AABkcnMvZG93bnJldi54bWxQSwUGAAAAAAQABAD3AAAAjgMAAAAA&#10;">
                      <v:imagedata r:id="rId22" o:title="tool"/>
                    </v:shape>
                  </v:group>
                </v:group>
                <v:shape id="Right Arrow 174" o:spid="_x0000_s1209" type="#_x0000_t13" style="position:absolute;left:15426;top:12671;width:3530;height:2102;rotation:-855714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/CC8MA&#10;AADcAAAADwAAAGRycy9kb3ducmV2LnhtbERP22oCMRB9F/yHMELfNGspuqxGKUJbUfDWfsC4mW4W&#10;N5NlE3X1641Q6NscznWm89ZW4kKNLx0rGA4SEMS50yUXCn6+P/opCB+QNVaOScGNPMxn3c4UM+2u&#10;vKfLIRQihrDPUIEJoc6k9Lkhi37gauLI/brGYoiwKaRu8BrDbSVfk2QkLZYcGwzWtDCUnw5nq2C3&#10;tXWaro+r/P5lPsf2vDnp7Uapl177PgERqA3/4j/3Usf54zd4PhMv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L/CC8MAAADcAAAADwAAAAAAAAAAAAAAAACYAgAAZHJzL2Rv&#10;d25yZXYueG1sUEsFBgAAAAAEAAQA9QAAAIgDAAAAAA==&#10;" adj="15171" fillcolor="yellow" strokecolor="yellow" strokeweight="2pt"/>
                <w10:anchorlock/>
              </v:group>
            </w:pict>
          </mc:Fallback>
        </mc:AlternateContent>
      </w:r>
      <w:r w:rsidR="00FD3872">
        <w:rPr>
          <w:noProof/>
        </w:rPr>
        <w:drawing>
          <wp:anchor distT="0" distB="0" distL="114300" distR="114300" simplePos="0" relativeHeight="251688448" behindDoc="0" locked="1" layoutInCell="1" allowOverlap="1" wp14:anchorId="510830F7" wp14:editId="424B43FB">
            <wp:simplePos x="0" y="0"/>
            <wp:positionH relativeFrom="column">
              <wp:posOffset>-23495</wp:posOffset>
            </wp:positionH>
            <wp:positionV relativeFrom="paragraph">
              <wp:posOffset>-38735</wp:posOffset>
            </wp:positionV>
            <wp:extent cx="228600" cy="228600"/>
            <wp:effectExtent l="0" t="0" r="0" b="0"/>
            <wp:wrapNone/>
            <wp:docPr id="143" name="Picture 143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872">
        <w:t>Use</w:t>
      </w:r>
      <w:r w:rsidR="00FD3872" w:rsidRPr="00FD3872">
        <w:t xml:space="preserve"> a 10 mm wrench </w:t>
      </w:r>
      <w:r w:rsidR="00FD3872">
        <w:t>to d</w:t>
      </w:r>
      <w:r w:rsidR="00FD3872" w:rsidRPr="00FD3872">
        <w:t>isconnect the negative (-) ba</w:t>
      </w:r>
      <w:r w:rsidR="00685679">
        <w:t>ttery terminal from the battery</w:t>
      </w:r>
      <w:r w:rsidR="00FD3872" w:rsidRPr="00FD3872">
        <w:t xml:space="preserve"> and isolate the negative battery terminal</w:t>
      </w:r>
      <w:r>
        <w:t xml:space="preserve"> (Fig. 1-18</w:t>
      </w:r>
      <w:r w:rsidR="00FD3872">
        <w:t>).</w:t>
      </w:r>
    </w:p>
    <w:p w:rsidR="00541118" w:rsidRDefault="00541118" w:rsidP="00292273">
      <w:pPr>
        <w:pStyle w:val="ProcLevel2"/>
        <w:numPr>
          <w:ilvl w:val="0"/>
          <w:numId w:val="0"/>
        </w:numPr>
        <w:ind w:left="360"/>
      </w:pPr>
    </w:p>
    <w:p w:rsidR="00541118" w:rsidRDefault="00541118" w:rsidP="00292273">
      <w:pPr>
        <w:pStyle w:val="ProcLevel2"/>
        <w:numPr>
          <w:ilvl w:val="0"/>
          <w:numId w:val="0"/>
        </w:numPr>
        <w:ind w:left="360"/>
      </w:pPr>
    </w:p>
    <w:p w:rsidR="00541118" w:rsidRDefault="00541118" w:rsidP="00292273">
      <w:pPr>
        <w:pStyle w:val="ProcLevel2"/>
        <w:numPr>
          <w:ilvl w:val="0"/>
          <w:numId w:val="0"/>
        </w:numPr>
        <w:ind w:left="360"/>
      </w:pPr>
    </w:p>
    <w:p w:rsidR="00541118" w:rsidRDefault="00541118" w:rsidP="00292273">
      <w:pPr>
        <w:pStyle w:val="ProcLevel2"/>
        <w:numPr>
          <w:ilvl w:val="0"/>
          <w:numId w:val="0"/>
        </w:numPr>
        <w:ind w:left="360"/>
      </w:pPr>
    </w:p>
    <w:p w:rsidR="00541118" w:rsidRDefault="00541118" w:rsidP="00292273">
      <w:pPr>
        <w:pStyle w:val="ProcLevel2"/>
        <w:numPr>
          <w:ilvl w:val="0"/>
          <w:numId w:val="0"/>
        </w:numPr>
        <w:ind w:left="360"/>
      </w:pPr>
    </w:p>
    <w:p w:rsidR="00010C43" w:rsidRDefault="00292273" w:rsidP="00292273">
      <w:pPr>
        <w:pStyle w:val="ProcLevel2"/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90848" behindDoc="0" locked="1" layoutInCell="1" allowOverlap="1" wp14:anchorId="75B5C6D6" wp14:editId="5999E45F">
                <wp:simplePos x="0" y="0"/>
                <wp:positionH relativeFrom="column">
                  <wp:posOffset>-3248025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2982" name="Group 2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31136"/>
                        </a:xfrm>
                      </wpg:grpSpPr>
                      <wpg:grpSp>
                        <wpg:cNvPr id="125" name="Group 125"/>
                        <wpg:cNvGrpSpPr/>
                        <wpg:grpSpPr>
                          <a:xfrm>
                            <a:off x="0" y="0"/>
                            <a:ext cx="2971800" cy="2231136"/>
                            <a:chOff x="922438" y="758553"/>
                            <a:chExt cx="2969610" cy="2106269"/>
                          </a:xfrm>
                        </wpg:grpSpPr>
                        <pic:pic xmlns:pic="http://schemas.openxmlformats.org/drawingml/2006/picture">
                          <pic:nvPicPr>
                            <pic:cNvPr id="126" name="Picture 1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2438" y="758553"/>
                              <a:ext cx="2969610" cy="210626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0317" y="2669839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010C43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979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828675" y="504825"/>
                            <a:ext cx="238114" cy="218759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5C6D6" id="Group 2982" o:spid="_x0000_s1210" style="position:absolute;left:0;text-align:left;margin-left:-255.75pt;margin-top:.1pt;width:234pt;height:175.7pt;z-index:251790848;mso-position-horizontal-relative:text;mso-position-vertical-relative:text;mso-height-relative:margin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">
                <v:group id="Group 125" o:spid="_x0000_s1211" style="position:absolute;width:29718;height:22311" coordorigin="9224,7585" coordsize="29696,21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 id="Picture 126" o:spid="_x0000_s1212" type="#_x0000_t75" style="position:absolute;left:9224;top:7585;width:29696;height:21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KCOHDAAAA3AAAAA8AAABkcnMvZG93bnJldi54bWxET02LwjAQvQv7H8IseBFNV0G0GmVZFRT2&#10;orsI3oZmbOs2k9BEW/+9WRC8zeN9znzZmkrcqPalZQUfgwQEcWZ1ybmC359NfwLCB2SNlWVScCcP&#10;y8VbZ46ptg3v6XYIuYgh7FNUUITgUil9VpBBP7COOHJnWxsMEda51DU2MdxUcpgkY2mw5NhQoKOv&#10;grK/w9UomF53p3vPy/Xou2lHx4tbOT6vlOq+t58zEIHa8BI/3Vsd5w/H8P9MvE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soI4cMAAADcAAAADwAAAAAAAAAAAAAAAACf&#10;AgAAZHJzL2Rvd25yZXYueG1sUEsFBgAAAAAEAAQA9wAAAI8DAAAAAA==&#10;" stroked="t" strokecolor="black [3213]">
                    <v:imagedata r:id="rId59" o:title=""/>
                    <v:path arrowok="t"/>
                  </v:shape>
                  <v:shape id="Text Box 99" o:spid="_x0000_s1213" type="#_x0000_t202" style="position:absolute;left:9303;top:26698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yH8IA&#10;AADcAAAADwAAAGRycy9kb3ducmV2LnhtbERPS4vCMBC+C/sfwizsRTS1B5VqlF11wcN68IHnoRnb&#10;YjMpSbT135sFwdt8fM+ZLztTizs5X1lWMBomIIhzqysuFJyOv4MpCB+QNdaWScGDPCwXH705Ztq2&#10;vKf7IRQihrDPUEEZQpNJ6fOSDPqhbYgjd7HOYIjQFVI7bGO4qWWaJGNpsOLYUGJDq5Ly6+FmFIzX&#10;7tbuedVfnzZ/uGuK9PzzOCv19dl9z0AE6sJb/HJvdZyfTuD/mXiB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O3IfwgAAANwAAAAPAAAAAAAAAAAAAAAAAJgCAABkcnMvZG93&#10;bnJldi54bWxQSwUGAAAAAAQABAD1AAAAhwMAAAAA&#10;" stroked="f">
                    <v:textbox inset="0,0,0,0">
                      <w:txbxContent>
                        <w:p w:rsidR="00D31835" w:rsidRDefault="00D31835" w:rsidP="00010C43">
                          <w:pPr>
                            <w:pStyle w:val="Fig"/>
                            <w:jc w:val="center"/>
                          </w:pPr>
                          <w:r>
                            <w:t>Fig. 1-19</w:t>
                          </w:r>
                        </w:p>
                      </w:txbxContent>
                    </v:textbox>
                  </v:shape>
                </v:group>
                <v:shape id="AutoShape 2238" o:spid="_x0000_s1214" type="#_x0000_t5" style="position:absolute;left:8286;top:5048;width:2381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WOp8YA&#10;AADdAAAADwAAAGRycy9kb3ducmV2LnhtbESPT4vCMBTE78J+h/AW9qapHvxTjSKKyx4Usbvi9dk8&#10;22LzUpqsrd/eCILHYWZ+w8wWrSnFjWpXWFbQ70UgiFOrC84U/P1uumMQziNrLC2Tgjs5WMw/OjOM&#10;tW34QLfEZyJA2MWoIPe+iqV0aU4GXc9WxMG72NqgD7LOpK6xCXBTykEUDaXBgsNCjhWtckqvyb9R&#10;kA43p3N12N/3R9mst8VZn+T3Tqmvz3Y5BeGp9e/wq/2jFQwmowk834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WOp8YAAADdAAAADwAAAAAAAAAAAAAAAACYAgAAZHJz&#10;L2Rvd25yZXYueG1sUEsFBgAAAAAEAAQA9QAAAIsDAAAAAA==&#10;" filled="f" strokecolor="yellow" strokeweight="1.5pt">
                  <v:stroke dashstyle="dash"/>
                </v:shape>
                <w10:anchorlock/>
              </v:group>
            </w:pict>
          </mc:Fallback>
        </mc:AlternateContent>
      </w:r>
      <w:r w:rsidR="00010C43">
        <w:rPr>
          <w:b/>
        </w:rPr>
        <w:t>Power Seat Only:</w:t>
      </w:r>
      <w:r w:rsidR="00010C43">
        <w:t xml:space="preserve"> </w:t>
      </w:r>
      <w:r w:rsidR="00010C43" w:rsidRPr="00797C8F">
        <w:t xml:space="preserve">Disconnect </w:t>
      </w:r>
      <w:r w:rsidR="00010C43">
        <w:t xml:space="preserve">the </w:t>
      </w:r>
      <w:r w:rsidR="00010C43" w:rsidRPr="00797C8F">
        <w:t xml:space="preserve">power seat switches and remove </w:t>
      </w:r>
      <w:r w:rsidR="00010C43">
        <w:t xml:space="preserve">the </w:t>
      </w:r>
      <w:r w:rsidR="00010C43" w:rsidRPr="00797C8F">
        <w:t xml:space="preserve">clip from </w:t>
      </w:r>
      <w:r w:rsidR="00010C43">
        <w:t xml:space="preserve">the </w:t>
      </w:r>
      <w:r w:rsidR="00010C43" w:rsidRPr="00797C8F">
        <w:t>seat side panel LH</w:t>
      </w:r>
      <w:r w:rsidR="00010C43">
        <w:t xml:space="preserve"> (</w:t>
      </w:r>
      <w:r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5D7FCF79" wp14:editId="0B474042">
                <wp:extent cx="146304" cy="137160"/>
                <wp:effectExtent l="19050" t="19050" r="44450" b="15240"/>
                <wp:docPr id="2976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0EE401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010C43">
        <w:t>Fig. 1-1</w:t>
      </w:r>
      <w:r>
        <w:t>9</w:t>
      </w:r>
      <w:r w:rsidR="00010C43">
        <w:t>).</w:t>
      </w:r>
    </w:p>
    <w:p w:rsidR="00292273" w:rsidRDefault="00292273" w:rsidP="00292273">
      <w:pPr>
        <w:pStyle w:val="ProcLevel2"/>
        <w:numPr>
          <w:ilvl w:val="0"/>
          <w:numId w:val="0"/>
        </w:numPr>
        <w:ind w:left="360"/>
      </w:pPr>
    </w:p>
    <w:p w:rsidR="00292273" w:rsidRDefault="00292273" w:rsidP="00292273">
      <w:pPr>
        <w:pStyle w:val="ProcLevel2"/>
        <w:numPr>
          <w:ilvl w:val="0"/>
          <w:numId w:val="0"/>
        </w:numPr>
        <w:ind w:left="360"/>
      </w:pPr>
    </w:p>
    <w:p w:rsidR="00292273" w:rsidRDefault="00292273" w:rsidP="00292273">
      <w:pPr>
        <w:pStyle w:val="ProcLevel2"/>
        <w:numPr>
          <w:ilvl w:val="0"/>
          <w:numId w:val="0"/>
        </w:numPr>
        <w:ind w:left="360"/>
      </w:pPr>
    </w:p>
    <w:p w:rsidR="00292273" w:rsidRDefault="00292273" w:rsidP="00292273">
      <w:pPr>
        <w:pStyle w:val="ProcLevel2"/>
        <w:numPr>
          <w:ilvl w:val="0"/>
          <w:numId w:val="0"/>
        </w:numPr>
        <w:ind w:left="360"/>
      </w:pPr>
    </w:p>
    <w:p w:rsidR="00292273" w:rsidRDefault="00292273" w:rsidP="00292273">
      <w:pPr>
        <w:pStyle w:val="ProcLevel2"/>
        <w:numPr>
          <w:ilvl w:val="0"/>
          <w:numId w:val="0"/>
        </w:numPr>
        <w:ind w:left="360"/>
      </w:pPr>
    </w:p>
    <w:p w:rsidR="00292273" w:rsidRDefault="00292273" w:rsidP="00292273">
      <w:pPr>
        <w:pStyle w:val="ProcLevel2"/>
        <w:numPr>
          <w:ilvl w:val="0"/>
          <w:numId w:val="0"/>
        </w:numPr>
        <w:ind w:left="360"/>
      </w:pPr>
    </w:p>
    <w:p w:rsidR="00585057" w:rsidRDefault="00292273" w:rsidP="00292273">
      <w:pPr>
        <w:pStyle w:val="ProcLevel2"/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96992" behindDoc="0" locked="1" layoutInCell="1" allowOverlap="1" wp14:anchorId="091A06B7" wp14:editId="468042F1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2981" name="Group 2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28850"/>
                        </a:xfrm>
                      </wpg:grpSpPr>
                      <wpg:grpSp>
                        <wpg:cNvPr id="132" name="Group 132"/>
                        <wpg:cNvGrpSpPr/>
                        <wpg:grpSpPr>
                          <a:xfrm>
                            <a:off x="0" y="0"/>
                            <a:ext cx="2971800" cy="2228850"/>
                            <a:chOff x="922438" y="759632"/>
                            <a:chExt cx="2969610" cy="2104111"/>
                          </a:xfrm>
                        </wpg:grpSpPr>
                        <pic:pic xmlns:pic="http://schemas.openxmlformats.org/drawingml/2006/picture">
                          <pic:nvPicPr>
                            <pic:cNvPr id="133" name="Picture 1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2438" y="759632"/>
                              <a:ext cx="2969610" cy="2104111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4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0317" y="2669839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292273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980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704975" y="403669"/>
                            <a:ext cx="238114" cy="218759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905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1A06B7" id="Group 2981" o:spid="_x0000_s1215" style="position:absolute;left:0;text-align:left;margin-left:-255.6pt;margin-top:0;width:234pt;height:175.7pt;z-index:251796992;mso-position-horizontal-relative:text;mso-position-vertical-relative:text;mso-height-relative:margin" coordsize="29718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">
                <v:group id="Group 132" o:spid="_x0000_s1216" style="position:absolute;width:29718;height:22288" coordorigin="9224,7596" coordsize="29696,210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shape id="Picture 133" o:spid="_x0000_s1217" type="#_x0000_t75" style="position:absolute;left:9224;top:7596;width:29696;height:21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KpJ3FAAAA3AAAAA8AAABkcnMvZG93bnJldi54bWxET0trwkAQvhf6H5Yp9FJ0k/pAoquUgrSH&#10;1kdU9Dhkp0kwOxt2t5r++65Q6G0+vufMFp1pxIWcry0rSPsJCOLC6ppLBfvdsjcB4QOyxsYyKfgh&#10;D4v5/d0MM22vvKVLHkoRQ9hnqKAKoc2k9EVFBn3ftsSR+7LOYIjQlVI7vMZw08jnJBlLgzXHhgpb&#10;eq2oOOffRsHaLp/S4pB/pm/n8Woz+hgeyZ2UenzoXqYgAnXhX/znftdx/mAAt2fiBX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CqSdxQAAANwAAAAPAAAAAAAAAAAAAAAA&#10;AJ8CAABkcnMvZG93bnJldi54bWxQSwUGAAAAAAQABAD3AAAAkQMAAAAA&#10;" stroked="t" strokecolor="black [3213]">
                    <v:imagedata r:id="rId61" o:title=""/>
                    <v:path arrowok="t"/>
                  </v:shape>
                  <v:shape id="Text Box 99" o:spid="_x0000_s1218" type="#_x0000_t202" style="position:absolute;left:9303;top:26698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B6tcMA&#10;AADcAAAADwAAAGRycy9kb3ducmV2LnhtbERPS2vCQBC+F/wPywi9FN00LSLRVaxpoYf2oBXPQ3ZM&#10;gtnZsLvm8e+7hYK3+fies94OphEdOV9bVvA8T0AQF1bXXCo4/XzMliB8QNbYWCYFI3nYbiYPa8y0&#10;7flA3TGUIoawz1BBFUKbSemLigz6uW2JI3exzmCI0JVSO+xjuGlkmiQLabDm2FBhS/uKiuvxZhQs&#10;cnfrD7x/yk/vX/jdlun5bTwr9TgddisQgYZwF/+7P3Wc//IKf8/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B6tcMAAADcAAAADwAAAAAAAAAAAAAAAACYAgAAZHJzL2Rv&#10;d25yZXYueG1sUEsFBgAAAAAEAAQA9QAAAIgDAAAAAA==&#10;" stroked="f">
                    <v:textbox inset="0,0,0,0">
                      <w:txbxContent>
                        <w:p w:rsidR="00D31835" w:rsidRDefault="00D31835" w:rsidP="00292273">
                          <w:pPr>
                            <w:pStyle w:val="Fig"/>
                            <w:jc w:val="center"/>
                          </w:pPr>
                          <w:r>
                            <w:t>Fig. 1-20</w:t>
                          </w:r>
                        </w:p>
                      </w:txbxContent>
                    </v:textbox>
                  </v:shape>
                </v:group>
                <v:shape id="AutoShape 2238" o:spid="_x0000_s1219" type="#_x0000_t5" style="position:absolute;left:17049;top:4036;width:2381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pXHcAA&#10;AADdAAAADwAAAGRycy9kb3ducmV2LnhtbERPy6rCMBDdC/5DGMGdproQrUYRxYsLRXzhdmzGtthM&#10;SpNr69+bheDycN6zRWMK8aLK5ZYVDPoRCOLE6pxTBZfzpjcG4TyyxsIyKXiTg8W83ZphrG3NR3qd&#10;fCpCCLsYFWTel7GULsnIoOvbkjhwD1sZ9AFWqdQV1iHcFHIYRSNpMOfQkGFJq4yS5+nfKEhGm9u9&#10;PB7eh6us17v8rm/yb69Ut9MspyA8Nf4n/rq3WsFwMg77w5vwBOT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FpXHcAAAADdAAAADwAAAAAAAAAAAAAAAACYAgAAZHJzL2Rvd25y&#10;ZXYueG1sUEsFBgAAAAAEAAQA9QAAAIUDAAAAAA==&#10;" filled="f" strokecolor="yellow" strokeweight="1.5pt">
                  <v:stroke dashstyle="dash"/>
                </v:shape>
                <w10:anchorlock/>
              </v:group>
            </w:pict>
          </mc:Fallback>
        </mc:AlternateContent>
      </w:r>
      <w:r w:rsidR="00585057">
        <w:rPr>
          <w:b/>
        </w:rPr>
        <w:t>Power Seat Only:</w:t>
      </w:r>
      <w:r w:rsidR="00585057">
        <w:t xml:space="preserve"> </w:t>
      </w:r>
      <w:r w:rsidR="00585057" w:rsidRPr="00797C8F">
        <w:t xml:space="preserve">Disconnect </w:t>
      </w:r>
      <w:r w:rsidR="00585057">
        <w:t xml:space="preserve">the </w:t>
      </w:r>
      <w:r w:rsidR="00585057" w:rsidRPr="00797C8F">
        <w:t xml:space="preserve">power seat switches and remove </w:t>
      </w:r>
      <w:r w:rsidR="00585057">
        <w:t xml:space="preserve">the </w:t>
      </w:r>
      <w:r w:rsidR="00585057" w:rsidRPr="00797C8F">
        <w:t xml:space="preserve">clip from </w:t>
      </w:r>
      <w:r w:rsidR="00585057">
        <w:t>the seat side panel R</w:t>
      </w:r>
      <w:r w:rsidR="00585057" w:rsidRPr="00797C8F">
        <w:t>H</w:t>
      </w:r>
      <w:r>
        <w:t xml:space="preserve"> (</w:t>
      </w:r>
      <w:r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4DB984D4" wp14:editId="61299C39">
                <wp:extent cx="146304" cy="137160"/>
                <wp:effectExtent l="19050" t="19050" r="44450" b="15240"/>
                <wp:docPr id="223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F5D546D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" filled="f" strokecolor="black [3213]" strokeweight="1pt">
                <v:stroke dashstyle="dash"/>
                <w10:anchorlock/>
              </v:shape>
            </w:pict>
          </mc:Fallback>
        </mc:AlternateContent>
      </w:r>
      <w:r>
        <w:t>Fig. 1-</w:t>
      </w:r>
      <w:r w:rsidR="00585057">
        <w:t>2</w:t>
      </w:r>
      <w:r>
        <w:t>0</w:t>
      </w:r>
      <w:r w:rsidR="00585057">
        <w:t>).</w:t>
      </w:r>
    </w:p>
    <w:p w:rsidR="00292273" w:rsidRDefault="00292273" w:rsidP="00292273">
      <w:pPr>
        <w:spacing w:after="120" w:line="300" w:lineRule="auto"/>
      </w:pPr>
      <w:r>
        <w:br w:type="page"/>
      </w:r>
    </w:p>
    <w:p w:rsidR="00585057" w:rsidRPr="00797C8F" w:rsidRDefault="00585057" w:rsidP="000C144A">
      <w:pPr>
        <w:pStyle w:val="ProcLevel2"/>
        <w:numPr>
          <w:ilvl w:val="0"/>
          <w:numId w:val="0"/>
        </w:numPr>
        <w:ind w:left="360"/>
      </w:pPr>
    </w:p>
    <w:p w:rsidR="00FD3872" w:rsidRDefault="00FD3872" w:rsidP="000C144A">
      <w:pPr>
        <w:pStyle w:val="ProcLevel2"/>
      </w:pPr>
      <w:r w:rsidRPr="00FD3872">
        <w:t xml:space="preserve">Remove </w:t>
      </w:r>
      <w:r>
        <w:t>the d</w:t>
      </w:r>
      <w:r w:rsidRPr="00FD3872">
        <w:t xml:space="preserve">eck </w:t>
      </w:r>
      <w:r>
        <w:t>t</w:t>
      </w:r>
      <w:r w:rsidRPr="00FD3872">
        <w:t xml:space="preserve">rim </w:t>
      </w:r>
      <w:r>
        <w:t>s</w:t>
      </w:r>
      <w:r w:rsidRPr="00FD3872">
        <w:t xml:space="preserve">ide </w:t>
      </w:r>
      <w:r>
        <w:t>panel a</w:t>
      </w:r>
      <w:r w:rsidRPr="00FD3872">
        <w:t>ss</w:t>
      </w:r>
      <w:r>
        <w:t>emb</w:t>
      </w:r>
      <w:r w:rsidRPr="00FD3872">
        <w:t>ly LH</w:t>
      </w:r>
      <w:r>
        <w:t>.</w:t>
      </w:r>
    </w:p>
    <w:p w:rsidR="00FD3872" w:rsidRDefault="000C144A" w:rsidP="000C144A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9520" behindDoc="0" locked="1" layoutInCell="1" allowOverlap="1" wp14:anchorId="1DF64A38" wp14:editId="0C8A12D9">
                <wp:simplePos x="0" y="0"/>
                <wp:positionH relativeFrom="column">
                  <wp:posOffset>-3248025</wp:posOffset>
                </wp:positionH>
                <wp:positionV relativeFrom="paragraph">
                  <wp:posOffset>635</wp:posOffset>
                </wp:positionV>
                <wp:extent cx="2971800" cy="2230755"/>
                <wp:effectExtent l="19050" t="19050" r="19050" b="17145"/>
                <wp:wrapNone/>
                <wp:docPr id="3003" name="Group 3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0530" cy="2228215"/>
                        </a:xfrm>
                      </wpg:grpSpPr>
                      <wpg:grpSp>
                        <wpg:cNvPr id="3002" name="Group 3002"/>
                        <wpg:cNvGrpSpPr/>
                        <wpg:grpSpPr>
                          <a:xfrm>
                            <a:off x="0" y="0"/>
                            <a:ext cx="2970530" cy="2228215"/>
                            <a:chOff x="0" y="0"/>
                            <a:chExt cx="2970530" cy="2228215"/>
                          </a:xfrm>
                        </wpg:grpSpPr>
                        <wpg:grpSp>
                          <wpg:cNvPr id="2984" name="Group 2984"/>
                          <wpg:cNvGrpSpPr/>
                          <wpg:grpSpPr>
                            <a:xfrm>
                              <a:off x="0" y="0"/>
                              <a:ext cx="2970530" cy="2228215"/>
                              <a:chOff x="180275" y="154000"/>
                              <a:chExt cx="2970866" cy="2228716"/>
                            </a:xfrm>
                          </wpg:grpSpPr>
                          <wpg:grpSp>
                            <wpg:cNvPr id="2985" name="Group 2985"/>
                            <wpg:cNvGrpSpPr/>
                            <wpg:grpSpPr>
                              <a:xfrm>
                                <a:off x="180275" y="154000"/>
                                <a:ext cx="2970866" cy="2228716"/>
                                <a:chOff x="180201" y="154317"/>
                                <a:chExt cx="2969609" cy="22333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86" name="Picture 29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0201" y="154317"/>
                                  <a:ext cx="2969609" cy="2233321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988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6136" y="2193792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0C144A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1-21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2989" name="Group 109"/>
                            <wpg:cNvGrpSpPr>
                              <a:grpSpLocks/>
                            </wpg:cNvGrpSpPr>
                            <wpg:grpSpPr bwMode="auto">
                              <a:xfrm>
                                <a:off x="195515" y="163304"/>
                                <a:ext cx="2884170" cy="254635"/>
                                <a:chOff x="44" y="907"/>
                                <a:chExt cx="4542" cy="401"/>
                              </a:xfrm>
                            </wpg:grpSpPr>
                            <wps:wsp>
                              <wps:cNvPr id="2990" name="Rectangle 1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66" y="907"/>
                                  <a:ext cx="4120" cy="20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0C144A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10mm socket, extension &amp; ratchet; Phillips screwdriver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91" name="Picture 111" descr="too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" y="918"/>
                                  <a:ext cx="390" cy="3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grpSp>
                        </wpg:grpSp>
                        <wps:wsp>
                          <wps:cNvPr id="2997" name="Straight Arrow Connector 2997"/>
                          <wps:cNvCnPr>
                            <a:stCxn id="1972" idx="0"/>
                          </wps:cNvCnPr>
                          <wps:spPr>
                            <a:xfrm flipV="1">
                              <a:off x="809308" y="833438"/>
                              <a:ext cx="25397" cy="1014412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98" name="Straight Arrow Connector 2998"/>
                          <wps:cNvCnPr>
                            <a:stCxn id="1972" idx="0"/>
                          </wps:cNvCnPr>
                          <wps:spPr>
                            <a:xfrm flipH="1" flipV="1">
                              <a:off x="547689" y="1562100"/>
                              <a:ext cx="261619" cy="28575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99" name="Straight Arrow Connector 2999"/>
                          <wps:cNvCnPr>
                            <a:stCxn id="2996" idx="2"/>
                          </wps:cNvCnPr>
                          <wps:spPr>
                            <a:xfrm>
                              <a:off x="521335" y="466599"/>
                              <a:ext cx="112078" cy="199965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01" name="Straight Arrow Connector 3001"/>
                          <wps:cNvCnPr>
                            <a:stCxn id="3000" idx="2"/>
                          </wps:cNvCnPr>
                          <wps:spPr>
                            <a:xfrm flipH="1">
                              <a:off x="2294544" y="325630"/>
                              <a:ext cx="271470" cy="192891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2" name="Text Box 22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666" y="1847850"/>
                              <a:ext cx="629284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292273" w:rsidRDefault="00D31835" w:rsidP="000C144A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 w:rsidRPr="00292273"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  <w:t>D-Ring (x2)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000" name="Text Box 22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6952" y="184661"/>
                              <a:ext cx="238124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292273" w:rsidRDefault="00D31835" w:rsidP="000C144A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 w:rsidRPr="00292273"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  <w:t>Bolt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996" name="Text Box 22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3508" y="325630"/>
                              <a:ext cx="795654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292273" w:rsidRDefault="00D31835" w:rsidP="000C144A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  <w:t>Tie down Hook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993" name="Rectangle 2993"/>
                        <wps:cNvSpPr/>
                        <wps:spPr>
                          <a:xfrm>
                            <a:off x="1619250" y="1271588"/>
                            <a:ext cx="28575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4" name="Straight Connector 2994"/>
                        <wps:cNvCnPr/>
                        <wps:spPr>
                          <a:xfrm>
                            <a:off x="1900037" y="1276350"/>
                            <a:ext cx="1033075" cy="157164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95" name="Straight Connector 2995"/>
                        <wps:cNvCnPr/>
                        <wps:spPr>
                          <a:xfrm>
                            <a:off x="1619250" y="1581150"/>
                            <a:ext cx="652184" cy="60960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7" name="Picture 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94" r="4798" b="8041"/>
                          <a:stretch/>
                        </pic:blipFill>
                        <pic:spPr bwMode="auto">
                          <a:xfrm>
                            <a:off x="2271434" y="1433514"/>
                            <a:ext cx="661987" cy="75723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FF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F64A38" id="Group 3003" o:spid="_x0000_s1220" style="position:absolute;left:0;text-align:left;margin-left:-255.75pt;margin-top:.05pt;width:234pt;height:175.65pt;z-index:251819520;mso-position-horizontal-relative:text;mso-position-vertical-relative:text;mso-width-relative:margin;mso-height-relative:margin" coordsize="29705,222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DBAoAAAAAAAAAIQBKER6N&#10;4T4AAOE+AAAVAAAAZHJzL21lZGlhL2ltYWdlMy5qcGVn/9j/4AAQSkZJRgABAQEA3ADcAAD/2wBD&#10;AAIBAQIBAQICAgICAgICAwUDAwMDAwYEBAMFBwYHBwcGBwcICQsJCAgKCAcHCg0KCgsMDAwMBwkO&#10;Dw0MDgsMDAz/2wBDAQICAgMDAwYDAwYMCAcIDAwMDAwMDAwMDAwMDAwMDAwMDAwMDAwMDAwMDAwM&#10;DAwMDAwMDAwMDAwMDAwMDAwMDAz/wAARCADRAK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">
                <v:group id="Group 3002" o:spid="_x0000_s1221" style="position:absolute;width:29705;height:22282" coordsize="29705,222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G11CfFAAAA3QAA&#10;AA8AAAAAAAAAAAAAAAAAqgIAAGRycy9kb3ducmV2LnhtbFBLBQYAAAAABAAEAPoAAACcAwAAAAA=&#10;">
                  <v:group id="Group 2984" o:spid="_x0000_s1222" style="position:absolute;width:29705;height:22282" coordorigin="1802,1540" coordsize="29708,222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dHhccAAADdAAAADwAAAGRycy9kb3ducmV2LnhtbESPT2vCQBTE7wW/w/KE&#10;3nQT24pGVxHR0oMI/gHx9sg+k2D2bciuSfz23YLQ4zAzv2Hmy86UoqHaFZYVxMMIBHFqdcGZgvNp&#10;O5iAcB5ZY2mZFDzJwXLRe5tjom3LB2qOPhMBwi5BBbn3VSKlS3My6Ia2Ig7ezdYGfZB1JnWNbYCb&#10;Uo6iaCwNFhwWcqxonVN6Pz6Mgu8W29VHvGl299v6eT197S+7mJR673erGQhPnf8Pv9o/WsFoOvmE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OdHhccAAADd&#10;AAAADwAAAAAAAAAAAAAAAACqAgAAZHJzL2Rvd25yZXYueG1sUEsFBgAAAAAEAAQA+gAAAJ4DAAAA&#10;AA==&#10;">
                    <v:group id="Group 2985" o:spid="_x0000_s1223" style="position:absolute;left:1802;top:1540;width:29709;height:22287" coordorigin="1802,1543" coordsize="29696,223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viHs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j+TE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+IexgAAAN0A&#10;AAAPAAAAAAAAAAAAAAAAAKoCAABkcnMvZG93bnJldi54bWxQSwUGAAAAAAQABAD6AAAAnQMAAAAA&#10;">
                      <v:shape id="Picture 2986" o:spid="_x0000_s1224" type="#_x0000_t75" style="position:absolute;left:1802;top:1543;width:29696;height:22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9TUPGAAAA3QAAAA8AAABkcnMvZG93bnJldi54bWxEj0FrwkAUhO+C/2F5Qi+imyoEja5iC4X2&#10;IFIj4vGRfWaD2bchu2r6711B6HGYmW+Y5bqztbhR6yvHCt7HCQjiwumKSwWH/Gs0A+EDssbaMSn4&#10;Iw/rVb+3xEy7O//SbR9KESHsM1RgQmgyKX1hyKIfu4Y4emfXWgxRtqXULd4j3NZykiSptFhxXDDY&#10;0Keh4rK/WgXDaZ7PT5dd+rE9njuc7ujH2KtSb4NuswARqAv/4Vf7WyuYzGcpPN/EJ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D1NQ8YAAADdAAAADwAAAAAAAAAAAAAA&#10;AACfAgAAZHJzL2Rvd25yZXYueG1sUEsFBgAAAAAEAAQA9wAAAJIDAAAAAA==&#10;" stroked="t" strokecolor="black [3213]">
                        <v:imagedata r:id="rId64" o:title=""/>
                        <v:path arrowok="t"/>
                      </v:shape>
                      <v:shape id="Text Box 99" o:spid="_x0000_s1225" type="#_x0000_t202" style="position:absolute;left:1861;top:21937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8WRsIA&#10;AADdAAAADwAAAGRycy9kb3ducmV2LnhtbERPTYvCMBC9C/sfwizsRTS1B9FqlF11wcN6qIrnoRnb&#10;YjMpSbT135vDgsfH+16ue9OIBzlfW1YwGScgiAuray4VnE+/oxkIH5A1NpZJwZM8rFcfgyVm2nac&#10;0+MYShFD2GeooAqhzaT0RUUG/di2xJG7WmcwROhKqR12Mdw0Mk2SqTRYc2yosKVNRcXteDcKplt3&#10;73LeDLfn3R8e2jK9/DwvSn199t8LEIH68Bb/u/daQTqfxbnxTXwC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XxZGwgAAAN0AAAAPAAAAAAAAAAAAAAAAAJgCAABkcnMvZG93&#10;bnJldi54bWxQSwUGAAAAAAQABAD1AAAAhwMAAAAA&#10;" stroked="f">
                        <v:textbox inset="0,0,0,0">
                          <w:txbxContent>
                            <w:p w:rsidR="00D31835" w:rsidRDefault="00D31835" w:rsidP="000C144A">
                              <w:pPr>
                                <w:pStyle w:val="Fig"/>
                                <w:jc w:val="center"/>
                              </w:pPr>
                              <w:r>
                                <w:t>Fig. 1-21</w:t>
                              </w:r>
                            </w:p>
                          </w:txbxContent>
                        </v:textbox>
                      </v:shape>
                    </v:group>
                    <v:group id="Group 109" o:spid="_x0000_s1226" style="position:absolute;left:1955;top:1633;width:28841;height:2546" coordorigin="44,907" coordsize="4542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5ugbxgAAAN0A&#10;AAAPAAAAAAAAAAAAAAAAAKoCAABkcnMvZG93bnJldi54bWxQSwUGAAAAAAQABAD6AAAAnQMAAAAA&#10;">
                      <v:rect id="Rectangle 110" o:spid="_x0000_s1227" style="position:absolute;left:466;top:907;width:4120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ZttsIA&#10;AADdAAAADwAAAGRycy9kb3ducmV2LnhtbERPTWvCQBC9C/0PyxR6q5sGbDW6igQEkULVqOchO03S&#10;ZmdDdqrpv+8eCh4f73uxGlyrrtSHxrOBl3ECirj0tuHKwKnYPE9BBUG22HomA78UYLV8GC0ws/7G&#10;B7oepVIxhEOGBmqRLtM6lDU5DGPfEUfu0/cOJcK+0rbHWwx3rU6T5FU7bDg21NhRXlP5ffxxBj4u&#10;+2K3f8t3kqSl5Gf+osl7YczT47CegxIa5C7+d2+tgXQ2i/vjm/gE9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9m22wgAAAN0AAAAPAAAAAAAAAAAAAAAAAJgCAABkcnMvZG93&#10;bnJldi54bWxQSwUGAAAAAAQABAD1AAAAhwMAAAAA&#10;" stroked="f" strokeweight=".25pt">
                        <v:textbox style="mso-fit-shape-to-text:t" inset="0,0,0,0">
                          <w:txbxContent>
                            <w:p w:rsidR="00D31835" w:rsidRDefault="00D31835" w:rsidP="000C144A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10mm socket, extension &amp; ratchet; Phillips screwdriver</w:t>
                              </w:r>
                            </w:p>
                          </w:txbxContent>
                        </v:textbox>
                      </v:rect>
                      <v:shape id="Picture 111" o:spid="_x0000_s1228" type="#_x0000_t75" alt="tool" style="position:absolute;left:44;top:91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Yec/FAAAA3QAAAA8AAABkcnMvZG93bnJldi54bWxEj0FrwkAUhO+F/oflCb3VTayRGl2lFAKl&#10;IEWt92f2mUSzb8PuNsZ/7xYKPQ4z8w2zXA+mFT0531hWkI4TEMSl1Q1XCr73xfMrCB+QNbaWScGN&#10;PKxXjw9LzLW98pb6XahEhLDPUUEdQpdL6cuaDPqx7Yijd7LOYIjSVVI7vEa4aeUkSWbSYMNxocaO&#10;3msqL7sfo6C/HOnlK80yV3xOz2UmD5tAhVJPo+FtASLQEP7Df+0PrWAyn6fw+yY+Abm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GHnPxQAAAN0AAAAPAAAAAAAAAAAAAAAA&#10;AJ8CAABkcnMvZG93bnJldi54bWxQSwUGAAAAAAQABAD3AAAAkQMAAAAA&#10;">
                        <v:imagedata r:id="rId22" o:title="tool"/>
                      </v:shape>
                    </v:group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2997" o:spid="_x0000_s1229" type="#_x0000_t32" style="position:absolute;left:8093;top:8334;width:254;height:1014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Q2kc8UAAADdAAAADwAAAGRycy9kb3ducmV2LnhtbESPUWvCMBSF3wf7D+EO9jZTHXPaGUVE&#10;wT0N2/2AS3PXVJubksS2/nszGOzxcM75Dme1GW0revKhcaxgOslAEFdON1wr+C4PLwsQISJrbB2T&#10;ghsF2KwfH1aYazfwifoi1iJBOOSowMTY5VKGypDFMHEdcfJ+nLcYk/S11B6HBLetnGXZXFpsOC0Y&#10;7GhnqLoUV6tgfz2XZVF9DXv7eujNdPHp57c3pZ6fxu0HiEhj/A//tY9awWy5fIffN+kJyP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Q2kc8UAAADdAAAADwAAAAAAAAAA&#10;AAAAAAChAgAAZHJzL2Rvd25yZXYueG1sUEsFBgAAAAAEAAQA+QAAAJMDAAAAAA==&#10;" strokecolor="yellow" strokeweight="1.5pt">
                    <v:stroke endarrow="block"/>
                  </v:shape>
                  <v:shape id="Straight Arrow Connector 2998" o:spid="_x0000_s1230" type="#_x0000_t32" style="position:absolute;left:5476;top:15621;width:2617;height:285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Kk7cEAAADdAAAADwAAAGRycy9kb3ducmV2LnhtbERPy4rCMBTdC/MP4Qqz09TCiO2YFhkY&#10;EEGsr/2ludMWm5vSxNr5e7MQXB7Oe52PphUD9a6xrGAxj0AQl1Y3XCm4nH9nKxDOI2tsLZOCf3KQ&#10;Zx+TNabaPvhIw8lXIoSwS1FB7X2XSunKmgy6ue2IA/dne4M+wL6SusdHCDetjKNoKQ02HBpq7Oin&#10;pvJ2uhsF5aLoknM77ONtsbl/FXp3PUQ7pT6n4+YbhKfRv8Uv91YriJMkzA1vwhOQ2R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EqTtwQAAAN0AAAAPAAAAAAAAAAAAAAAA&#10;AKECAABkcnMvZG93bnJldi54bWxQSwUGAAAAAAQABAD5AAAAjwMAAAAA&#10;" strokecolor="yellow" strokeweight="1.5pt">
                    <v:stroke endarrow="block"/>
                  </v:shape>
                  <v:shape id="Straight Arrow Connector 2999" o:spid="_x0000_s1231" type="#_x0000_t32" style="position:absolute;left:5213;top:4665;width:1121;height:20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e9IcYAAADdAAAADwAAAGRycy9kb3ducmV2LnhtbESPT2sCMRTE7wW/Q3iCl6JZPWh3NYoW&#10;quKh4B88PzbP3dXNy5JE3X77Rij0OMzMb5jZojW1eJDzlWUFw0ECgji3uuJCwen41f8A4QOyxtoy&#10;KfghD4t5522GmbZP3tPjEAoRIewzVFCG0GRS+rwkg35gG+LoXawzGKJ0hdQOnxFuajlKkrE0WHFc&#10;KLGhz5Ly2+FuFJj35Yrz+7o4DTfpeb/dTb6vE6dUr9supyACteE//NfeagWjNE3h9SY+AT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mHvSHGAAAA3QAAAA8AAAAAAAAA&#10;AAAAAAAAoQIAAGRycy9kb3ducmV2LnhtbFBLBQYAAAAABAAEAPkAAACUAwAAAAA=&#10;" strokecolor="yellow" strokeweight="1.5pt">
                    <v:stroke endarrow="block"/>
                  </v:shape>
                  <v:shape id="Straight Arrow Connector 3001" o:spid="_x0000_s1232" type="#_x0000_t32" style="position:absolute;left:22945;top:3256;width:2715;height:192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ahDMQAAADdAAAADwAAAGRycy9kb3ducmV2LnhtbESPwWrDMBBE74X+g9hCb43khIbgRgkl&#10;JNCcSu1+wGJtLbfWykiK7fx9VCj0OMzMG2a7n10vRgqx86yhWCgQxI03HbcaPuvT0wZETMgGe8+k&#10;4UoR9rv7uy2Wxk/8QWOVWpEhHEvUYFMaSiljY8lhXPiBOHtfPjhMWYZWmoBThrteLpVaS4cd5wWL&#10;Ax0sNT/VxWk4Xr7rumrep6NbnUZbbM5hfX3W+vFhfn0BkWhO/+G/9pvRsFKqgN83+QnI3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hqEMxAAAAN0AAAAPAAAAAAAAAAAA&#10;AAAAAKECAABkcnMvZG93bnJldi54bWxQSwUGAAAAAAQABAD5AAAAkgMAAAAA&#10;" strokecolor="yellow" strokeweight="1.5pt">
                    <v:stroke endarrow="block"/>
                  </v:shape>
                  <v:shape id="Text Box 2293" o:spid="_x0000_s1233" type="#_x0000_t202" style="position:absolute;left:4946;top:18478;width:6293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RV1MYA&#10;AADdAAAADwAAAGRycy9kb3ducmV2LnhtbERPTU8CMRC9k/gfmjHhQqQrklVXCiEEE+FCXLl4m2yH&#10;7ep2umm7sP57a0LibV7e5yxWg23FmXxoHCu4n2YgiCunG64VHD9e755AhIissXVMCn4owGp5M1pg&#10;od2F3+lcxlqkEA4FKjAxdoWUoTJkMUxdR5y4k/MWY4K+ltrjJYXbVs6yLJcWG04NBjvaGKq+y94q&#10;OMw/D2bSn7b79fzB7479Jv+qS6XGt8P6BUSkIf6Lr+43neY/P87g75t0gl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RV1MYAAADdAAAADwAAAAAAAAAAAAAAAACYAgAAZHJz&#10;L2Rvd25yZXYueG1sUEsFBgAAAAAEAAQA9QAAAIsDAAAAAA==&#10;" stroked="f">
                    <v:textbox style="mso-fit-shape-to-text:t" inset="0,0,0,0">
                      <w:txbxContent>
                        <w:p w:rsidR="00D31835" w:rsidRPr="00292273" w:rsidRDefault="00D31835" w:rsidP="000C144A">
                          <w:pPr>
                            <w:jc w:val="center"/>
                            <w:rPr>
                              <w:sz w:val="18"/>
                              <w:szCs w:val="18"/>
                              <w:lang w:val="en-CA"/>
                            </w:rPr>
                          </w:pPr>
                          <w:r w:rsidRPr="00292273">
                            <w:rPr>
                              <w:sz w:val="18"/>
                              <w:szCs w:val="18"/>
                              <w:lang w:val="en-CA"/>
                            </w:rPr>
                            <w:t>D-Ring (x2)</w:t>
                          </w:r>
                        </w:p>
                      </w:txbxContent>
                    </v:textbox>
                  </v:shape>
                  <v:shape id="Text Box 2293" o:spid="_x0000_s1234" type="#_x0000_t202" style="position:absolute;left:24469;top:1846;width:2381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LNQ8QA&#10;AADdAAAADwAAAGRycy9kb3ducmV2LnhtbERPTWsCMRC9F/ofwhR6KZpYRWRrFBELtRfp1ktvw2bc&#10;bLuZLElW13/fHASPj/e9XA+uFWcKsfGsYTJWIIgrbxquNRy/30cLEDEhG2w9k4YrRVivHh+WWBh/&#10;4S86l6kWOYRjgRpsSl0hZawsOYxj3xFn7uSDw5RhqKUJeMnhrpWvSs2lw4Zzg8WOtpaqv7J3Gg6z&#10;n4N96U+7z81sGvbHfjv/rUutn5+GzRuIREO6i2/uD6NhqlTen9/kJ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CzUPEAAAA3QAAAA8AAAAAAAAAAAAAAAAAmAIAAGRycy9k&#10;b3ducmV2LnhtbFBLBQYAAAAABAAEAPUAAACJAwAAAAA=&#10;" stroked="f">
                    <v:textbox style="mso-fit-shape-to-text:t" inset="0,0,0,0">
                      <w:txbxContent>
                        <w:p w:rsidR="00D31835" w:rsidRPr="00292273" w:rsidRDefault="00D31835" w:rsidP="000C144A">
                          <w:pPr>
                            <w:jc w:val="center"/>
                            <w:rPr>
                              <w:sz w:val="18"/>
                              <w:szCs w:val="18"/>
                              <w:lang w:val="en-CA"/>
                            </w:rPr>
                          </w:pPr>
                          <w:r w:rsidRPr="00292273">
                            <w:rPr>
                              <w:sz w:val="18"/>
                              <w:szCs w:val="18"/>
                              <w:lang w:val="en-CA"/>
                            </w:rPr>
                            <w:t>Bolt</w:t>
                          </w:r>
                        </w:p>
                      </w:txbxContent>
                    </v:textbox>
                  </v:shape>
                  <v:shape id="Text Box 2293" o:spid="_x0000_s1235" type="#_x0000_t202" style="position:absolute;left:1235;top:3256;width:7956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WxcsYA&#10;AADdAAAADwAAAGRycy9kb3ducmV2LnhtbESPT2vCQBTE74LfYXlCL1I35hA0dRX/FXqoh6h4fmRf&#10;k9Ds27C7mvjtu4VCj8PM/IZZbQbTigc531hWMJ8lIIhLqxuuFFwv768LED4ga2wtk4Inedisx6MV&#10;5tr2XNDjHCoRIexzVFCH0OVS+rImg35mO+LofVlnMETpKqkd9hFuWpkmSSYNNhwXauxoX1P5fb4b&#10;BdnB3fuC99PD9fiJp65Kb7vnTamXybB9AxFoCP/hv/aHVpAulxn8vo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WxcsYAAADdAAAADwAAAAAAAAAAAAAAAACYAgAAZHJz&#10;L2Rvd25yZXYueG1sUEsFBgAAAAAEAAQA9QAAAIsDAAAAAA==&#10;" stroked="f">
                    <v:textbox inset="0,0,0,0">
                      <w:txbxContent>
                        <w:p w:rsidR="00D31835" w:rsidRPr="00292273" w:rsidRDefault="00D31835" w:rsidP="000C144A">
                          <w:pPr>
                            <w:jc w:val="center"/>
                            <w:rPr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sz w:val="18"/>
                              <w:szCs w:val="18"/>
                              <w:lang w:val="en-CA"/>
                            </w:rPr>
                            <w:t>Tie down Hook</w:t>
                          </w:r>
                        </w:p>
                      </w:txbxContent>
                    </v:textbox>
                  </v:shape>
                </v:group>
                <v:rect id="Rectangle 2993" o:spid="_x0000_s1236" style="position:absolute;left:16192;top:12715;width:2858;height:3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YEMUA&#10;AADdAAAADwAAAGRycy9kb3ducmV2LnhtbESP3YrCMBSE74V9h3AWvNO0KqLdRtkVBAVv/HmAQ3O2&#10;LW1OShK1u09vBMHLYWa+YfJ1b1pxI+drywrScQKCuLC65lLB5bwdLUD4gKyxtUwK/sjDevUxyDHT&#10;9s5Hup1CKSKEfYYKqhC6TEpfVGTQj21HHL1f6wyGKF0ptcN7hJtWTpJkLg3WHBcq7GhTUdGcrkZB&#10;p/+bzfFwmDkznbXpdrH/SWmv1PCz//4CEagP7/CrvdMKJsvlFJ5v4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85gQxQAAAN0AAAAPAAAAAAAAAAAAAAAAAJgCAABkcnMv&#10;ZG93bnJldi54bWxQSwUGAAAAAAQABAD1AAAAigMAAAAA&#10;" filled="f" strokecolor="yellow" strokeweight="2pt"/>
                <v:line id="Straight Connector 2994" o:spid="_x0000_s1237" style="position:absolute;visibility:visible;mso-wrap-style:square" from="19000,12763" to="29331,143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diKMYAAADdAAAADwAAAGRycy9kb3ducmV2LnhtbESPzWrDMBCE74G+g9hCbo3cEELtRgml&#10;EAglhzQ/7XVjbS1Ta2Uk1XbevgoEchxm5htmsRpsIzryoXas4HmSgSAuna65UnA8rJ9eQISIrLFx&#10;TAouFGC1fBgtsNCu50/q9rESCcKhQAUmxraQMpSGLIaJa4mT9+O8xZikr6T22Ce4beQ0y+bSYs1p&#10;wWBL74bK3/2fVRB33/25vZytPn102dx0NvfbL6XGj8PbK4hIQ7yHb+2NVjDN8xlc36QnIJ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mXYijGAAAA3QAAAA8AAAAAAAAA&#10;AAAAAAAAoQIAAGRycy9kb3ducmV2LnhtbFBLBQYAAAAABAAEAPkAAACUAwAAAAA=&#10;" strokecolor="yellow"/>
                <v:line id="Straight Connector 2995" o:spid="_x0000_s1238" style="position:absolute;visibility:visible;mso-wrap-style:square" from="16192,15811" to="22714,219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vHs8YAAADdAAAADwAAAGRycy9kb3ducmV2LnhtbESPzWrDMBCE74G+g9hCbo3cQELtRgml&#10;EAglhzQ/7XVjbS1Ta2Uk1XbevgoEchxm5htmsRpsIzryoXas4HmSgSAuna65UnA8rJ9eQISIrLFx&#10;TAouFGC1fBgtsNCu50/q9rESCcKhQAUmxraQMpSGLIaJa4mT9+O8xZikr6T22Ce4beQ0y+bSYs1p&#10;wWBL74bK3/2fVRB33/25vZytPn102dx0NvfbL6XGj8PbK4hIQ7yHb+2NVjDN8xlc36QnIJ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bbx7PGAAAA3QAAAA8AAAAAAAAA&#10;AAAAAAAAoQIAAGRycy9kb3ducmV2LnhtbFBLBQYAAAAABAAEAPkAAACUAwAAAAA=&#10;" strokecolor="yellow"/>
                <v:shape id="Picture 147" o:spid="_x0000_s1239" type="#_x0000_t75" style="position:absolute;left:22714;top:14335;width:6620;height:7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0wCLDAAAA3AAAAA8AAABkcnMvZG93bnJldi54bWxEj0GLwjAQhe8L/ocwgrc1VWTVahQRBS8K&#10;VgW9Dc3YFptJaaLWf78RBG8zvPe9eTOdN6YUD6pdYVlBrxuBIE6tLjhTcDysf0cgnEfWWFomBS9y&#10;MJ+1fqYYa/vkPT0Sn4kQwi5GBbn3VSylS3My6Lq2Ig7a1dYGfVjrTOoanyHclLIfRX/SYMHhQo4V&#10;LXNKb8ndhBr+NC52i+tqHY0OSXbeVFu3uyjVaTeLCQhPjf+aP/RGB24whPczYQI5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7TAIsMAAADcAAAADwAAAAAAAAAAAAAAAACf&#10;AgAAZHJzL2Rvd25yZXYueG1sUEsFBgAAAAAEAAQA9wAAAI8DAAAAAA==&#10;" stroked="t" strokecolor="yellow" strokeweight="1.5pt">
                  <v:imagedata r:id="rId65" o:title="" croptop="3666f" cropbottom="5270f" cropright="3144f"/>
                  <v:path arrowok="t"/>
                </v:shape>
                <w10:anchorlock/>
              </v:group>
            </w:pict>
          </mc:Fallback>
        </mc:AlternateContent>
      </w:r>
      <w:r w:rsidR="00FD3872" w:rsidRPr="00FD3872">
        <w:t xml:space="preserve">Open the tether anchor </w:t>
      </w:r>
      <w:r w:rsidR="00FD3872">
        <w:t xml:space="preserve">set </w:t>
      </w:r>
      <w:r w:rsidR="00FD3872" w:rsidRPr="00FD3872">
        <w:t>bracket cover</w:t>
      </w:r>
      <w:r w:rsidR="00FD3872">
        <w:t xml:space="preserve"> (Fig. 1-21).</w:t>
      </w:r>
    </w:p>
    <w:p w:rsidR="00FD3872" w:rsidRDefault="00FD3872" w:rsidP="000C144A">
      <w:pPr>
        <w:pStyle w:val="ProcLevel3"/>
      </w:pPr>
      <w:r w:rsidRPr="00FD3872">
        <w:t>Remove the bolt and tether anchor set bracket (Fig</w:t>
      </w:r>
      <w:r>
        <w:t>.</w:t>
      </w:r>
      <w:r w:rsidRPr="00FD3872">
        <w:t xml:space="preserve"> 1-21 insert</w:t>
      </w:r>
      <w:r>
        <w:t>).</w:t>
      </w:r>
    </w:p>
    <w:p w:rsidR="00FD3872" w:rsidRDefault="00FD3872" w:rsidP="000C144A">
      <w:pPr>
        <w:pStyle w:val="ProcLevel3"/>
      </w:pPr>
      <w:r>
        <w:t>Re</w:t>
      </w:r>
      <w:r w:rsidRPr="00FD3872">
        <w:t>move the bolts and the two D-Rings (Fig</w:t>
      </w:r>
      <w:r>
        <w:t>.</w:t>
      </w:r>
      <w:r w:rsidRPr="00FD3872">
        <w:t xml:space="preserve"> 1-21</w:t>
      </w:r>
      <w:r>
        <w:t>).</w:t>
      </w:r>
    </w:p>
    <w:p w:rsidR="00FD3872" w:rsidRDefault="00FD3872" w:rsidP="000C144A">
      <w:pPr>
        <w:pStyle w:val="ProcLevel3"/>
      </w:pPr>
      <w:r>
        <w:t>Push the t</w:t>
      </w:r>
      <w:r w:rsidRPr="00FD3872">
        <w:t>ie down hook and turn it 90 degrees to have the squeezable tab on top, then press the tab and pull the hook to remove it</w:t>
      </w:r>
      <w:r>
        <w:t xml:space="preserve"> (Fig. 1-21).</w:t>
      </w:r>
    </w:p>
    <w:p w:rsidR="00FD3872" w:rsidRDefault="00FD3872" w:rsidP="000C144A">
      <w:pPr>
        <w:pStyle w:val="ProcLevel3"/>
      </w:pPr>
      <w:r w:rsidRPr="00FD3872">
        <w:t>Remove the bolt that secures the upper trim sub-panel</w:t>
      </w:r>
      <w:r>
        <w:t xml:space="preserve"> (Fig. 1-21).</w:t>
      </w:r>
    </w:p>
    <w:p w:rsidR="00FD3872" w:rsidRDefault="000C144A" w:rsidP="000C144A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1328" behindDoc="0" locked="1" layoutInCell="1" allowOverlap="1" wp14:anchorId="27F5C528" wp14:editId="1A9968B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792224"/>
                <wp:effectExtent l="19050" t="19050" r="19050" b="17780"/>
                <wp:wrapNone/>
                <wp:docPr id="2211" name="Group 2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792224"/>
                          <a:chOff x="0" y="0"/>
                          <a:chExt cx="2971800" cy="1795145"/>
                        </a:xfrm>
                      </wpg:grpSpPr>
                      <wpg:grpSp>
                        <wpg:cNvPr id="3005" name="Group 3005"/>
                        <wpg:cNvGrpSpPr/>
                        <wpg:grpSpPr>
                          <a:xfrm>
                            <a:off x="0" y="0"/>
                            <a:ext cx="2971800" cy="1795145"/>
                            <a:chOff x="922438" y="964597"/>
                            <a:chExt cx="2969610" cy="1694179"/>
                          </a:xfrm>
                        </wpg:grpSpPr>
                        <pic:pic xmlns:pic="http://schemas.openxmlformats.org/drawingml/2006/picture">
                          <pic:nvPicPr>
                            <pic:cNvPr id="3006" name="Picture 30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2438" y="964597"/>
                              <a:ext cx="2969610" cy="169417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00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3375" y="2466589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292273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210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892175" y="33972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1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168400" y="2063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3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536700" y="14922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4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812925" y="14922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2076450" y="1682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7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749300" y="5746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8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082675" y="5746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2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387475" y="5746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5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2276475" y="42545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7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762125" y="5746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9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997075" y="6254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5C528" id="Group 2211" o:spid="_x0000_s1240" style="position:absolute;left:0;text-align:left;margin-left:-255.6pt;margin-top:0;width:234pt;height:141.1pt;z-index:251811328;mso-position-horizontal-relative:text;mso-position-vertical-relative:text;mso-height-relative:margin" coordsize="29718,179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BAwADAAAAAQAGAAABGgAFAAAAAQAA&#10;CWYBGwAFAAAAAQAACW4BKAADAAAAAQACAAACAQAEAAAAAQAACXYCAgAEAAAAAQAAGIkAAAAAAAAA&#10;SAAAAAEAAABIAAAAAf/Y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0ADEFkb2JlX0NNAAH/&#10;7gAOQWRvYmUAZIAAAAAB/9sAhAAMCAgICQgMCQkMEQsKCxEVDwwMDxUYExMVExMYEQwMDAwMDBEM&#10;DAwMDAwMDAwMDAwMDAwMDAwMDAwMDAwMDAwMAQ0LCw0ODRAODhAUDg4OFBQODg4OFBEMDAwMDBER&#10;DAwMDAwMEQwMDAwMDAwMDAwMDAwMDAwMDAwMDAwMDAwMDAz/wAARCABh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B&#10;eAAAAABSZ2h0bG9uZwAAAm4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AA4QklNBCgAAAAAAAwAAAACP/AAAAAAAAA4QklNBBQA&#10;AAAAAAQAAAABOEJJTQQMAAAAABilAAAAAQAAAKAAAABhAAAB4AAAteAAABiJABgAAf/Y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0ADEFkb2JlX0NNAAH/7gAOQWRvYmUAZIAAAAAB/9sAhAAM&#10;CAgICQgMCQkMEQsKCxEVDwwMDxUYExMVExMYEQwMDAwMDBEMDAwMDAwMDAwMDAwMDAwMDAwMDAwM&#10;DAwMDAwMAQ0LCw0ODRAODhAUDg4OFBQODg4OFBEMDAwMDBERDAwMDAwMEQwMDAwMDAwMDAwMDAwM&#10;DAwMDAwMDAwMDAwMDAz/wAARCABh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PD94cGFja2V0IGVu&#10;ZD0idyI/Pv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uAA5BZG9iZQBkQAAAAAH/2wCEAAEB&#10;AQEBAQEBAQEBAQEBAQEBAQEBAQEBAQEBAQEBAQEBAQEBAQEBAQEBAQECAgICAgICAgICAgMDAwMD&#10;AwMDAwMBAQEBAQEBAQEBAQICAQICAwMDAwMDAwMDAwMDAwMDAwMDAwMDAwMDAwMDAwMDAwMDAwMD&#10;AwMDAwMDAwMDAwMDA//AABEIAXgCbgMBEQACEQEDEQH/3QAEAE7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">
                <v:group id="Group 3005" o:spid="_x0000_s1241" style="position:absolute;width:29718;height:17951" coordorigin="9224,9645" coordsize="29696,169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5cTFPFAAAA3QAA&#10;AA8AAAAAAAAAAAAAAAAAqgIAAGRycy9kb3ducmV2LnhtbFBLBQYAAAAABAAEAPoAAACcAwAAAAA=&#10;">
                  <v:shape id="Picture 3006" o:spid="_x0000_s1242" type="#_x0000_t75" style="position:absolute;left:9224;top:9645;width:29696;height:16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sbjTEAAAA3QAAAA8AAABkcnMvZG93bnJldi54bWxEj91qAjEUhO8LvkM4gnc160+rrEYRsdAb&#10;YdU+wGFz3CxuTpYk6tanbwShl8PMfMMs151txI18qB0rGA0zEMSl0zVXCn5OX+9zECEia2wck4Jf&#10;CrBe9d6WmGt35wPdjrESCcIhRwUmxjaXMpSGLIaha4mTd3beYkzSV1J7vCe4beQ4yz6lxZrTgsGW&#10;tobKy/Fq08juUXhTnt1M70e76eFRfDSnQqlBv9ssQETq4n/41f7WCiaJCM836Qn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sbjTEAAAA3QAAAA8AAAAAAAAAAAAAAAAA&#10;nwIAAGRycy9kb3ducmV2LnhtbFBLBQYAAAAABAAEAPcAAACQAwAAAAA=&#10;" stroked="t" strokecolor="black [3213]">
                    <v:imagedata r:id="rId67" o:title=""/>
                    <v:path arrowok="t"/>
                  </v:shape>
                  <v:shape id="Text Box 99" o:spid="_x0000_s1243" type="#_x0000_t202" style="position:absolute;left:9333;top:2466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csecYA&#10;AADdAAAADwAAAGRycy9kb3ducmV2LnhtbESPzWsCMRTE74X+D+EVvJSaqKBla5T6BR7qwQ88Pzav&#10;u0s3L0sS3fW/N4LQ4zAzv2Gm887W4ko+VI41DPoKBHHuTMWFhtNx8/EJIkRkg7Vj0nCjAPPZ68sU&#10;M+Na3tP1EAuRIBwy1FDG2GRShrwki6HvGuLk/TpvMSbpC2k8tgluazlUaiwtVpwWSmxoWVL+d7hY&#10;DeOVv7R7Xr6vTusf3DXF8Ly4nbXuvXXfXyAidfE//GxvjYaRUhN4vElP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csec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292273">
                          <w:pPr>
                            <w:pStyle w:val="Fig"/>
                            <w:jc w:val="center"/>
                          </w:pPr>
                          <w:r>
                            <w:t>Fig. 1-22</w:t>
                          </w:r>
                        </w:p>
                      </w:txbxContent>
                    </v:textbox>
                  </v:shape>
                </v:group>
                <v:shape id="AutoShape 2238" o:spid="_x0000_s1244" type="#_x0000_t5" style="position:absolute;left:8921;top:3397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2saMQA&#10;AADdAAAADwAAAGRycy9kb3ducmV2LnhtbERPPW/CMBDdkfofrKvUDRwyoJLGoKoVEkMZAm3JeIqP&#10;JDQ+B9uQ9N/XQyXGp/edr0fTiRs531pWMJ8lIIgrq1uuFXweNtNnED4ga+wsk4Jf8rBePUxyzLQd&#10;uKDbPtQihrDPUEETQp9J6auGDPqZ7Ykjd7LOYIjQ1VI7HGK46WSaJAtpsOXY0GBPbw1VP/urUbCo&#10;jjv3nS65xOJcfhwu3eb9+KXU0+P4+gIi0Bju4n/3VitI03ncH9/EJ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drGjEAAAA3QAAAA8AAAAAAAAAAAAAAAAAmAIAAGRycy9k&#10;b3ducmV2LnhtbFBLBQYAAAAABAAEAPUAAACJAwAAAAA=&#10;" filled="f" strokecolor="yellow" strokeweight="1pt">
                  <v:stroke dashstyle="dash"/>
                </v:shape>
                <v:shape id="AutoShape 2238" o:spid="_x0000_s1245" type="#_x0000_t5" style="position:absolute;left:11684;top:2063;width:1428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E078cA&#10;AADdAAAADwAAAGRycy9kb3ducmV2LnhtbESPT2vCQBTE7wW/w/KE3nSTFESjq4gi9NAe1Prn+Mg+&#10;k2j2bbq71fTbdwuFHoeZ+Q0zW3SmEXdyvrasIB0mIIgLq2suFXzsN4MxCB+QNTaWScE3eVjMe08z&#10;zLV98Jbuu1CKCGGfo4IqhDaX0hcVGfRD2xJH72KdwRClK6V2+Ihw08gsSUbSYM1xocKWVhUVt92X&#10;UTAqTu/umE34jNvr+W3/2WzWp4NSz/1uOQURqAv/4b/2q1aQpS8p/L6JT0DO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BNO/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46" type="#_x0000_t5" style="position:absolute;left:15367;top:1492;width:1428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8PA8cA&#10;AADdAAAADwAAAGRycy9kb3ducmV2LnhtbESPT2sCMRTE74LfIbyCN826gtjVKMUieGgPav1zfGye&#10;u6ubl22S6vbbNwXB4zAzv2Fmi9bU4kbOV5YVDAcJCOLc6ooLBV+7VX8CwgdkjbVlUvBLHhbzbmeG&#10;mbZ33tBtGwoRIewzVFCG0GRS+rwkg35gG+Lona0zGKJ0hdQO7xFuapkmyVgarDgulNjQsqT8uv0x&#10;Csb58dMd0lc+4eZy+th916v3416p3kv7NgURqA3P8KO91grS4WgE/2/i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fDwP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47" type="#_x0000_t5" style="position:absolute;left:18129;top:1492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Xd8YA&#10;AADdAAAADwAAAGRycy9kb3ducmV2LnhtbESPT2sCMRTE7wW/Q3iCt5p1LVJXo5SK0EN78L/Hx+a5&#10;u7p5WZNUt9++EQo9DjPzG2Y6b00tbuR8ZVnBoJ+AIM6trrhQsN0sn19B+ICssbZMCn7Iw3zWeZpi&#10;pu2dV3Rbh0JECPsMFZQhNJmUPi/JoO/bhjh6J+sMhihdIbXDe4SbWqZJMpIGK44LJTb0XlJ+WX8b&#10;BaP88OX26ZiPuDofPzfXerk47JTqddu3CYhAbfgP/7U/tIJ0MHyBx5v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aXd8YAAADd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248" type="#_x0000_t5" style="position:absolute;left:20764;top:1682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oy7MYA&#10;AADdAAAADwAAAGRycy9kb3ducmV2LnhtbESPT2sCMRTE7wW/Q3iCt5p1pVJXo5SK0EN78L/Hx+a5&#10;u7p5WZNUt9++EQo9DjPzG2Y6b00tbuR8ZVnBoJ+AIM6trrhQsN0sn19B+ICssbZMCn7Iw3zWeZpi&#10;pu2dV3Rbh0JECPsMFZQhNJmUPi/JoO/bhjh6J+sMhihdIbXDe4SbWqZJMpIGK44LJTb0XlJ+WX8b&#10;BaP88OX26ZiPuDofPzfXerk47JTqddu3CYhAbfgP/7U/tIJ0MHyBx5v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oy7MYAAADd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249" type="#_x0000_t5" style="position:absolute;left:7493;top:5746;width:1428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QJAMcA&#10;AADdAAAADwAAAGRycy9kb3ducmV2LnhtbESPQWsCMRSE7wX/Q3hCbzXrFmzdGkUUwUN7UFv1+Ni8&#10;7q5uXtYk6vrvjVDocZiZb5jRpDW1uJDzlWUF/V4Cgji3uuJCwfdm8fIOwgdkjbVlUnAjD5Nx52mE&#10;mbZXXtFlHQoRIewzVFCG0GRS+rwkg75nG+Lo/VpnMETpCqkdXiPc1DJNkoE0WHFcKLGhWUn5cX02&#10;Cgb57stt0yHvcXXYf25O9WK++1HqudtOP0AEasN/+K+91ArS/usbPN7EJyDH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kCQD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50" type="#_x0000_t5" style="position:absolute;left:10826;top:5746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udcsQA&#10;AADdAAAADwAAAGRycy9kb3ducmV2LnhtbERPu2rDMBTdA/kHcQPdYjkuhMa1HEJKoEM75J3xYt3a&#10;bq0rV1IT9++roZDxcN7FcjCduJLzrWUFsyQFQVxZ3XKt4LDfTJ9A+ICssbNMCn7Jw7IcjwrMtb3x&#10;lq67UIsYwj5HBU0IfS6lrxoy6BPbE0fuwzqDIUJXS+3wFsNNJ7M0nUuDLceGBntaN1R97X6Mgnl1&#10;fnenbMEX3H5e3vbf3eblfFTqYTKsnkEEGsJd/O9+1Qqy2WOcG9/EJy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7nXLEAAAA3QAAAA8AAAAAAAAAAAAAAAAAmAIAAGRycy9k&#10;b3ducmV2LnhtbFBLBQYAAAAABAAEAPUAAACJAwAAAAA=&#10;" filled="f" strokecolor="yellow" strokeweight="1pt">
                  <v:stroke dashstyle="dash"/>
                </v:shape>
                <v:shape id="AutoShape 2238" o:spid="_x0000_s1251" type="#_x0000_t5" style="position:absolute;left:13874;top:5746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XZ5ccA&#10;AADdAAAADwAAAGRycy9kb3ducmV2LnhtbESPT2sCMRTE70K/Q3gFbzXrItJujVIUwYMe/NPq8bF5&#10;3d1287ImUddvbwTB4zAzv2FGk9bU4kzOV5YV9HsJCOLc6ooLBbvt/O0dhA/IGmvLpOBKHibjl84I&#10;M20vvKbzJhQiQthnqKAMocmk9HlJBn3PNsTR+7XOYIjSFVI7vES4qWWaJENpsOK4UGJD05Ly/83J&#10;KBjm+5X7ST/4gOu/w3J7rOez/bdS3df26xNEoDY8w4/2QitI+4MU7m/iE5Dj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V2eX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52" type="#_x0000_t5" style="position:absolute;left:22764;top:4254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X7C8cA&#10;AADdAAAADwAAAGRycy9kb3ducmV2LnhtbESPT2sCMRTE74LfITyht5p1oaKrUUQRemgP/mn1+Ng8&#10;d7fdvKxJquu3bwTB4zAzv2Gm89bU4kLOV5YVDPoJCOLc6ooLBfvd+nUEwgdkjbVlUnAjD/NZtzPF&#10;TNsrb+iyDYWIEPYZKihDaDIpfV6SQd+3DXH0TtYZDFG6QmqH1wg3tUyTZCgNVhwXSmxoWVL+u/0z&#10;Cob54dN9p2M+4ubn+LE71+vV4Uupl167mIAI1IZn+NF+1wrSwegN7m/iE5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F+wv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53" type="#_x0000_t5" style="position:absolute;left:17621;top:5746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JWOscA&#10;AADdAAAADwAAAGRycy9kb3ducmV2LnhtbESPS2/CMBCE75X4D9ZW4lYccuARMKiiQuJQDkB5HFfx&#10;kgTidWq7kP57XAmpx9HMfKOZzltTixs5X1lW0O8lIIhzqysuFHztlm8jED4ga6wtk4Jf8jCfdV6m&#10;mGl75w3dtqEQEcI+QwVlCE0mpc9LMuh7tiGO3tk6gyFKV0jt8B7hppZpkgykwYrjQokNLUrKr9sf&#10;o2CQH9fukI75hJvL6XP3XS8/jnuluq/t+wREoDb8h5/tlVaQ9sdD+HsTn4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CVjr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54" type="#_x0000_t5" style="position:absolute;left:19970;top:6254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JZlccA&#10;AADdAAAADwAAAGRycy9kb3ducmV2LnhtbESPzWrDMBCE74W8g9hCb41cF0LiRDYhJdBDe8h/jou1&#10;sZ1YK1dSE/fto0Khx2FmvmFmRW9acSXnG8sKXoYJCOLS6oYrBdvN8nkMwgdkja1lUvBDHop88DDD&#10;TNsbr+i6DpWIEPYZKqhD6DIpfVmTQT+0HXH0TtYZDFG6SmqHtwg3rUyTZCQNNhwXauxoUVN5WX8b&#10;BaPy8On26YSPuDofPzZf7fLtsFPq6bGfT0EE6sN/+K/9rhWk6esEft/EJy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SWZXHAAAA3QAAAA8AAAAAAAAAAAAAAAAAmAIAAGRy&#10;cy9kb3ducmV2LnhtbFBLBQYAAAAABAAEAPUAAACMAwAAAAA=&#10;" filled="f" strokecolor="yellow" strokeweight="1pt">
                  <v:stroke dashstyle="dash"/>
                </v:shape>
                <w10:anchorlock/>
              </v:group>
            </w:pict>
          </mc:Fallback>
        </mc:AlternateContent>
      </w:r>
      <w:r w:rsidR="00FD3872" w:rsidRPr="00FD3872">
        <w:t xml:space="preserve">Pull </w:t>
      </w:r>
      <w:r w:rsidR="00FD3872">
        <w:t xml:space="preserve">the </w:t>
      </w:r>
      <w:r w:rsidR="00FD3872" w:rsidRPr="00FD3872">
        <w:t xml:space="preserve">upper panel to disengage all </w:t>
      </w:r>
      <w:r w:rsidR="00FD3872">
        <w:t>eleven</w:t>
      </w:r>
      <w:r w:rsidR="00FD3872" w:rsidRPr="00FD3872">
        <w:t xml:space="preserve"> clips and remove the panel</w:t>
      </w:r>
      <w:r w:rsidR="00FD3872">
        <w:t xml:space="preserve"> (</w:t>
      </w:r>
      <w:r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0A52545A" wp14:editId="137AB273">
                <wp:extent cx="146304" cy="137160"/>
                <wp:effectExtent l="19050" t="19050" r="44450" b="15240"/>
                <wp:docPr id="2209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7496F83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IClkzccAwAAjA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FD3872">
        <w:t>Fig. 1-22).</w:t>
      </w:r>
    </w:p>
    <w:p w:rsidR="000C144A" w:rsidRDefault="000C144A" w:rsidP="000C144A">
      <w:pPr>
        <w:pStyle w:val="ProcLevel3"/>
        <w:numPr>
          <w:ilvl w:val="0"/>
          <w:numId w:val="0"/>
        </w:numPr>
        <w:ind w:left="720"/>
      </w:pPr>
    </w:p>
    <w:p w:rsidR="000C144A" w:rsidRDefault="000C144A" w:rsidP="000C144A">
      <w:pPr>
        <w:pStyle w:val="ProcLevel3"/>
        <w:numPr>
          <w:ilvl w:val="0"/>
          <w:numId w:val="0"/>
        </w:numPr>
        <w:ind w:left="720"/>
      </w:pPr>
    </w:p>
    <w:p w:rsidR="000C144A" w:rsidRDefault="000C144A" w:rsidP="000C144A">
      <w:pPr>
        <w:pStyle w:val="ProcLevel3"/>
        <w:numPr>
          <w:ilvl w:val="0"/>
          <w:numId w:val="0"/>
        </w:numPr>
        <w:ind w:left="720"/>
      </w:pPr>
    </w:p>
    <w:p w:rsidR="000C144A" w:rsidRDefault="000C144A" w:rsidP="000C144A">
      <w:pPr>
        <w:pStyle w:val="ProcLevel3"/>
        <w:numPr>
          <w:ilvl w:val="0"/>
          <w:numId w:val="0"/>
        </w:numPr>
        <w:ind w:left="720"/>
      </w:pPr>
    </w:p>
    <w:p w:rsidR="00FD3872" w:rsidRDefault="000C144A" w:rsidP="000C144A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3376" behindDoc="0" locked="1" layoutInCell="1" allowOverlap="1" wp14:anchorId="651CB0A1" wp14:editId="18B0FBF0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2232" name="Group 2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30755"/>
                        </a:xfrm>
                      </wpg:grpSpPr>
                      <wpg:grpSp>
                        <wpg:cNvPr id="2213" name="Group 2213"/>
                        <wpg:cNvGrpSpPr/>
                        <wpg:grpSpPr>
                          <a:xfrm>
                            <a:off x="0" y="0"/>
                            <a:ext cx="2971800" cy="2230755"/>
                            <a:chOff x="1212250" y="964597"/>
                            <a:chExt cx="2969610" cy="2105057"/>
                          </a:xfrm>
                        </wpg:grpSpPr>
                        <pic:pic xmlns:pic="http://schemas.openxmlformats.org/drawingml/2006/picture">
                          <pic:nvPicPr>
                            <pic:cNvPr id="2214" name="Picture 22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2250" y="964597"/>
                              <a:ext cx="2969610" cy="210505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1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0129" y="2877415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0C144A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638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376488" y="34290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757488" y="10191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19075" y="132397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5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314325" y="976313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7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600075" y="61912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8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895350" y="585788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9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152650" y="34290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0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638425" y="72390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1CB0A1" id="Group 2232" o:spid="_x0000_s1255" style="position:absolute;left:0;text-align:left;margin-left:-255.6pt;margin-top:0;width:234pt;height:175.7pt;z-index:251813376;mso-position-horizontal-relative:text;mso-position-vertical-relative:text;mso-height-relative:margin" coordsize="29718,22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">
                <v:group id="Group 2213" o:spid="_x0000_s1256" style="position:absolute;width:29718;height:22307" coordorigin="12122,9645" coordsize="29696,210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9yOcUAAADd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ST+D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4/cjnFAAAA3QAA&#10;AA8AAAAAAAAAAAAAAAAAqgIAAGRycy9kb3ducmV2LnhtbFBLBQYAAAAABAAEAPoAAACcAwAAAAA=&#10;">
                  <v:shape id="Picture 2214" o:spid="_x0000_s1257" type="#_x0000_t75" style="position:absolute;left:12122;top:9645;width:29696;height:21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Rz1bFAAAA3QAAAA8AAABkcnMvZG93bnJldi54bWxEj8FqwzAQRO+B/oPYQm+JZBNCcKOEUgiU&#10;gA9J24Nvi7S1Ta2VkVTH+fuqUMhxmJk3zO4wu0FMFGLvWUOxUiCIjbc9txo+3o/LLYiYkC0OnknD&#10;jSIc9g+LHVbWX/lM0yW1IkM4VqihS2mspIymI4dx5Ufi7H354DBlGVppA14z3A2yVGojHfacFzoc&#10;6bUj8335cRqajeFzjebzaE5KNWFdF+NUa/30OL88g0g0p3v4v/1mNZRlsYa/N/kJyP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kc9WxQAAAN0AAAAPAAAAAAAAAAAAAAAA&#10;AJ8CAABkcnMvZG93bnJldi54bWxQSwUGAAAAAAQABAD3AAAAkQMAAAAA&#10;" stroked="t" strokecolor="black [3213]">
                    <v:imagedata r:id="rId69" o:title=""/>
                    <v:path arrowok="t"/>
                  </v:shape>
                  <v:shape id="Text Box 99" o:spid="_x0000_s1258" type="#_x0000_t202" style="position:absolute;left:12201;top:28774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8UEMUA&#10;AADdAAAADwAAAGRycy9kb3ducmV2LnhtbESPT4vCMBTE78J+h/AW9iJramFFqlH8t+BBD7ri+dE8&#10;22LzUpJo67c3C4LHYWZ+w0znnanFnZyvLCsYDhIQxLnVFRcKTn+/32MQPiBrrC2Tggd5mM8+elPM&#10;tG35QPdjKESEsM9QQRlCk0np85IM+oFtiKN3sc5giNIVUjtsI9zUMk2SkTRYcVwosaFVSfn1eDMK&#10;Rmt3aw+86q9Pmx3umyI9Lx9npb4+u8UERKAuvMOv9lYrSNPhD/y/i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bxQQxQAAAN0AAAAPAAAAAAAAAAAAAAAAAJgCAABkcnMv&#10;ZG93bnJldi54bWxQSwUGAAAAAAQABAD1AAAAigMAAAAA&#10;" stroked="f">
                    <v:textbox inset="0,0,0,0">
                      <w:txbxContent>
                        <w:p w:rsidR="00D31835" w:rsidRDefault="00D31835" w:rsidP="000C144A">
                          <w:pPr>
                            <w:pStyle w:val="Fig"/>
                            <w:jc w:val="center"/>
                          </w:pPr>
                          <w:r>
                            <w:t>Fig. 1-23</w:t>
                          </w:r>
                        </w:p>
                      </w:txbxContent>
                    </v:textbox>
                  </v:shape>
                </v:group>
                <v:shape id="AutoShape 1692" o:spid="_x0000_s1259" type="#_x0000_t5" style="position:absolute;left:23764;top:3429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stBscA&#10;AADdAAAADwAAAGRycy9kb3ducmV2LnhtbESPQW/CMAyF75P4D5GRdhspTKq2joAQE9IO2wHYBker&#10;MW2hcbokg/Lv8WHSbrbe83ufp/PetepMITaeDYxHGSji0tuGKwOf29XDE6iYkC22nsnAlSLMZ4O7&#10;KRbWX3hN502qlIRwLNBAnVJXaB3LmhzGke+IRTv44DDJGiptA14k3LV6kmW5dtiwNNTY0bKm8rT5&#10;dQbycvcRvifPvMf1cf++/WlXr7svY+6H/eIFVKI+/Zv/rt+s4OePgivfyAh6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7LQbHAAAA3QAAAA8AAAAAAAAAAAAAAAAAmAIAAGRy&#10;cy9kb3ducmV2LnhtbFBLBQYAAAAABAAEAPUAAACMAwAAAAA=&#10;" filled="f" strokecolor="yellow" strokeweight="1pt">
                  <v:stroke dashstyle="dash"/>
                </v:shape>
                <v:shape id="AutoShape 1692" o:spid="_x0000_s1260" type="#_x0000_t5" style="position:absolute;left:27574;top:10191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tSfccA&#10;AADdAAAADwAAAGRycy9kb3ducmV2LnhtbESPQW/CMAyF75P4D5GRdhspaKq2joAQE9IO2wHYBker&#10;MW2hcbokg/Lv8WHSbrbe83ufp/PetepMITaeDYxHGSji0tuGKwOf29XDE6iYkC22nsnAlSLMZ4O7&#10;KRbWX3hN502qlIRwLNBAnVJXaB3LmhzGke+IRTv44DDJGiptA14k3LV6kmW5dtiwNNTY0bKm8rT5&#10;dQbycvcRvifPvMf1cf++/WlXr7svY+6H/eIFVKI+/Zv/rt+s4OePwi/fyAh6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LUn3HAAAA3QAAAA8AAAAAAAAAAAAAAAAAmAIAAGRy&#10;cy9kb3ducmV2LnhtbFBLBQYAAAAABAAEAPUAAACMAwAAAAA=&#10;" filled="f" strokecolor="yellow" strokeweight="1pt">
                  <v:stroke dashstyle="dash"/>
                </v:shape>
                <v:shape id="AutoShape 1692" o:spid="_x0000_s1261" type="#_x0000_t5" style="position:absolute;left:2190;top:13239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f35sUA&#10;AADdAAAADwAAAGRycy9kb3ducmV2LnhtbERPS2vCQBC+F/oflin0phulBI1ugihCD+1BrY/jkB2T&#10;aHY23d1q+u+7hUJv8/E9Z170phU3cr6xrGA0TEAQl1Y3XCn42K0HExA+IGtsLZOCb/JQ5I8Pc8y0&#10;vfOGbttQiRjCPkMFdQhdJqUvazLoh7YjjtzZOoMhQldJ7fAew00rx0mSSoMNx4YaO1rWVF63X0ZB&#10;Wh7f3WE85RNuLqe33We7Xh33Sj0/9YsZiEB9+Bf/uV91nJ++jOD3m3iC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/fmxQAAAN0AAAAPAAAAAAAAAAAAAAAAAJgCAABkcnMv&#10;ZG93bnJldi54bWxQSwUGAAAAAAQABAD1AAAAigMAAAAA&#10;" filled="f" strokecolor="yellow" strokeweight="1pt">
                  <v:stroke dashstyle="dash"/>
                </v:shape>
                <v:shape id="AutoShape 1692" o:spid="_x0000_s1262" type="#_x0000_t5" style="position:absolute;left:3143;top:9763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aPjsUA&#10;AADdAAAADwAAAGRycy9kb3ducmV2LnhtbERPS2vCQBC+C/0PyxR6q5sGKja6CaUi9KAHH1WPQ3ZM&#10;YrOzcXer6b/vFgRv8/E9Z1r0phUXcr6xrOBlmIAgLq1uuFKw3cyfxyB8QNbYWiYFv+ShyB8GU8y0&#10;vfKKLutQiRjCPkMFdQhdJqUvazLoh7YjjtzROoMhQldJ7fAaw00r0yQZSYMNx4YaO/qoqfxe/xgF&#10;o3K/dLv0jQ+4Oh0Wm3M7n+2/lHp67N8nIAL14S6+uT91nD9OX+H/m3iC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No+OxQAAAN0AAAAPAAAAAAAAAAAAAAAAAJgCAABkcnMv&#10;ZG93bnJldi54bWxQSwUGAAAAAAQABAD1AAAAigMAAAAA&#10;" filled="f" strokecolor="yellow" strokeweight="1pt">
                  <v:stroke dashstyle="dash"/>
                </v:shape>
                <v:shape id="AutoShape 1692" o:spid="_x0000_s1263" type="#_x0000_t5" style="position:absolute;left:6000;top:6191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i0YsUA&#10;AADdAAAADwAAAGRycy9kb3ducmV2LnhtbERPPW/CMBDdkfofrENiKw4ZKE1xoqoIiYEOQFsYT/E1&#10;SRufg20g/PsaqRLbPb3Pmxe9acWZnG8sK5iMExDEpdUNVwo+dsvHGQgfkDW2lknBlTwU+cNgjpm2&#10;F97QeRsqEUPYZ6igDqHLpPRlTQb92HbEkfu2zmCI0FVSO7zEcNPKNEmm0mDDsaHGjt5qKn+3J6Ng&#10;Wu7f3Vf6zAfc/BzWu2O7XOw/lRoN+9cXEIH6cBf/u1c6zp+lT3D7Jp4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qLRixQAAAN0AAAAPAAAAAAAAAAAAAAAAAJgCAABkcnMv&#10;ZG93bnJldi54bWxQSwUGAAAAAAQABAD1AAAAigMAAAAA&#10;" filled="f" strokecolor="yellow" strokeweight="1pt">
                  <v:stroke dashstyle="dash"/>
                </v:shape>
                <v:shape id="AutoShape 1692" o:spid="_x0000_s1264" type="#_x0000_t5" style="position:absolute;left:8953;top:5857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cgEMcA&#10;AADdAAAADwAAAGRycy9kb3ducmV2LnhtbESPQW/CMAyF75P2HyJP2m2k9IBYISAEQtphOwAbcLQa&#10;0xYapyQZdP9+PkzazdZ7fu/zdN67Vt0oxMazgeEgA0VcettwZeBzt34Zg4oJ2WLrmQz8UIT57PFh&#10;ioX1d97QbZsqJSEcCzRQp9QVWseyJodx4Dti0U4+OEyyhkrbgHcJd63Os2ykHTYsDTV2tKypvGy/&#10;nYFRefgI+/yVj7g5H99313a9OnwZ8/zULyagEvXp3/x3/WYFf5wLrnwjI+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3IBDHAAAA3QAAAA8AAAAAAAAAAAAAAAAAmAIAAGRy&#10;cy9kb3ducmV2LnhtbFBLBQYAAAAABAAEAPUAAACMAwAAAAA=&#10;" filled="f" strokecolor="yellow" strokeweight="1pt">
                  <v:stroke dashstyle="dash"/>
                </v:shape>
                <v:shape id="AutoShape 1692" o:spid="_x0000_s1265" type="#_x0000_t5" style="position:absolute;left:21526;top:3429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uFi8QA&#10;AADdAAAADwAAAGRycy9kb3ducmV2LnhtbERPPW/CMBDdkfofrKvEVhwyIAhxUEWFxEAHoAXGU3wk&#10;ofE5tQ2k/76uVIntnt7n5YvetOJGzjeWFYxHCQji0uqGKwUf+9XLFIQPyBpby6TghzwsiqdBjpm2&#10;d97SbRcqEUPYZ6igDqHLpPRlTQb9yHbEkTtbZzBE6CqpHd5juGllmiQTabDh2FBjR8uayq/d1SiY&#10;lMd3d0hnfMLt5bTZf7ert+OnUsPn/nUOIlAfHuJ/91rH+dN0Bn/fxBNk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7hYvEAAAA3QAAAA8AAAAAAAAAAAAAAAAAmAIAAGRycy9k&#10;b3ducmV2LnhtbFBLBQYAAAAABAAEAPUAAACJAwAAAAA=&#10;" filled="f" strokecolor="yellow" strokeweight="1pt">
                  <v:stroke dashstyle="dash"/>
                </v:shape>
                <v:shape id="AutoShape 1692" o:spid="_x0000_s1266" type="#_x0000_t5" style="position:absolute;left:26384;top:7239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jwCMQA&#10;AADdAAAADwAAAGRycy9kb3ducmV2LnhtbERPu27CMBTdK/EP1kXq1jgECbVpHISokBjagUcL41V8&#10;SQLxdWq7kP59PVRiPDrvYj6YTlzJ+daygkmSgiCurG65VrDfrZ6eQfiArLGzTAp+ycO8HD0UmGt7&#10;4w1dt6EWMYR9jgqaEPpcSl81ZNAntieO3Mk6gyFCV0vt8BbDTSezNJ1Jgy3HhgZ7WjZUXbY/RsGs&#10;Ony4r+yFj7g5H993393q7fCp1ON4WLyCCDSEu/jfvdYKsmwa98c38QnI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o8AjEAAAA3QAAAA8AAAAAAAAAAAAAAAAAmAIAAGRycy9k&#10;b3ducmV2LnhtbFBLBQYAAAAABAAEAPUAAACJAwAAAAA=&#10;" filled="f" strokecolor="yellow" strokeweight="1pt">
                  <v:stroke dashstyle="dash"/>
                </v:shape>
                <w10:anchorlock/>
              </v:group>
            </w:pict>
          </mc:Fallback>
        </mc:AlternateContent>
      </w:r>
      <w:r w:rsidR="00247A06" w:rsidRPr="00247A06">
        <w:t xml:space="preserve">Disengage the </w:t>
      </w:r>
      <w:r w:rsidR="00247A06">
        <w:t>eight</w:t>
      </w:r>
      <w:r w:rsidR="00247A06" w:rsidRPr="00247A06">
        <w:t xml:space="preserve"> clips to displace the deck trim side panel assembly LH</w:t>
      </w:r>
      <w:r w:rsidR="00247A06">
        <w:t xml:space="preserve"> (</w:t>
      </w:r>
      <w:r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58BDEBCB" wp14:editId="090BC123">
                <wp:extent cx="146304" cy="137160"/>
                <wp:effectExtent l="19050" t="19050" r="44450" b="15240"/>
                <wp:docPr id="2229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1225A8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EK9kzocAwAAjA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247A06">
        <w:t>Fig. 1-23).</w:t>
      </w:r>
    </w:p>
    <w:p w:rsidR="00247A06" w:rsidRDefault="00247A06" w:rsidP="000C144A">
      <w:pPr>
        <w:pStyle w:val="ProcLevel3"/>
      </w:pPr>
      <w:r w:rsidRPr="00247A06">
        <w:t xml:space="preserve">Disconnect the electrical connectors for </w:t>
      </w:r>
      <w:r>
        <w:t xml:space="preserve">the </w:t>
      </w:r>
      <w:r w:rsidRPr="00247A06">
        <w:t xml:space="preserve">cargo lamp and power outlet, and then remove </w:t>
      </w:r>
      <w:r>
        <w:t xml:space="preserve">the </w:t>
      </w:r>
      <w:r w:rsidRPr="00247A06">
        <w:t>deck trim side panel assembly LH by pulling it rewards</w:t>
      </w:r>
      <w:r>
        <w:t>.</w:t>
      </w:r>
    </w:p>
    <w:p w:rsidR="000C144A" w:rsidRDefault="000C144A" w:rsidP="000C144A">
      <w:pPr>
        <w:spacing w:after="120" w:line="300" w:lineRule="auto"/>
      </w:pPr>
      <w:r>
        <w:br w:type="page"/>
      </w:r>
    </w:p>
    <w:p w:rsidR="000C144A" w:rsidRDefault="000C144A" w:rsidP="00712FDE">
      <w:pPr>
        <w:pStyle w:val="ProcLevel2"/>
        <w:numPr>
          <w:ilvl w:val="0"/>
          <w:numId w:val="0"/>
        </w:numPr>
        <w:ind w:left="360"/>
      </w:pPr>
    </w:p>
    <w:p w:rsidR="00247A06" w:rsidRDefault="000C144A" w:rsidP="00712FDE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5424" behindDoc="0" locked="1" layoutInCell="1" allowOverlap="1" wp14:anchorId="6D1A7CD9" wp14:editId="2C3485DF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185416"/>
                <wp:effectExtent l="19050" t="19050" r="19050" b="24765"/>
                <wp:wrapNone/>
                <wp:docPr id="2238" name="Group 2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185416"/>
                          <a:chOff x="139143" y="0"/>
                          <a:chExt cx="2971800" cy="2189257"/>
                        </a:xfrm>
                      </wpg:grpSpPr>
                      <wpg:grpSp>
                        <wpg:cNvPr id="2234" name="Group 2234"/>
                        <wpg:cNvGrpSpPr/>
                        <wpg:grpSpPr>
                          <a:xfrm>
                            <a:off x="139143" y="0"/>
                            <a:ext cx="2971800" cy="2189257"/>
                            <a:chOff x="1061478" y="876527"/>
                            <a:chExt cx="2969610" cy="2063558"/>
                          </a:xfrm>
                        </wpg:grpSpPr>
                        <pic:pic xmlns:pic="http://schemas.openxmlformats.org/drawingml/2006/picture">
                          <pic:nvPicPr>
                            <pic:cNvPr id="2235" name="Picture 22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1478" y="876527"/>
                              <a:ext cx="2969610" cy="206355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36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9357" y="2747868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0C144A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260" name="Oval 2260"/>
                        <wps:cNvSpPr/>
                        <wps:spPr>
                          <a:xfrm>
                            <a:off x="1174655" y="662214"/>
                            <a:ext cx="695325" cy="6667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1A7CD9" id="Group 2238" o:spid="_x0000_s1267" style="position:absolute;left:0;text-align:left;margin-left:-255.6pt;margin-top:0;width:234pt;height:172.1pt;z-index:251815424;mso-position-horizontal-relative:text;mso-position-vertical-relative:text;mso-width-relative:margin;mso-height-relative:margin" coordorigin="1391" coordsize="29718,218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BAwADAAAAAQAGAAABGgAF&#10;AAAAAQAACWYBGwAFAAAAAQAACW4BKAADAAAAAQACAAACAQAEAAAAAQAACXYCAgAEAAAAAQAAIuAA&#10;AAAAAAAASAAAAAEAAABIAAAAAf/Y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0ADEFkb2Jl&#10;X0NNAAH/7gAOQWRvYmUAZIAAAAAB/9sAhAAMCAgICQgMCQkMEQsKCxEVDwwMDxUYExMVExMYEQwM&#10;DAwMDBEMDAwMDAwMDAwMDAwMDAwMDAwMDAwMDAwMDAwMAQ0LCw0ODRAODhAUDg4OFBQODg4OFBEM&#10;DAwMDBERDAwMDAwMEQwMDAwMDAwMDAwMDAwMDAwMDAwMDAwMDAwMDAz/wAARCAB2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FIAAAAAAAAAAAAKdmVjdG9yRGF0YWJvb2wBAAAAAFBnUHNlbnVtAAAAAFBnUHMA&#10;AAAAUGdQQwAAAABMZWZ0VW50RiNSbHQAAAAAAAAAAAAAAABUb3AgVW50RiNSbHQAAAAAAAAAAAAA&#10;AABTY2wgVW50RiNQcmNAWQAAAAAAADhCSU0D7QAAAAAAEABIAAAAAQABAEgAAAABAAE4QklNBCYA&#10;AAAAAA4AAAAAAAAAAAAAP4A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tAAxB&#10;ZG9iZV9DTQAB/+4ADkFkb2JlAGSAAAAAAf/bAIQADAgICAkIDAkJDBELCgsRFQ8MDA8VGBMTFRMT&#10;GBEMDAwMDAwRDAwMDAwMDAwMDAwMDAwMDAwMDAwMDAwMDAwMDAENCwsNDg0QDg4QFA4ODhQUDg4O&#10;DhQRDAwMDAwREQwMDAwMDBEMDAwMDAwMDAwMDAwMDAwMDAwMDAwMDAwMDAwM/8AAEQgAdg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">
                <v:group id="Group 2234" o:spid="_x0000_s1268" style="position:absolute;left:1391;width:29718;height:21892" coordorigin="10614,8765" coordsize="29696,206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O2Lc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Ak4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KY7YtxgAAAN0A&#10;AAAPAAAAAAAAAAAAAAAAAKoCAABkcnMvZG93bnJldi54bWxQSwUGAAAAAAQABAD6AAAAnQMAAAAA&#10;">
                  <v:shape id="Picture 2235" o:spid="_x0000_s1269" type="#_x0000_t75" style="position:absolute;left:10614;top:8765;width:29696;height:20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OqZXGAAAA3QAAAA8AAABkcnMvZG93bnJldi54bWxEj09rwkAUxO8Fv8PyBG91Y6RFUjeiDcXe&#10;pNFDj4/sy582+zZmVxO/vVsoeBxm5jfMejOaVlypd41lBYt5BIK4sLrhSsHp+PG8AuE8ssbWMim4&#10;kYNNOnlaY6LtwF90zX0lAoRdggpq77tESlfUZNDNbUccvNL2Bn2QfSV1j0OAm1bGUfQqDTYcFmrs&#10;6L2m4je/GAW7LN/rH38eqst33J23WXlssoNSs+m4fQPhafSP8H/7UyuI4+UL/L0JT0Cm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06plcYAAADdAAAADwAAAAAAAAAAAAAA&#10;AACfAgAAZHJzL2Rvd25yZXYueG1sUEsFBgAAAAAEAAQA9wAAAJIDAAAAAA==&#10;" stroked="t" strokecolor="black [3213]">
                    <v:imagedata r:id="rId71" o:title=""/>
                    <v:path arrowok="t"/>
                  </v:shape>
                  <v:shape id="Text Box 99" o:spid="_x0000_s1270" type="#_x0000_t202" style="position:absolute;left:10693;top:27478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jWB8YA&#10;AADdAAAADwAAAGRycy9kb3ducmV2LnhtbESPT4vCMBTE7wt+h/AEL4umW6Es1Sj+WWEP7kFXPD+a&#10;Z1tsXkoSbf32G0HY4zAzv2Hmy9404k7O15YVfEwSEMSF1TWXCk6/u/EnCB+QNTaWScGDPCwXg7c5&#10;5tp2fKD7MZQiQtjnqKAKoc2l9EVFBv3EtsTRu1hnMETpSqkddhFuGpkmSSYN1hwXKmxpU1FxPd6M&#10;gmzrbt2BN+/b09cef9oyPa8fZ6VGw341AxGoD//hV/tbK0jTaQbPN/EJ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jWB8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0C144A">
                          <w:pPr>
                            <w:pStyle w:val="Fig"/>
                            <w:jc w:val="center"/>
                          </w:pPr>
                          <w:r>
                            <w:t>Fig. 1-24</w:t>
                          </w:r>
                        </w:p>
                      </w:txbxContent>
                    </v:textbox>
                  </v:shape>
                </v:group>
                <v:oval id="Oval 2260" o:spid="_x0000_s1271" style="position:absolute;left:11746;top:6622;width:6953;height:6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EaFsIA&#10;AADdAAAADwAAAGRycy9kb3ducmV2LnhtbERPy4rCMBTdC/5DuII7Te2iSDXKMPgCF2JnEGZ3p7m2&#10;xeamNFGrX28WgsvDec+XnanFjVpXWVYwGUcgiHOrKy4U/P6sR1MQziNrrC2Tggc5WC76vTmm2t75&#10;SLfMFyKEsEtRQel9k0rp8pIMurFtiAN3tq1BH2BbSN3iPYSbWsZRlEiDFYeGEhv6Lim/ZFejoHsi&#10;J+guq1X2V5yum/3+cN7+KzUcdF8zEJ46/xG/3TutII6TsD+8CU9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URoWwgAAAN0AAAAPAAAAAAAAAAAAAAAAAJgCAABkcnMvZG93&#10;bnJldi54bWxQSwUGAAAAAAQABAD1AAAAhwMAAAAA&#10;" filled="f" strokecolor="yellow" strokeweight="2pt">
                  <v:stroke dashstyle="dash"/>
                </v:oval>
                <w10:anchorlock/>
              </v:group>
            </w:pict>
          </mc:Fallback>
        </mc:AlternateContent>
      </w:r>
      <w:r w:rsidR="00247A06" w:rsidRPr="00247A06">
        <w:t xml:space="preserve">Disconnect </w:t>
      </w:r>
      <w:r w:rsidR="00247A06">
        <w:t>the 4</w:t>
      </w:r>
      <w:r w:rsidR="00247A06" w:rsidRPr="00247A06">
        <w:t xml:space="preserve"> </w:t>
      </w:r>
      <w:r w:rsidR="00247A06">
        <w:t>p</w:t>
      </w:r>
      <w:r w:rsidR="00247A06" w:rsidRPr="00247A06">
        <w:t xml:space="preserve">in in-line electrical connector to LH </w:t>
      </w:r>
      <w:r w:rsidR="00247A06">
        <w:t>r</w:t>
      </w:r>
      <w:r w:rsidR="00247A06" w:rsidRPr="00247A06">
        <w:t xml:space="preserve">ear </w:t>
      </w:r>
      <w:r w:rsidR="00247A06">
        <w:t>c</w:t>
      </w:r>
      <w:r w:rsidR="00247A06" w:rsidRPr="00247A06">
        <w:t xml:space="preserve">ombination </w:t>
      </w:r>
      <w:r w:rsidR="00247A06">
        <w:t>lamp a</w:t>
      </w:r>
      <w:r w:rsidR="00247A06" w:rsidRPr="00247A06">
        <w:t>ss</w:t>
      </w:r>
      <w:r w:rsidR="00247A06">
        <w:t>embl</w:t>
      </w:r>
      <w:r w:rsidR="00247A06" w:rsidRPr="00247A06">
        <w:t>y</w:t>
      </w:r>
      <w:r w:rsidR="00247A06">
        <w:t xml:space="preserve"> (Fig. 1-24).</w:t>
      </w:r>
    </w:p>
    <w:p w:rsidR="000C144A" w:rsidRDefault="000C144A" w:rsidP="00712FDE">
      <w:pPr>
        <w:pStyle w:val="ProcLevel2"/>
        <w:numPr>
          <w:ilvl w:val="0"/>
          <w:numId w:val="0"/>
        </w:numPr>
        <w:ind w:left="360"/>
      </w:pPr>
    </w:p>
    <w:p w:rsidR="000C144A" w:rsidRDefault="000C144A" w:rsidP="00712FDE">
      <w:pPr>
        <w:pStyle w:val="ProcLevel2"/>
        <w:numPr>
          <w:ilvl w:val="0"/>
          <w:numId w:val="0"/>
        </w:numPr>
        <w:ind w:left="360"/>
      </w:pPr>
    </w:p>
    <w:p w:rsidR="000C144A" w:rsidRDefault="000C144A" w:rsidP="00712FDE">
      <w:pPr>
        <w:pStyle w:val="ProcLevel2"/>
        <w:numPr>
          <w:ilvl w:val="0"/>
          <w:numId w:val="0"/>
        </w:numPr>
        <w:ind w:left="360"/>
      </w:pPr>
    </w:p>
    <w:p w:rsidR="000C144A" w:rsidRDefault="000C144A" w:rsidP="00712FDE">
      <w:pPr>
        <w:pStyle w:val="ProcLevel2"/>
        <w:numPr>
          <w:ilvl w:val="0"/>
          <w:numId w:val="0"/>
        </w:numPr>
        <w:ind w:left="360"/>
      </w:pPr>
    </w:p>
    <w:p w:rsidR="000C144A" w:rsidRDefault="000C144A" w:rsidP="00712FDE">
      <w:pPr>
        <w:pStyle w:val="ProcLevel2"/>
        <w:numPr>
          <w:ilvl w:val="0"/>
          <w:numId w:val="0"/>
        </w:numPr>
        <w:ind w:left="360"/>
      </w:pPr>
    </w:p>
    <w:p w:rsidR="00247A06" w:rsidRDefault="00247A06" w:rsidP="00712FDE">
      <w:pPr>
        <w:pStyle w:val="ProcLevel2"/>
      </w:pPr>
      <w:r w:rsidRPr="00FD3872">
        <w:t xml:space="preserve">Remove </w:t>
      </w:r>
      <w:r>
        <w:t>the d</w:t>
      </w:r>
      <w:r w:rsidRPr="00FD3872">
        <w:t xml:space="preserve">eck </w:t>
      </w:r>
      <w:r>
        <w:t>t</w:t>
      </w:r>
      <w:r w:rsidRPr="00FD3872">
        <w:t xml:space="preserve">rim </w:t>
      </w:r>
      <w:r>
        <w:t>s</w:t>
      </w:r>
      <w:r w:rsidRPr="00FD3872">
        <w:t xml:space="preserve">ide </w:t>
      </w:r>
      <w:r>
        <w:t>panel a</w:t>
      </w:r>
      <w:r w:rsidRPr="00FD3872">
        <w:t>ss</w:t>
      </w:r>
      <w:r>
        <w:t>emb</w:t>
      </w:r>
      <w:r w:rsidRPr="00FD3872">
        <w:t>ly</w:t>
      </w:r>
      <w:r>
        <w:t xml:space="preserve"> R</w:t>
      </w:r>
      <w:r w:rsidRPr="00FD3872">
        <w:t>H</w:t>
      </w:r>
      <w:r>
        <w:t>.</w:t>
      </w:r>
    </w:p>
    <w:p w:rsidR="00247A06" w:rsidRDefault="000C144A" w:rsidP="00712FDE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1568" behindDoc="0" locked="1" layoutInCell="1" allowOverlap="1" wp14:anchorId="76008B35" wp14:editId="0DE9703C">
                <wp:simplePos x="0" y="0"/>
                <wp:positionH relativeFrom="column">
                  <wp:posOffset>-3248025</wp:posOffset>
                </wp:positionH>
                <wp:positionV relativeFrom="paragraph">
                  <wp:posOffset>-3810</wp:posOffset>
                </wp:positionV>
                <wp:extent cx="2971800" cy="1983740"/>
                <wp:effectExtent l="19050" t="19050" r="19050" b="16510"/>
                <wp:wrapNone/>
                <wp:docPr id="2136" name="Group 2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3740"/>
                          <a:chOff x="0" y="0"/>
                          <a:chExt cx="2971800" cy="1983105"/>
                        </a:xfrm>
                      </wpg:grpSpPr>
                      <wpg:grpSp>
                        <wpg:cNvPr id="2112" name="Group 2112"/>
                        <wpg:cNvGrpSpPr/>
                        <wpg:grpSpPr>
                          <a:xfrm>
                            <a:off x="0" y="0"/>
                            <a:ext cx="2971800" cy="1983105"/>
                            <a:chOff x="0" y="120215"/>
                            <a:chExt cx="2970530" cy="1987779"/>
                          </a:xfrm>
                        </wpg:grpSpPr>
                        <wpg:grpSp>
                          <wpg:cNvPr id="2113" name="Group 2113"/>
                          <wpg:cNvGrpSpPr/>
                          <wpg:grpSpPr>
                            <a:xfrm>
                              <a:off x="0" y="120215"/>
                              <a:ext cx="2970530" cy="1987779"/>
                              <a:chOff x="0" y="120215"/>
                              <a:chExt cx="2970530" cy="1987779"/>
                            </a:xfrm>
                          </wpg:grpSpPr>
                          <wpg:grpSp>
                            <wpg:cNvPr id="2114" name="Group 2114"/>
                            <wpg:cNvGrpSpPr/>
                            <wpg:grpSpPr>
                              <a:xfrm>
                                <a:off x="0" y="120215"/>
                                <a:ext cx="2970530" cy="1987779"/>
                                <a:chOff x="180275" y="274246"/>
                                <a:chExt cx="2970866" cy="1988219"/>
                              </a:xfrm>
                            </wpg:grpSpPr>
                            <wpg:grpSp>
                              <wpg:cNvPr id="2115" name="Group 2115"/>
                              <wpg:cNvGrpSpPr/>
                              <wpg:grpSpPr>
                                <a:xfrm>
                                  <a:off x="180275" y="274246"/>
                                  <a:ext cx="2970866" cy="1988219"/>
                                  <a:chOff x="180201" y="274811"/>
                                  <a:chExt cx="2969609" cy="199233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16" name="Picture 211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80201" y="274811"/>
                                    <a:ext cx="2969609" cy="1992331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117" name="Text Box 9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86136" y="2075399"/>
                                    <a:ext cx="548640" cy="1847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Default="00D31835" w:rsidP="000C144A">
                                      <w:pPr>
                                        <w:pStyle w:val="Fig"/>
                                        <w:jc w:val="center"/>
                                      </w:pPr>
                                      <w:r>
                                        <w:t>Fig. 1-25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118" name="Group 1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95515" y="285224"/>
                                  <a:ext cx="2827020" cy="254635"/>
                                  <a:chOff x="44" y="1099"/>
                                  <a:chExt cx="4452" cy="401"/>
                                </a:xfrm>
                              </wpg:grpSpPr>
                              <wps:wsp>
                                <wps:cNvPr id="2119" name="Rectangle 11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466" y="1099"/>
                                    <a:ext cx="4030" cy="20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ffectLst/>
                                  <a:extLst>
                                    <a:ext uri="{91240B29-F687-4F45-9708-019B960494DF}">
                                      <a14:hiddenLine xmlns:a14="http://schemas.microsoft.com/office/drawing/2010/main" w="317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Default="00D31835" w:rsidP="000C144A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10mm socket, extension &amp; ratchet; Phillips screwdriver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120" name="Picture 111" descr="tool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44" y="1110"/>
                                    <a:ext cx="390" cy="3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</wpg:grpSp>
                          <wps:wsp>
                            <wps:cNvPr id="2121" name="Straight Arrow Connector 2121"/>
                            <wps:cNvCnPr>
                              <a:stCxn id="2125" idx="0"/>
                            </wps:cNvCnPr>
                            <wps:spPr>
                              <a:xfrm flipV="1">
                                <a:off x="2360441" y="1581150"/>
                                <a:ext cx="53115" cy="276657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22" name="Straight Arrow Connector 2122"/>
                            <wps:cNvCnPr>
                              <a:stCxn id="2125" idx="0"/>
                            </wps:cNvCnPr>
                            <wps:spPr>
                              <a:xfrm flipH="1" flipV="1">
                                <a:off x="2189814" y="941296"/>
                                <a:ext cx="170627" cy="916511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23" name="Straight Arrow Connector 2123"/>
                            <wps:cNvCnPr>
                              <a:stCxn id="2127" idx="2"/>
                            </wps:cNvCnPr>
                            <wps:spPr>
                              <a:xfrm>
                                <a:off x="1988011" y="450015"/>
                                <a:ext cx="306533" cy="328974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24" name="Straight Arrow Connector 2124"/>
                            <wps:cNvCnPr>
                              <a:stCxn id="2126" idx="2"/>
                            </wps:cNvCnPr>
                            <wps:spPr>
                              <a:xfrm>
                                <a:off x="691542" y="514831"/>
                                <a:ext cx="317676" cy="125721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25" name="Text Box 22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45798" y="1857807"/>
                                <a:ext cx="629284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292273" w:rsidRDefault="00D31835" w:rsidP="000C144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 w:rsidRPr="00292273"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  <w:t>D-Ring (x2)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26" name="Text Box 22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72480" y="373861"/>
                                <a:ext cx="238124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292273" w:rsidRDefault="00D31835" w:rsidP="000C144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 w:rsidRPr="00292273"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  <w:t>Bolt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2127" name="Text Box 22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90184" y="309046"/>
                                <a:ext cx="795654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292273" w:rsidRDefault="00D31835" w:rsidP="000C144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lang w:val="en-CA"/>
                                    </w:rPr>
                                    <w:t>Tie down Hook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2128" name="Rectangle 2128"/>
                          <wps:cNvSpPr/>
                          <wps:spPr>
                            <a:xfrm>
                              <a:off x="1228892" y="1266815"/>
                              <a:ext cx="28575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9" name="Straight Connector 2129"/>
                          <wps:cNvCnPr/>
                          <wps:spPr>
                            <a:xfrm flipH="1" flipV="1">
                              <a:off x="804519" y="1060638"/>
                              <a:ext cx="710122" cy="206177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0" name="Straight Connector 2130"/>
                          <wps:cNvCnPr/>
                          <wps:spPr>
                            <a:xfrm flipH="1">
                              <a:off x="804519" y="1581150"/>
                              <a:ext cx="710122" cy="276659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2433" name="Picture 24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43" t="21762" r="22798" b="8290"/>
                          <a:stretch/>
                        </pic:blipFill>
                        <pic:spPr bwMode="auto">
                          <a:xfrm>
                            <a:off x="52388" y="938212"/>
                            <a:ext cx="752475" cy="785813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FF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08B35" id="Group 2136" o:spid="_x0000_s1272" style="position:absolute;left:0;text-align:left;margin-left:-255.75pt;margin-top:-.3pt;width:234pt;height:156.2pt;z-index:251821568;mso-position-horizontal-relative:text;mso-position-vertical-relative:text;mso-height-relative:margin" coordsize="29718,19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wQKAAAAAAAAACEALXf6jM+rAADPqwAAFQAAAGRy&#10;cy9tZWRpYS9pbWFnZTMuanBlZ//Y/+AAEEpGSUYAAQEBANwA3AAA/9sAQwACAQECAQECAgICAgIC&#10;AgMFAwMDAwMGBAQDBQcGBwcHBgcHCAkLCQgICggHBwoNCgoLDAwMDAcJDg8NDA4LDAwM/9sAQwEC&#10;AgIDAwMGAwMGDAgHCAwMDAwMDAwMDAwMDAwMDAwMDAwMDAwMDAwMDAwMDAwMDAwMDAwMDAwMDAwM&#10;DAwMDAwM/8AAEQgBDgG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">
                <v:group id="Group 2112" o:spid="_x0000_s1273" style="position:absolute;width:29718;height:19831" coordorigin=",1202" coordsize="29705,19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VrbexgAAAN0A&#10;AAAPAAAAAAAAAAAAAAAAAKoCAABkcnMvZG93bnJldi54bWxQSwUGAAAAAAQABAD6AAAAnQMAAAAA&#10;">
                  <v:group id="Group 2113" o:spid="_x0000_s1274" style="position:absolute;top:1202;width:29705;height:19877" coordorigin=",1202" coordsize="29705,19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GhNFxgAAAN0A&#10;AAAPAAAAAAAAAAAAAAAAAKoCAABkcnMvZG93bnJldi54bWxQSwUGAAAAAAQABAD6AAAAnQMAAAAA&#10;">
                    <v:group id="Group 2114" o:spid="_x0000_s1275" style="position:absolute;top:1202;width:29705;height:19877" coordorigin="1802,2742" coordsize="29708,198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84sxxgAAAN0A&#10;AAAPAAAAAAAAAAAAAAAAAKoCAABkcnMvZG93bnJldi54bWxQSwUGAAAAAAQABAD6AAAAnQMAAAAA&#10;">
                      <v:group id="Group 2115" o:spid="_x0000_s1276" style="position:absolute;left:1802;top:2742;width:29709;height:19882" coordorigin="1802,2748" coordsize="29696,199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vy6qxgAAAN0A&#10;AAAPAAAAAAAAAAAAAAAAAKoCAABkcnMvZG93bnJldi54bWxQSwUGAAAAAAQABAD6AAAAnQMAAAAA&#10;">
                        <v:shape id="Picture 2116" o:spid="_x0000_s1277" type="#_x0000_t75" style="position:absolute;left:1802;top:2748;width:29696;height:19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28YvDAAAA3QAAAA8AAABkcnMvZG93bnJldi54bWxEj9GKwjAURN+F/YdwBd80rYhINYqKC8s+&#10;udUPuDTXptrcdJtY699vhAUfh5k5w6w2va1FR62vHCtIJwkI4sLpiksF59PneAHCB2SNtWNS8CQP&#10;m/XHYIWZdg/+oS4PpYgQ9hkqMCE0mZS+MGTRT1xDHL2Lay2GKNtS6hYfEW5rOU2SubRYcVww2NDe&#10;UHHL71aBPj5Dmie7+rr7PXzPuDsdjL8qNRr22yWIQH14h//bX1rBNE3n8HoTn4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bxi8MAAADdAAAADwAAAAAAAAAAAAAAAACf&#10;AgAAZHJzL2Rvd25yZXYueG1sUEsFBgAAAAAEAAQA9wAAAI8DAAAAAA==&#10;" stroked="t" strokecolor="black [3213]">
                          <v:imagedata r:id="rId74" o:title=""/>
                          <v:path arrowok="t"/>
                        </v:shape>
                        <v:shape id="Text Box 99" o:spid="_x0000_s1278" type="#_x0000_t202" style="position:absolute;left:1861;top:20753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ROgMYA&#10;AADdAAAADwAAAGRycy9kb3ducmV2LnhtbESPT2vCQBTE70K/w/IKvYhukoNK6ir1T6GHeoiK50f2&#10;NQnNvg27q4nfvlsQPA4z8xtmuR5MK27kfGNZQTpNQBCXVjdcKTifPicLED4ga2wtk4I7eVivXkZL&#10;zLXtuaDbMVQiQtjnqKAOocul9GVNBv3UdsTR+7HOYIjSVVI77CPctDJLkpk02HBcqLGjbU3l7/Fq&#10;FMx27toXvB3vzvtvPHRVdtncL0q9vQ4f7yACDeEZfrS/tIIsTefw/y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9ROgMYAAADdAAAADwAAAAAAAAAAAAAAAACYAgAAZHJz&#10;L2Rvd25yZXYueG1sUEsFBgAAAAAEAAQA9QAAAIsDAAAAAA==&#10;" stroked="f">
                          <v:textbox inset="0,0,0,0">
                            <w:txbxContent>
                              <w:p w:rsidR="00D31835" w:rsidRDefault="00D31835" w:rsidP="000C144A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1-25</w:t>
                                </w:r>
                              </w:p>
                            </w:txbxContent>
                          </v:textbox>
                        </v:shape>
                      </v:group>
                      <v:group id="Group 109" o:spid="_x0000_s1279" style="position:absolute;left:1955;top:2852;width:28270;height:2546" coordorigin="44,1099" coordsize="4452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u+gTTCAAAA3QAAAA8A&#10;AAAAAAAAAAAAAAAAqgIAAGRycy9kb3ducmV2LnhtbFBLBQYAAAAABAAEAPoAAACZAwAAAAA=&#10;">
                        <v:rect id="Rectangle 110" o:spid="_x0000_s1280" style="position:absolute;left:466;top:1099;width:4030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5B/8QA&#10;AADdAAAADwAAAGRycy9kb3ducmV2LnhtbESPwWrDMBBE74H+g9hCb4lsU5LWjRJKgqFXOzn0uLW2&#10;tmtpZSwldv8+KhRyHGbmDbPdz9aIK42+c6wgXSUgiGunO24UnE/F8gWED8gajWNS8Ese9ruHxRZz&#10;7SYu6VqFRkQI+xwVtCEMuZS+bsmiX7mBOHrfbrQYohwbqUecItwamSXJWlrsOC60ONChpbqvLlbB&#10;6WvTG1mZrOSf4+W5L8rPYpqVenqc399ABJrDPfzf/tAKsjR9hb838QnI3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eQf/EAAAA3QAAAA8AAAAAAAAAAAAAAAAAmAIAAGRycy9k&#10;b3ducmV2LnhtbFBLBQYAAAAABAAEAPUAAACJAwAAAAA=&#10;" stroked="f" strokeweight=".25pt">
                          <v:textbox inset="0,0,0,0">
                            <w:txbxContent>
                              <w:p w:rsidR="00D31835" w:rsidRDefault="00D31835" w:rsidP="000C144A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10mm socket, extension &amp; ratchet; Phillips screwdriver</w:t>
                                </w:r>
                              </w:p>
                            </w:txbxContent>
                          </v:textbox>
                        </v:rect>
                        <v:shape id="Picture 111" o:spid="_x0000_s1281" type="#_x0000_t75" alt="tool" style="position:absolute;left:44;top:1110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1TIDCAAAA3QAAAA8AAABkcnMvZG93bnJldi54bWxET11rwjAUfR/4H8IV9jbT1nVINYoMCjKQ&#10;Mafv1+baVpubkmS1/vvlYbDHw/lebUbTiYGcby0rSGcJCOLK6pZrBcfv8mUBwgdkjZ1lUvAgD5v1&#10;5GmFhbZ3/qLhEGoRQ9gXqKAJoS+k9FVDBv3M9sSRu1hnMEToaqkd3mO46WSWJG/SYMuxocGe3huq&#10;bocfo2C4nWn+mea5Kz9er1UuT/tApVLP03G7BBFoDP/iP/dOK8jSLO6Pb+IT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9UyAwgAAAN0AAAAPAAAAAAAAAAAAAAAAAJ8C&#10;AABkcnMvZG93bnJldi54bWxQSwUGAAAAAAQABAD3AAAAjgMAAAAA&#10;">
                          <v:imagedata r:id="rId22" o:title="tool"/>
                        </v:shape>
                      </v:group>
                    </v:group>
                    <v:shape id="Straight Arrow Connector 2121" o:spid="_x0000_s1282" type="#_x0000_t32" style="position:absolute;left:23604;top:15811;width:531;height:276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kJSMUAAADdAAAADwAAAGRycy9kb3ducmV2LnhtbESPwWrDMBBE74X8g9hAb41sl4bgRgkl&#10;JJCcSu1+wGJtLbfWykiK7fx9VCj0OMzMG2a7n20vRvKhc6wgX2UgiBunO24VfNanpw2IEJE19o5J&#10;wY0C7HeLhy2W2k38QWMVW5EgHEpUYGIcSilDY8hiWLmBOHlfzluMSfpWao9TgtteFlm2lhY7TgsG&#10;BzoYan6qq1VwvH7XddW8T0f7fBpNvrn49e1Fqcfl/PYKItIc/8N/7bNWUORFDr9v0hOQu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AkJSMUAAADdAAAADwAAAAAAAAAA&#10;AAAAAAChAgAAZHJzL2Rvd25yZXYueG1sUEsFBgAAAAAEAAQA+QAAAJMDAAAAAA==&#10;" strokecolor="yellow" strokeweight="1.5pt">
                      <v:stroke endarrow="block"/>
                    </v:shape>
                    <v:shape id="Straight Arrow Connector 2122" o:spid="_x0000_s1283" type="#_x0000_t32" style="position:absolute;left:21898;top:9412;width:1706;height:916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sD08QAAADdAAAADwAAAGRycy9kb3ducmV2LnhtbESPQWvCQBSE70L/w/IKvekmCy02dRUR&#10;BBHEGNv7I/tMgtm3IbvG+O/dQqHHYWa+YRar0bZioN43jjWkswQEcelMw5WG7/N2OgfhA7LB1jFp&#10;eJCH1fJlssDMuDufaChCJSKEfYYa6hC6TEpf1mTRz1xHHL2L6y2GKPtKmh7vEW5bqZLkQ1psOC7U&#10;2NGmpvJa3KyGMs27z3M7HNQuX9/ec7P/OSZ7rd9ex/UXiEBj+A//tXdGg0qVgt838QnI5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WwPTxAAAAN0AAAAPAAAAAAAAAAAA&#10;AAAAAKECAABkcnMvZG93bnJldi54bWxQSwUGAAAAAAQABAD5AAAAkgMAAAAA&#10;" strokecolor="yellow" strokeweight="1.5pt">
                      <v:stroke endarrow="block"/>
                    </v:shape>
                    <v:shape id="Straight Arrow Connector 2123" o:spid="_x0000_s1284" type="#_x0000_t32" style="position:absolute;left:19880;top:4500;width:3065;height:328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4aH8cAAADdAAAADwAAAGRycy9kb3ducmV2LnhtbESPQWvCQBSE7wX/w/IKvZS6SYRao6uo&#10;UCseCrHi+ZF9JqnZt2F31fTfdwsFj8PMfMPMFr1pxZWcbywrSIcJCOLS6oYrBYev95c3ED4ga2wt&#10;k4If8rCYDx5mmGt744Ku+1CJCGGfo4I6hC6X0pc1GfRD2xFH72SdwRClq6R2eItw08osSV6lwYbj&#10;Qo0drWsqz/uLUWCelysuL5vqkH5MjsV2N/78Hjulnh775RREoD7cw//trVaQpdkI/t7EJy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NzhofxwAAAN0AAAAPAAAAAAAA&#10;AAAAAAAAAKECAABkcnMvZG93bnJldi54bWxQSwUGAAAAAAQABAD5AAAAlQMAAAAA&#10;" strokecolor="yellow" strokeweight="1.5pt">
                      <v:stroke endarrow="block"/>
                    </v:shape>
                    <v:shape id="Straight Arrow Connector 2124" o:spid="_x0000_s1285" type="#_x0000_t32" style="position:absolute;left:6915;top:5148;width:3177;height:12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eCa8cAAADdAAAADwAAAGRycy9kb3ducmV2LnhtbESPQWvCQBSE7wX/w/IKvZS6SZBao6uo&#10;UCseCrHi+ZF9JqnZt2F31fTfdwsFj8PMfMPMFr1pxZWcbywrSIcJCOLS6oYrBYev95c3ED4ga2wt&#10;k4If8rCYDx5mmGt744Ku+1CJCGGfo4I6hC6X0pc1GfRD2xFH72SdwRClq6R2eItw08osSV6lwYbj&#10;Qo0drWsqz/uLUWCelysuL5vqkH5MjsV2N/78Hjulnh775RREoD7cw//trVaQpdkI/t7EJy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J4JrxwAAAN0AAAAPAAAAAAAA&#10;AAAAAAAAAKECAABkcnMvZG93bnJldi54bWxQSwUGAAAAAAQABAD5AAAAlQMAAAAA&#10;" strokecolor="yellow" strokeweight="1.5pt">
                      <v:stroke endarrow="block"/>
                    </v:shape>
                    <v:shape id="Text Box 2293" o:spid="_x0000_s1286" type="#_x0000_t202" style="position:absolute;left:20457;top:18578;width:6293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a/0cUA&#10;AADdAAAADwAAAGRycy9kb3ducmV2LnhtbESPT4vCMBTE78J+h/AW9iJramFFqlH8t+BBD7ri+dE8&#10;22LzUpJo67c3C4LHYWZ+w0znnanFnZyvLCsYDhIQxLnVFRcKTn+/32MQPiBrrC2Tggd5mM8+elPM&#10;tG35QPdjKESEsM9QQRlCk0np85IM+oFtiKN3sc5giNIVUjtsI9zUMk2SkTRYcVwosaFVSfn1eDMK&#10;Rmt3aw+86q9Pmx3umyI9Lx9npb4+u8UERKAuvMOv9lYrSIfpD/y/i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r/RxQAAAN0AAAAPAAAAAAAAAAAAAAAAAJgCAABkcnMv&#10;ZG93bnJldi54bWxQSwUGAAAAAAQABAD1AAAAigMAAAAA&#10;" stroked="f">
                      <v:textbox inset="0,0,0,0">
                        <w:txbxContent>
                          <w:p w:rsidR="00D31835" w:rsidRPr="00292273" w:rsidRDefault="00D31835" w:rsidP="000C144A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en-CA"/>
                              </w:rPr>
                            </w:pPr>
                            <w:r w:rsidRPr="00292273">
                              <w:rPr>
                                <w:sz w:val="18"/>
                                <w:szCs w:val="18"/>
                                <w:lang w:val="en-CA"/>
                              </w:rPr>
                              <w:t>D-Ring (x2)</w:t>
                            </w:r>
                          </w:p>
                        </w:txbxContent>
                      </v:textbox>
                    </v:shape>
                    <v:shape id="Text Box 2293" o:spid="_x0000_s1287" type="#_x0000_t202" style="position:absolute;left:5724;top:3738;width:2382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hY6McA&#10;AADdAAAADwAAAGRycy9kb3ducmV2LnhtbESPQWvCQBSE74X+h+UVeim6MZUgqauItNB6kUYv3h7Z&#10;ZzZt9m3Y3Wj6791CocdhZr5hluvRduJCPrSOFcymGQji2umWGwXHw9tkASJEZI2dY1LwQwHWq/u7&#10;JZbaXfmTLlVsRIJwKFGBibEvpQy1IYth6nri5J2dtxiT9I3UHq8JbjuZZ1khLbacFgz2tDVUf1eD&#10;VbCfn/bmaTi/7jbzZ/9xHLbFV1Mp9fgwbl5ARBrjf/iv/a4V5LO8gN836Qn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oWOjHAAAA3QAAAA8AAAAAAAAAAAAAAAAAmAIAAGRy&#10;cy9kb3ducmV2LnhtbFBLBQYAAAAABAAEAPUAAACMAwAAAAA=&#10;" stroked="f">
                      <v:textbox style="mso-fit-shape-to-text:t" inset="0,0,0,0">
                        <w:txbxContent>
                          <w:p w:rsidR="00D31835" w:rsidRPr="00292273" w:rsidRDefault="00D31835" w:rsidP="000C144A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en-CA"/>
                              </w:rPr>
                            </w:pPr>
                            <w:r w:rsidRPr="00292273">
                              <w:rPr>
                                <w:sz w:val="18"/>
                                <w:szCs w:val="18"/>
                                <w:lang w:val="en-CA"/>
                              </w:rPr>
                              <w:t>Bolt</w:t>
                            </w:r>
                          </w:p>
                        </w:txbxContent>
                      </v:textbox>
                    </v:shape>
                    <v:shape id="Text Box 2293" o:spid="_x0000_s1288" type="#_x0000_t202" style="position:absolute;left:15901;top:3090;width:7957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iEPcUA&#10;AADdAAAADwAAAGRycy9kb3ducmV2LnhtbESPT4vCMBTE78J+h/AW9iJrag8q1Sj+W/CgB13x/Gie&#10;bbF5KUm09dsbYWGPw8z8hpktOlOLBzlfWVYwHCQgiHOrKy4UnH9/vicgfEDWWFsmBU/ysJh/9GaY&#10;advykR6nUIgIYZ+hgjKEJpPS5yUZ9APbEEfvap3BEKUrpHbYRripZZokI2mw4rhQYkPrkvLb6W4U&#10;jDbu3h553d+ct3s8NEV6WT0vSn19dsspiEBd+A//tXdaQTpMx/B+E5+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uIQ9xQAAAN0AAAAPAAAAAAAAAAAAAAAAAJgCAABkcnMv&#10;ZG93bnJldi54bWxQSwUGAAAAAAQABAD1AAAAigMAAAAA&#10;" stroked="f">
                      <v:textbox inset="0,0,0,0">
                        <w:txbxContent>
                          <w:p w:rsidR="00D31835" w:rsidRPr="00292273" w:rsidRDefault="00D31835" w:rsidP="000C144A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en-CA"/>
                              </w:rPr>
                              <w:t>Tie down Hook</w:t>
                            </w:r>
                          </w:p>
                        </w:txbxContent>
                      </v:textbox>
                    </v:shape>
                  </v:group>
                  <v:rect id="Rectangle 2128" o:spid="_x0000_s1289" style="position:absolute;left:12288;top:12668;width:2858;height:3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aatcIA&#10;AADdAAAADwAAAGRycy9kb3ducmV2LnhtbERP3WqDMBS+H+wdwin0bo1aGcU1SicUWvCm3R7gYM5U&#10;ak4kyarr0y8Xg11+fP/7ajGjuJPzg2UF6SYBQdxaPXCn4PPj+LID4QOyxtEyKfghD1X5/LTHQtuZ&#10;L3S/hk7EEPYFKuhDmAopfduTQb+xE3HkvqwzGCJ0ndQO5xhuRpklyas0OHBs6HGiuqf2dv02Cib9&#10;uNWXpsmd2eZjetyd31M6K7VeLYc3EIGW8C/+c5+0gizN4tz4Jj4BW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9pq1wgAAAN0AAAAPAAAAAAAAAAAAAAAAAJgCAABkcnMvZG93&#10;bnJldi54bWxQSwUGAAAAAAQABAD1AAAAhwMAAAAA&#10;" filled="f" strokecolor="yellow" strokeweight="2pt"/>
                  <v:line id="Straight Connector 2129" o:spid="_x0000_s1290" style="position:absolute;flip:x y;visibility:visible;mso-wrap-style:square" from="8045,10606" to="15146,12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4ZrjcMAAADdAAAADwAAAGRycy9kb3ducmV2LnhtbESP0YrCMBRE34X9h3AXfNPUCotWo8jC&#10;sr64oPUDrs3dptjclCTa7t9vBMHHYWbOMOvtYFtxJx8axwpm0wwEceV0w7WCc/k1WYAIEVlj65gU&#10;/FGA7eZttMZCu56PdD/FWiQIhwIVmBi7QspQGbIYpq4jTt6v8xZjkr6W2mOf4LaVeZZ9SIsNpwWD&#10;HX0aqq6nm1Ugb+Z7d73on/P8kFPZl/tl6Z1S4/dhtwIRaYiv8LO91wryWb6Ex5v0BOTm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eGa43DAAAA3QAAAA8AAAAAAAAAAAAA&#10;AAAAoQIAAGRycy9kb3ducmV2LnhtbFBLBQYAAAAABAAEAPkAAACRAwAAAAA=&#10;" strokecolor="yellow"/>
                  <v:line id="Straight Connector 2130" o:spid="_x0000_s1291" style="position:absolute;flip:x;visibility:visible;mso-wrap-style:square" from="8045,15811" to="15146,185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FilMIAAADdAAAADwAAAGRycy9kb3ducmV2LnhtbERPy4rCMBTdC/MP4Q7MRjRVQaQaRYYR&#10;HATRzuD62tw+sLkpTdT492YhuDyc92IVTCNu1LnasoLRMAFBnFtdc6ng/28zmIFwHlljY5kUPMjB&#10;avnRW2Cq7Z2PdMt8KWIIuxQVVN63qZQur8igG9qWOHKF7Qz6CLtS6g7vMdw0cpwkU2mw5thQYUvf&#10;FeWX7GoUrA/77e9BFrvL2RWTn1Me9v0yKPX1GdZzEJ6Cf4tf7q1WMB5N4v74Jj4BuX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JFilMIAAADdAAAADwAAAAAAAAAAAAAA&#10;AAChAgAAZHJzL2Rvd25yZXYueG1sUEsFBgAAAAAEAAQA+QAAAJADAAAAAA==&#10;" strokecolor="yellow"/>
                </v:group>
                <v:shape id="Picture 2433" o:spid="_x0000_s1292" type="#_x0000_t75" style="position:absolute;left:523;top:9382;width:7525;height:7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rS8XHAAAA3QAAAA8AAABkcnMvZG93bnJldi54bWxEj0FLAzEUhO+C/yE8oTebdCtFtk1L1YrS&#10;k7uW9vrYPHcXNy/rJraxv94IBY/DzHzDLFbRduJIg28da5iMFQjiypmWaw279+fbexA+IBvsHJOG&#10;H/KwWl5fLTA37sQFHctQiwRhn6OGJoQ+l9JXDVn0Y9cTJ+/DDRZDkkMtzYCnBLedzJSaSYstp4UG&#10;e3psqPosv62GBxXj09v5pdy28Ss7F4U67GcbrUc3cT0HESiG//Cl/Wo0ZHfTKfy9SU9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rS8XHAAAA3QAAAA8AAAAAAAAAAAAA&#10;AAAAnwIAAGRycy9kb3ducmV2LnhtbFBLBQYAAAAABAAEAPcAAACTAwAAAAA=&#10;" stroked="t" strokecolor="yellow" strokeweight="2pt">
                  <v:imagedata r:id="rId75" o:title="" croptop="14262f" cropbottom="5433f" cropleft="21393f" cropright="14941f"/>
                  <v:path arrowok="t"/>
                </v:shape>
                <w10:anchorlock/>
              </v:group>
            </w:pict>
          </mc:Fallback>
        </mc:AlternateContent>
      </w:r>
      <w:r w:rsidR="00247A06" w:rsidRPr="00FD3872">
        <w:t xml:space="preserve">Open the tether anchor </w:t>
      </w:r>
      <w:r w:rsidR="00247A06">
        <w:t xml:space="preserve">set </w:t>
      </w:r>
      <w:r w:rsidR="00247A06" w:rsidRPr="00FD3872">
        <w:t>bracket cover</w:t>
      </w:r>
      <w:r w:rsidR="00247A06">
        <w:t xml:space="preserve"> (Fig. 1-25).</w:t>
      </w:r>
    </w:p>
    <w:p w:rsidR="00247A06" w:rsidRDefault="00247A06" w:rsidP="00712FDE">
      <w:pPr>
        <w:pStyle w:val="ProcLevel3"/>
      </w:pPr>
      <w:r w:rsidRPr="00FD3872">
        <w:t>Remove the bolt and tether anchor set bracket (Fig</w:t>
      </w:r>
      <w:r>
        <w:t>.</w:t>
      </w:r>
      <w:r w:rsidRPr="00FD3872">
        <w:t xml:space="preserve"> 1-2</w:t>
      </w:r>
      <w:r>
        <w:t>5</w:t>
      </w:r>
      <w:r w:rsidRPr="00FD3872">
        <w:t xml:space="preserve"> insert</w:t>
      </w:r>
      <w:r>
        <w:t>).</w:t>
      </w:r>
    </w:p>
    <w:p w:rsidR="00247A06" w:rsidRDefault="00247A06" w:rsidP="00712FDE">
      <w:pPr>
        <w:pStyle w:val="ProcLevel3"/>
      </w:pPr>
      <w:r>
        <w:t>Re</w:t>
      </w:r>
      <w:r w:rsidRPr="00FD3872">
        <w:t>move the bolts and the two D-Rings (Fig</w:t>
      </w:r>
      <w:r>
        <w:t>.</w:t>
      </w:r>
      <w:r w:rsidRPr="00FD3872">
        <w:t xml:space="preserve"> 1-2</w:t>
      </w:r>
      <w:r>
        <w:t>5).</w:t>
      </w:r>
    </w:p>
    <w:p w:rsidR="00247A06" w:rsidRDefault="00247A06" w:rsidP="00712FDE">
      <w:pPr>
        <w:pStyle w:val="ProcLevel3"/>
      </w:pPr>
      <w:r>
        <w:t>Push the t</w:t>
      </w:r>
      <w:r w:rsidRPr="00FD3872">
        <w:t>ie down hook and turn it 90 degrees to have the squeezable tab on top, then press the tab and pull the hook to remove it</w:t>
      </w:r>
      <w:r>
        <w:t xml:space="preserve"> (Fig. 1-25).</w:t>
      </w:r>
    </w:p>
    <w:p w:rsidR="00247A06" w:rsidRDefault="00247A06" w:rsidP="00712FDE">
      <w:pPr>
        <w:pStyle w:val="ProcLevel3"/>
      </w:pPr>
      <w:r w:rsidRPr="00FD3872">
        <w:t>Remove the bolt that secures the upper trim sub-panel</w:t>
      </w:r>
      <w:r>
        <w:t xml:space="preserve"> (Fig. 1-25).</w:t>
      </w:r>
    </w:p>
    <w:p w:rsidR="00247A06" w:rsidRDefault="00712FDE" w:rsidP="00712FDE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5904" behindDoc="0" locked="1" layoutInCell="1" allowOverlap="1" wp14:anchorId="4F836A90" wp14:editId="7F9BFC10">
                <wp:simplePos x="0" y="0"/>
                <wp:positionH relativeFrom="column">
                  <wp:posOffset>-3248025</wp:posOffset>
                </wp:positionH>
                <wp:positionV relativeFrom="paragraph">
                  <wp:posOffset>-1905</wp:posOffset>
                </wp:positionV>
                <wp:extent cx="2971800" cy="1983740"/>
                <wp:effectExtent l="19050" t="19050" r="19050" b="16510"/>
                <wp:wrapNone/>
                <wp:docPr id="2188" name="Group 2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3740"/>
                          <a:chOff x="0" y="0"/>
                          <a:chExt cx="2971800" cy="1984248"/>
                        </a:xfrm>
                      </wpg:grpSpPr>
                      <wpg:grpSp>
                        <wpg:cNvPr id="2140" name="Group 2140"/>
                        <wpg:cNvGrpSpPr/>
                        <wpg:grpSpPr>
                          <a:xfrm>
                            <a:off x="0" y="0"/>
                            <a:ext cx="2971800" cy="1984248"/>
                            <a:chOff x="1064953" y="964597"/>
                            <a:chExt cx="2969610" cy="1874055"/>
                          </a:xfrm>
                        </wpg:grpSpPr>
                        <pic:pic xmlns:pic="http://schemas.openxmlformats.org/drawingml/2006/picture">
                          <pic:nvPicPr>
                            <pic:cNvPr id="2141" name="Picture 21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4953" y="964597"/>
                              <a:ext cx="2969610" cy="18740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43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2832" y="2651367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712FD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444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447989" y="53816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5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959312" y="50006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6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572725" y="509587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7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253230" y="1042987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8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845986" y="65246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9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2329708" y="1119187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0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283299" y="72866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1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859299" y="1119187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4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1897171" y="110966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5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452438" y="124301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6" name="AutoShape 2238"/>
                        <wps:cNvSpPr>
                          <a:spLocks noChangeArrowheads="1"/>
                        </wps:cNvSpPr>
                        <wps:spPr bwMode="auto">
                          <a:xfrm>
                            <a:off x="223838" y="1042987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36A90" id="Group 2188" o:spid="_x0000_s1293" style="position:absolute;left:0;text-align:left;margin-left:-255.75pt;margin-top:-.15pt;width:234pt;height:156.2pt;z-index:251835904;mso-position-horizontal-relative:text;mso-position-vertical-relative:text;mso-height-relative:margin" coordsize="29718,198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">
                <v:group id="Group 2140" o:spid="_x0000_s1294" style="position:absolute;width:29718;height:19842" coordorigin="10649,9645" coordsize="29696,18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nuiL8QAAADdAAAA&#10;DwAAAAAAAAAAAAAAAACqAgAAZHJzL2Rvd25yZXYueG1sUEsFBgAAAAAEAAQA+gAAAJsDAAAAAA==&#10;">
                  <v:shape id="Picture 2141" o:spid="_x0000_s1295" type="#_x0000_t75" style="position:absolute;left:10649;top:9645;width:29696;height:18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RMGvGAAAA3QAAAA8AAABkcnMvZG93bnJldi54bWxEj8FOwzAQRO9I/IO1SNyok4IKDXWrEhWp&#10;p6KEfsASL0kgXluxm6R/X1dC4jiamTea1WYynRio961lBeksAUFcWd1yreD4+f7wAsIHZI2dZVJw&#10;Jg+b9e3NCjNtRy5oKEMtIoR9hgqaEFwmpa8aMuhn1hFH79v2BkOUfS11j2OEm07Ok2QhDbYcFxp0&#10;lDdU/ZYno2D5WObOFl/j8644/Pj07cNt80Gp+7tp+woi0BT+w3/tvVYwT59SuL6JT0Cu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5Ewa8YAAADdAAAADwAAAAAAAAAAAAAA&#10;AACfAgAAZHJzL2Rvd25yZXYueG1sUEsFBgAAAAAEAAQA9wAAAJIDAAAAAA==&#10;" stroked="t" strokecolor="black [3213]">
                    <v:imagedata r:id="rId77" o:title=""/>
                    <v:path arrowok="t"/>
                  </v:shape>
                  <v:shape id="Text Box 99" o:spid="_x0000_s1296" type="#_x0000_t202" style="position:absolute;left:10728;top:26513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xnnsYA&#10;AADdAAAADwAAAGRycy9kb3ducmV2LnhtbESPT4vCMBTE7wt+h/AEL4umdkWWahT/LXjQg654fjRv&#10;27LNS0mird/eLCx4HGbmN8x82Zla3Mn5yrKC8SgBQZxbXXGh4PL9NfwE4QOyxtoyKXiQh+Wi9zbH&#10;TNuWT3Q/h0JECPsMFZQhNJmUPi/JoB/Zhjh6P9YZDFG6QmqHbYSbWqZJMpUGK44LJTa0KSn/Pd+M&#10;gunW3doTb963l90Bj02RXtePq1KDfreagQjUhVf4v73XCtLx5AP+3s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xnns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712FDE">
                          <w:pPr>
                            <w:pStyle w:val="Fig"/>
                            <w:jc w:val="center"/>
                          </w:pPr>
                          <w:r>
                            <w:t>Fig. 1-26</w:t>
                          </w:r>
                        </w:p>
                      </w:txbxContent>
                    </v:textbox>
                  </v:shape>
                </v:group>
                <v:shape id="AutoShape 2238" o:spid="_x0000_s1297" type="#_x0000_t5" style="position:absolute;left:14479;top:5381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5HjscA&#10;AADdAAAADwAAAGRycy9kb3ducmV2LnhtbESPT2vCQBTE70K/w/IK3nTTEESjq0iL4KE9qPXP8ZF9&#10;JtHs23R3q+m37xYKHoeZ+Q0zW3SmETdyvras4GWYgCAurK65VPC5Ww3GIHxA1thYJgU/5GExf+rN&#10;MNf2zhu6bUMpIoR9jgqqENpcSl9UZNAPbUscvbN1BkOUrpTa4T3CTSPTJBlJgzXHhQpbeq2ouG6/&#10;jYJRcfxwh3TCJ9xcTu+7r2b1dtwr1X/ullMQgbrwCP+311pBmmUZ/L2JT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eR47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98" type="#_x0000_t5" style="position:absolute;left:9593;top:5000;width:1428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LiFccA&#10;AADdAAAADwAAAGRycy9kb3ducmV2LnhtbESPQWsCMRSE70L/Q3gFb5p1saJbo0iL4KE9qK16fGxe&#10;d1c3L2sSdfvvG6HgcZiZb5jpvDW1uJLzlWUFg34Cgji3uuJCwdd22RuD8AFZY22ZFPySh/nsqTPF&#10;TNsbr+m6CYWIEPYZKihDaDIpfV6SQd+3DXH0fqwzGKJ0hdQObxFuapkmyUgarDgulNjQW0n5aXMx&#10;Ckb5/tPt0gkfcH08fGzP9fJ9/61U97ldvIII1IZH+L+90grS4fAF7m/iE5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S4hX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299" type="#_x0000_t5" style="position:absolute;left:5727;top:5095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8YsYA&#10;AADdAAAADwAAAGRycy9kb3ducmV2LnhtbESPQWvCQBSE74L/YXmCN90YJNjUVcQieGgPals9PrLP&#10;JJp9m+5uNf333ULB4zAz3zDzZWcacSPna8sKJuMEBHFhdc2lgvfDZjQD4QOyxsYyKfghD8tFvzfH&#10;XNs77+i2D6WIEPY5KqhCaHMpfVGRQT+2LXH0ztYZDFG6UmqH9wg3jUyTJJMGa44LFba0rqi47r+N&#10;gqw4vrnP9IlPuLucXg9fzebl+KHUcNCtnkEE6sIj/N/eagXpdJrB35v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B8YsYAAADd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300" type="#_x0000_t5" style="position:absolute;left:12532;top:10429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zZ+cYA&#10;AADdAAAADwAAAGRycy9kb3ducmV2LnhtbESPT2sCMRTE74V+h/AK3mrWRWxdjSItgof24H+Pj81z&#10;d3XzsiZRt9++EQo9DjPzG2Y8bU0tbuR8ZVlBr5uAIM6trrhQsFnPX99B+ICssbZMCn7Iw3Ty/DTG&#10;TNs7L+m2CoWIEPYZKihDaDIpfV6SQd+1DXH0jtYZDFG6QmqH9wg3tUyTZCANVhwXSmzoo6T8vLoa&#10;BYN8/+126ZAPuDwdvtaXev653yrVeWlnIxCB2vAf/msvtIK033+Dx5v4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zZ+cYAAADd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301" type="#_x0000_t5" style="position:absolute;left:18459;top:6524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NNi8UA&#10;AADdAAAADwAAAGRycy9kb3ducmV2LnhtbERPu27CMBTdkfgH6yJ1Iw4RQm0aB6FWSB1gAMpjvIpv&#10;k7TxdWq7kP59PVRiPDrvYjmYTlzJ+dayglmSgiCurG65VvB+WE8fQfiArLGzTAp+ycOyHI8KzLW9&#10;8Y6u+1CLGMI+RwVNCH0upa8aMugT2xNH7sM6gyFCV0vt8BbDTSezNF1Igy3HhgZ7emmo+tr/GAWL&#10;6rx1p+yJL7j7vGwO39369XxU6mEyrJ5BBBrCXfzvftMKsvk8zo1v4hOQ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02LxQAAAN0AAAAPAAAAAAAAAAAAAAAAAJgCAABkcnMv&#10;ZG93bnJldi54bWxQSwUGAAAAAAQABAD1AAAAigMAAAAA&#10;" filled="f" strokecolor="yellow" strokeweight="1pt">
                  <v:stroke dashstyle="dash"/>
                </v:shape>
                <v:shape id="AutoShape 2238" o:spid="_x0000_s1302" type="#_x0000_t5" style="position:absolute;left:23297;top:11191;width:1428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/oEMcA&#10;AADdAAAADwAAAGRycy9kb3ducmV2LnhtbESPT2sCMRTE74LfITyhN812EamrUYoi9KAH/7R6fGye&#10;u9tuXrZJquu3bwTB4zAzv2Gm89bU4kLOV5YVvA4SEMS51RUXCg77Vf8NhA/IGmvLpOBGHuazbmeK&#10;mbZX3tJlFwoRIewzVFCG0GRS+rwkg35gG+Lona0zGKJ0hdQOrxFuapkmyUgarDgulNjQoqT8Z/dn&#10;FIzy48Z9pWM+4fb7tN7/1qvl8VOpl177PgERqA3P8KP9oRWkw+EY7m/iE5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f6BD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303" type="#_x0000_t5" style="position:absolute;left:2832;top:7286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zXUMQA&#10;AADdAAAADwAAAGRycy9kb3ducmV2LnhtbERPPW/CMBDdK/EfrEPqVhyigkqKQahVpA4wAC0wnuJr&#10;EojPqW1I+u/rAanj0/ueL3vTiBs5X1tWMB4lIIgLq2suFXzu86cXED4ga2wsk4Jf8rBcDB7mmGnb&#10;8ZZuu1CKGMI+QwVVCG0mpS8qMuhHtiWO3Ld1BkOErpTaYRfDTSPTJJlKgzXHhgpbequouOyuRsG0&#10;OG7cIZ3xCbfn03r/0+Tvxy+lHof96hVEoD78i+/uD60gfZ7E/fFNf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811DEAAAA3QAAAA8AAAAAAAAAAAAAAAAAmAIAAGRycy9k&#10;b3ducmV2LnhtbFBLBQYAAAAABAAEAPUAAACJAwAAAAA=&#10;" filled="f" strokecolor="yellow" strokeweight="1pt">
                  <v:stroke dashstyle="dash"/>
                </v:shape>
                <v:shape id="AutoShape 2238" o:spid="_x0000_s1304" type="#_x0000_t5" style="position:absolute;left:8592;top:11191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Byy8YA&#10;AADdAAAADwAAAGRycy9kb3ducmV2LnhtbESPT2sCMRTE7wW/Q3iCt5p1sVJXo5SK0EN78L/Hx+a5&#10;u7p5WZNUt9++EQo9DjPzG2Y6b00tbuR8ZVnBoJ+AIM6trrhQsN0sn19B+ICssbZMCn7Iw3zWeZpi&#10;pu2dV3Rbh0JECPsMFZQhNJmUPi/JoO/bhjh6J+sMhihdIbXDe4SbWqZJMpIGK44LJTb0XlJ+WX8b&#10;BaP88OX26ZiPuDofPzfXerk47JTqddu3CYhAbfgP/7U/tIJ0+DKAx5v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Byy8YAAADd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305" type="#_x0000_t5" style="position:absolute;left:18971;top:11096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RU8cA&#10;AADdAAAADwAAAGRycy9kb3ducmV2LnhtbESPQWsCMRSE70L/Q3gFb5p1saJbo0iL4KE9qK16fGxe&#10;d1c3L2sSdfvvG6HgcZiZb5jpvDW1uJLzlWUFg34Cgji3uuJCwdd22RuD8AFZY22ZFPySh/nsqTPF&#10;TNsbr+m6CYWIEPYZKihDaDIpfV6SQd+3DXH0fqwzGKJ0hdQObxFuapkmyUgarDgulNjQW0n5aXMx&#10;Ckb5/tPt0gkfcH08fGzP9fJ9/61U97ldvIII1IZH+L+90grS4csQ7m/iE5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H0VPHAAAA3QAAAA8AAAAAAAAAAAAAAAAAmAIAAGRy&#10;cy9kb3ducmV2LnhtbFBLBQYAAAAABAAEAPUAAACMAwAAAAA=&#10;" filled="f" strokecolor="yellow" strokeweight="1pt">
                  <v:stroke dashstyle="dash"/>
                </v:shape>
                <v:shape id="AutoShape 2238" o:spid="_x0000_s1306" type="#_x0000_t5" style="position:absolute;left:4524;top:12430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t0yMYA&#10;AADdAAAADwAAAGRycy9kb3ducmV2LnhtbESPT2sCMRTE74V+h/AK3mrWpUpdjVIUwYM9+N/jY/Pc&#10;Xbt52SZRt9++EQo9DjPzG2Y8bU0tbuR8ZVlBr5uAIM6trrhQsNsuXt9B+ICssbZMCn7Iw3Ty/DTG&#10;TNs7r+m2CYWIEPYZKihDaDIpfV6SQd+1DXH0ztYZDFG6QmqH9wg3tUyTZCANVhwXSmxoVlL+tbka&#10;BYP8+OkO6ZBPuL6cVtvvejE/7pXqvLQfIxCB2vAf/msvtYL0rd+Hx5v4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t0yMYAAADdAAAADwAAAAAAAAAAAAAAAACYAgAAZHJz&#10;L2Rvd25yZXYueG1sUEsFBgAAAAAEAAQA9QAAAIsDAAAAAA==&#10;" filled="f" strokecolor="yellow" strokeweight="1pt">
                  <v:stroke dashstyle="dash"/>
                </v:shape>
                <v:shape id="AutoShape 2238" o:spid="_x0000_s1307" type="#_x0000_t5" style="position:absolute;left:2238;top:10429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nqv8cA&#10;AADdAAAADwAAAGRycy9kb3ducmV2LnhtbESPT2vCQBTE7wW/w/IEb3VjsMFGVykVoYf24J+qx0f2&#10;NUnNvo27W02/vVsQehxm5jfMbNGZRlzI+dqygtEwAUFcWF1zqWC3XT1OQPiArLGxTAp+ycNi3nuY&#10;Ya7tldd02YRSRAj7HBVUIbS5lL6oyKAf2pY4el/WGQxRulJqh9cIN41MkySTBmuOCxW29FpRcdr8&#10;GAVZcfhw+/SZj7j+Pr5vz81qefhUatDvXqYgAnXhP3xvv2kF6fgpg7838Qn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Z6r/HAAAA3QAAAA8AAAAAAAAAAAAAAAAAmAIAAGRy&#10;cy9kb3ducmV2LnhtbFBLBQYAAAAABAAEAPUAAACMAwAAAAA=&#10;" filled="f" strokecolor="yellow" strokeweight="1pt">
                  <v:stroke dashstyle="dash"/>
                </v:shape>
                <w10:anchorlock/>
              </v:group>
            </w:pict>
          </mc:Fallback>
        </mc:AlternateContent>
      </w:r>
      <w:r w:rsidR="00247A06" w:rsidRPr="00FD3872">
        <w:t xml:space="preserve">Pull </w:t>
      </w:r>
      <w:r w:rsidR="00247A06">
        <w:t xml:space="preserve">the </w:t>
      </w:r>
      <w:r w:rsidR="00247A06" w:rsidRPr="00FD3872">
        <w:t xml:space="preserve">upper panel to disengage all </w:t>
      </w:r>
      <w:r w:rsidR="00247A06">
        <w:t>eleven</w:t>
      </w:r>
      <w:r w:rsidR="00247A06" w:rsidRPr="00FD3872">
        <w:t xml:space="preserve"> clips and remove the panel</w:t>
      </w:r>
      <w:r w:rsidR="00247A06">
        <w:t xml:space="preserve"> (</w:t>
      </w:r>
      <w:r w:rsidR="004573FF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02E4953E" wp14:editId="163E249F">
                <wp:extent cx="146304" cy="137160"/>
                <wp:effectExtent l="19050" t="19050" r="44450" b="15240"/>
                <wp:docPr id="27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8FF8282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247A06">
        <w:t>Fig. 1-26).</w:t>
      </w:r>
    </w:p>
    <w:p w:rsidR="00712FDE" w:rsidRDefault="00712FDE" w:rsidP="00712FDE">
      <w:pPr>
        <w:spacing w:after="120" w:line="300" w:lineRule="auto"/>
      </w:pPr>
      <w:r>
        <w:br w:type="page"/>
      </w:r>
    </w:p>
    <w:p w:rsidR="00712FDE" w:rsidRDefault="00712FDE" w:rsidP="00DB6957">
      <w:pPr>
        <w:pStyle w:val="ProcLevel2"/>
        <w:numPr>
          <w:ilvl w:val="0"/>
          <w:numId w:val="0"/>
        </w:numPr>
        <w:ind w:left="360"/>
      </w:pPr>
    </w:p>
    <w:p w:rsidR="00247A06" w:rsidRDefault="00712FDE" w:rsidP="00DB6957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8192" behindDoc="0" locked="1" layoutInCell="1" allowOverlap="1" wp14:anchorId="3A576226" wp14:editId="455D0D11">
                <wp:simplePos x="0" y="0"/>
                <wp:positionH relativeFrom="column">
                  <wp:posOffset>-3246120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2204" name="Group 2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0827" cy="2231136"/>
                        </a:xfrm>
                      </wpg:grpSpPr>
                      <wpg:grpSp>
                        <wpg:cNvPr id="2190" name="Group 2190"/>
                        <wpg:cNvGrpSpPr/>
                        <wpg:grpSpPr>
                          <a:xfrm>
                            <a:off x="0" y="0"/>
                            <a:ext cx="2970827" cy="2231136"/>
                            <a:chOff x="1212736" y="964597"/>
                            <a:chExt cx="2968638" cy="2105057"/>
                          </a:xfrm>
                        </wpg:grpSpPr>
                        <pic:pic xmlns:pic="http://schemas.openxmlformats.org/drawingml/2006/picture">
                          <pic:nvPicPr>
                            <pic:cNvPr id="2191" name="Picture 21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2736" y="964597"/>
                              <a:ext cx="2968638" cy="210505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9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0129" y="2877415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712FD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458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1909763" y="47625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9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181225" y="47625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0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100013" y="100965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1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300038" y="64770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2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566738" y="304800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3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1428750" y="428625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6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776288" y="30956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2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528888" y="900112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3" name="AutoShape 1692"/>
                        <wps:cNvSpPr>
                          <a:spLocks noChangeArrowheads="1"/>
                        </wps:cNvSpPr>
                        <wps:spPr bwMode="auto">
                          <a:xfrm>
                            <a:off x="2638425" y="1271587"/>
                            <a:ext cx="142875" cy="13335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noFill/>
                          <a:ln w="12700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76226" id="Group 2204" o:spid="_x0000_s1308" style="position:absolute;left:0;text-align:left;margin-left:-255.6pt;margin-top:.1pt;width:234pt;height:175.7pt;z-index:251848192;mso-position-horizontal-relative:text;mso-position-vertical-relative:text;mso-width-relative:margin;mso-height-relative:margin" coordsize="2970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">
                <v:group id="Group 2190" o:spid="_x0000_s1309" style="position:absolute;width:29708;height:22311" coordorigin="12127,9645" coordsize="29686,210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BuOaMQAAADdAAAA&#10;DwAAAAAAAAAAAAAAAACqAgAAZHJzL2Rvd25yZXYueG1sUEsFBgAAAAAEAAQA+gAAAJsDAAAAAA==&#10;">
                  <v:shape id="Picture 2191" o:spid="_x0000_s1310" type="#_x0000_t75" style="position:absolute;left:12127;top:9645;width:29686;height:21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avD/GAAAA3QAAAA8AAABkcnMvZG93bnJldi54bWxEj0FLAzEUhO+C/yE8oTebTaHFrk2LqEVb&#10;T1s96O25eW4WNy9Lkrbbf98UBI/DzHzDLFaD68SBQmw9a1DjAgRx7U3LjYaP9/XtHYiYkA12nknD&#10;iSKsltdXCyyNP3JFh11qRIZwLFGDTakvpYy1JYdx7Hvi7P344DBlGRppAh4z3HVyUhQz6bDlvGCx&#10;p0dL9e9u7zRs1PfXZzeNIbzY03Y2f67enlSl9ehmeLgHkWhI/+G/9qvRMFFzBZc3+QnI5R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pq8P8YAAADdAAAADwAAAAAAAAAAAAAA&#10;AACfAgAAZHJzL2Rvd25yZXYueG1sUEsFBgAAAAAEAAQA9wAAAJIDAAAAAA==&#10;" stroked="t" strokecolor="black [3213]">
                    <v:imagedata r:id="rId79" o:title=""/>
                    <v:path arrowok="t"/>
                  </v:shape>
                  <v:shape id="Text Box 99" o:spid="_x0000_s1311" type="#_x0000_t202" style="position:absolute;left:12201;top:28774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DuQsUA&#10;AADdAAAADwAAAGRycy9kb3ducmV2LnhtbESPT4vCMBTE78J+h/AW9iJrag+i1Sj+W/CgB13x/Gie&#10;bbF5KUm09dsbYWGPw8z8hpktOlOLBzlfWVYwHCQgiHOrKy4UnH9/vscgfEDWWFsmBU/ysJh/9GaY&#10;advykR6nUIgIYZ+hgjKEJpPS5yUZ9APbEEfvap3BEKUrpHbYRripZZokI2mw4rhQYkPrkvLb6W4U&#10;jDbu3h553d+ct3s8NEV6WT0vSn19dsspiEBd+A//tXdaQTqcpPB+E5+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cO5CxQAAAN0AAAAPAAAAAAAAAAAAAAAAAJgCAABkcnMv&#10;ZG93bnJldi54bWxQSwUGAAAAAAQABAD1AAAAigMAAAAA&#10;" stroked="f">
                    <v:textbox inset="0,0,0,0">
                      <w:txbxContent>
                        <w:p w:rsidR="00D31835" w:rsidRDefault="00D31835" w:rsidP="00712FDE">
                          <w:pPr>
                            <w:pStyle w:val="Fig"/>
                            <w:jc w:val="center"/>
                          </w:pPr>
                          <w:r>
                            <w:t>Fig. 1-27</w:t>
                          </w:r>
                        </w:p>
                      </w:txbxContent>
                    </v:textbox>
                  </v:shape>
                </v:group>
                <v:shape id="AutoShape 1692" o:spid="_x0000_s1312" type="#_x0000_t5" style="position:absolute;left:19097;top:4762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rbVsQA&#10;AADdAAAADwAAAGRycy9kb3ducmV2LnhtbERPPW/CMBDdK/EfrEPqVhyigkqKQahVpA4wAC0wnuJr&#10;EojPqW1I+u/rAanj0/ueL3vTiBs5X1tWMB4lIIgLq2suFXzu86cXED4ga2wsk4Jf8rBcDB7mmGnb&#10;8ZZuu1CKGMI+QwVVCG0mpS8qMuhHtiWO3Ld1BkOErpTaYRfDTSPTJJlKgzXHhgpbequouOyuRsG0&#10;OG7cIZ3xCbfn03r/0+Tvxy+lHof96hVEoD78i+/uD60gfZ7EufFNf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K21bEAAAA3QAAAA8AAAAAAAAAAAAAAAAAmAIAAGRycy9k&#10;b3ducmV2LnhtbFBLBQYAAAAABAAEAPUAAACJAwAAAAA=&#10;" filled="f" strokecolor="yellow" strokeweight="1pt">
                  <v:stroke dashstyle="dash"/>
                </v:shape>
                <v:shape id="AutoShape 1692" o:spid="_x0000_s1313" type="#_x0000_t5" style="position:absolute;left:21812;top:4762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Z+zccA&#10;AADdAAAADwAAAGRycy9kb3ducmV2LnhtbESPQWsCMRSE7wX/Q3iCt5p1saKrUUpF6KE9qK16fGxe&#10;d7duXtYk1e2/N4LgcZiZb5jZojW1OJPzlWUFg34Cgji3uuJCwdd29TwG4QOyxtoyKfgnD4t552mG&#10;mbYXXtN5EwoRIewzVFCG0GRS+rwkg75vG+Lo/VhnMETpCqkdXiLc1DJNkpE0WHFcKLGht5Ly4+bP&#10;KBjl+0+3Syd8wPXv4WN7qlfL/bdSvW77OgURqA2P8L39rhWkw5cJ3N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Gfs3HAAAA3QAAAA8AAAAAAAAAAAAAAAAAmAIAAGRy&#10;cy9kb3ducmV2LnhtbFBLBQYAAAAABAAEAPUAAACMAwAAAAA=&#10;" filled="f" strokecolor="yellow" strokeweight="1pt">
                  <v:stroke dashstyle="dash"/>
                </v:shape>
                <v:shape id="AutoShape 1692" o:spid="_x0000_s1314" type="#_x0000_t5" style="position:absolute;left:1000;top:10096;width:1428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d7cMA&#10;AADdAAAADwAAAGRycy9kb3ducmV2LnhtbERPu27CMBTdkfgH6yJ1A4eoiiDFoAqE1KEdeBXGq/g2&#10;SRtfB9uF8Pd4QGI8Ou/ZojONuJDztWUF41ECgriwuuZSwX63Hk5A+ICssbFMCm7kYTHv92aYa3vl&#10;DV22oRQxhH2OCqoQ2lxKX1Rk0I9sSxy5H+sMhghdKbXDaww3jUyTJJMGa44NFba0rKj42/4bBVlx&#10;/HLf6ZRPuPk9fe7OzXp1PCj1Muje30AE6sJT/HB/aAXpaxb3xzfxCc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Ad7cMAAADdAAAADwAAAAAAAAAAAAAAAACYAgAAZHJzL2Rv&#10;d25yZXYueG1sUEsFBgAAAAAEAAQA9QAAAIgDAAAAAA==&#10;" filled="f" strokecolor="yellow" strokeweight="1pt">
                  <v:stroke dashstyle="dash"/>
                </v:shape>
                <v:shape id="AutoShape 1692" o:spid="_x0000_s1315" type="#_x0000_t5" style="position:absolute;left:3000;top:6477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y4dsYA&#10;AADdAAAADwAAAGRycy9kb3ducmV2LnhtbESPQWvCQBSE74X+h+UVvOnGIMGmriItQg96UNvq8ZF9&#10;JtHs23R31fjvXaHQ4zAz3zCTWWcacSHna8sKhoMEBHFhdc2lgq/toj8G4QOyxsYyKbiRh9n0+WmC&#10;ubZXXtNlE0oRIexzVFCF0OZS+qIig35gW+LoHawzGKJ0pdQOrxFuGpkmSSYN1hwXKmzpvaLitDkb&#10;BVmxW7mf9JX3uD7ul9vfZvGx+1aq99LN30AE6sJ/+K/9qRWko2wIjzfxCc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y4dsYAAADdAAAADwAAAAAAAAAAAAAAAACYAgAAZHJz&#10;L2Rvd25yZXYueG1sUEsFBgAAAAAEAAQA9QAAAIsDAAAAAA==&#10;" filled="f" strokecolor="yellow" strokeweight="1pt">
                  <v:stroke dashstyle="dash"/>
                </v:shape>
                <v:shape id="AutoShape 1692" o:spid="_x0000_s1316" type="#_x0000_t5" style="position:absolute;left:5667;top:3048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4mAccA&#10;AADdAAAADwAAAGRycy9kb3ducmV2LnhtbESPT2vCQBTE74LfYXmCN900SNDoKkURemgP/mn1+Mg+&#10;k7TZt+nuVtNv3y0IHoeZ+Q2zWHWmEVdyvras4GmcgCAurK65VHA8bEdTED4ga2wsk4Jf8rBa9nsL&#10;zLW98Y6u+1CKCGGfo4IqhDaX0hcVGfRj2xJH72KdwRClK6V2eItw08g0STJpsOa4UGFL64qKr/2P&#10;UZAVpzf3kc74jLvP8+vhu9luTu9KDQfd8xxEoC48wvf2i1aQTrIU/t/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OJgHHAAAA3QAAAA8AAAAAAAAAAAAAAAAAmAIAAGRy&#10;cy9kb3ducmV2LnhtbFBLBQYAAAAABAAEAPUAAACMAwAAAAA=&#10;" filled="f" strokecolor="yellow" strokeweight="1pt">
                  <v:stroke dashstyle="dash"/>
                </v:shape>
                <v:shape id="AutoShape 1692" o:spid="_x0000_s1317" type="#_x0000_t5" style="position:absolute;left:14287;top:4286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oavcgA&#10;AADdAAAADwAAAGRycy9kb3ducmV2LnhtbESPQWvCQBSE74X+h+UVejOb2iISXUVaBFsxYGwFb4/s&#10;MwnJvg3Zrab+elcQehxm5htmOu9NI07UucqygpcoBkGcW11xoeB7txyMQTiPrLGxTAr+yMF89vgw&#10;xUTbM2/plPlCBAi7BBWU3reJlC4vyaCLbEscvKPtDPogu0LqDs8Bbho5jOORNFhxWCixpfeS8jr7&#10;NQrq7LL8+XDp12aVHveHtfxM9/VBqeenfjEB4an3/+F7e6UVDN9Gr3B7E56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2hq9yAAAAN0AAAAPAAAAAAAAAAAAAAAAAJgCAABk&#10;cnMvZG93bnJldi54bWxQSwUGAAAAAAQABAD1AAAAjQMAAAAA&#10;" filled="f" strokecolor="red" strokeweight="1pt">
                  <v:stroke dashstyle="dash"/>
                </v:shape>
                <v:shape id="AutoShape 1692" o:spid="_x0000_s1318" type="#_x0000_t5" style="position:absolute;left:7762;top:3095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BQJcYA&#10;AADdAAAADwAAAGRycy9kb3ducmV2LnhtbESPT2vCQBTE7wW/w/KE3urGUIJGVykWoYf24H+Pj+wz&#10;ic2+TXe3Gr+9KxR6HGbmN8x03plGXMj52rKC4SABQVxYXXOpYLtZvoxA+ICssbFMCm7kYT7rPU0x&#10;1/bKK7qsQykihH2OCqoQ2lxKX1Rk0A9sSxy9k3UGQ5SulNrhNcJNI9MkyaTBmuNChS0tKiq+179G&#10;QVYcvtw+HfMRV+fj5+anWb4fdko997u3CYhAXfgP/7U/tIL0dZzB401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BQJcYAAADdAAAADwAAAAAAAAAAAAAAAACYAgAAZHJz&#10;L2Rvd25yZXYueG1sUEsFBgAAAAAEAAQA9QAAAIsDAAAAAA==&#10;" filled="f" strokecolor="yellow" strokeweight="1pt">
                  <v:stroke dashstyle="dash"/>
                </v:shape>
                <v:shape id="AutoShape 1692" o:spid="_x0000_s1319" type="#_x0000_t5" style="position:absolute;left:25288;top:9001;width:1429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BWcYA&#10;AADdAAAADwAAAGRycy9kb3ducmV2LnhtbESPQWsCMRSE74L/ITyht5o1B9GtUYoi9FAPals9PjbP&#10;3bWblzVJdfvvG6HgcZiZb5jZorONuJIPtWMNo2EGgrhwpuZSw8d+/TwBESKywcYxafilAIt5vzfD&#10;3Lgbb+m6i6VIEA45aqhibHMpQ1GRxTB0LXHyTs5bjEn6UhqPtwS3jVRZNpYWa04LFba0rKj43v1Y&#10;DePisPFfaspH3J6P7/tLs14dPrV+GnSvLyAidfER/m+/GQ1KZQrub9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oBWcYAAADdAAAADwAAAAAAAAAAAAAAAACYAgAAZHJz&#10;L2Rvd25yZXYueG1sUEsFBgAAAAAEAAQA9QAAAIsDAAAAAA==&#10;" filled="f" strokecolor="yellow" strokeweight="1pt">
                  <v:stroke dashstyle="dash"/>
                </v:shape>
                <v:shape id="AutoShape 1692" o:spid="_x0000_s1320" type="#_x0000_t5" style="position:absolute;left:26384;top:12715;width:1429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akwscA&#10;AADdAAAADwAAAGRycy9kb3ducmV2LnhtbESPT2vCQBTE70K/w/IKvdWNKUibuoooAQ/2oNY/x0f2&#10;NUmbfRt315h++25B8DjMzG+Yyaw3jejI+dqygtEwAUFcWF1zqeBzlz+/gvABWWNjmRT8kofZ9GEw&#10;wUzbK2+o24ZSRAj7DBVUIbSZlL6oyKAf2pY4el/WGQxRulJqh9cIN41Mk2QsDdYcFypsaVFR8bO9&#10;GAXj4vjhDukbn3DzfVrvzk2+PO6Venrs5+8gAvXhHr61V1pBmiYv8P8mPg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WpMLHAAAA3QAAAA8AAAAAAAAAAAAAAAAAmAIAAGRy&#10;cy9kb3ducmV2LnhtbFBLBQYAAAAABAAEAPUAAACMAwAAAAA=&#10;" filled="f" strokecolor="yellow" strokeweight="1pt">
                  <v:stroke dashstyle="dash"/>
                </v:shape>
                <w10:anchorlock/>
              </v:group>
            </w:pict>
          </mc:Fallback>
        </mc:AlternateContent>
      </w:r>
      <w:r w:rsidR="00247A06" w:rsidRPr="00247A06">
        <w:t xml:space="preserve">Disengage the </w:t>
      </w:r>
      <w:r w:rsidR="00276911">
        <w:t>nine</w:t>
      </w:r>
      <w:r w:rsidR="00247A06" w:rsidRPr="00247A06">
        <w:t xml:space="preserve"> clips to displace the deck trim side panel assembly </w:t>
      </w:r>
      <w:r w:rsidR="00247A06">
        <w:t>R</w:t>
      </w:r>
      <w:r w:rsidR="00247A06" w:rsidRPr="00247A06">
        <w:t>H</w:t>
      </w:r>
      <w:r w:rsidR="00247A06">
        <w:t xml:space="preserve"> (</w:t>
      </w:r>
      <w:r w:rsidR="004573FF" w:rsidRPr="001710C9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02E4953E" wp14:editId="163E249F">
                <wp:extent cx="146304" cy="137160"/>
                <wp:effectExtent l="19050" t="19050" r="44450" b="15240"/>
                <wp:docPr id="28" name="AutoShape 2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" cy="1371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12700" algn="ctr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545386" id="AutoShape 2238" o:spid="_x0000_s1026" type="#_x0000_t5" style="width:11.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" filled="f" strokecolor="black [3213]" strokeweight="1pt">
                <v:stroke dashstyle="dash"/>
                <w10:anchorlock/>
              </v:shape>
            </w:pict>
          </mc:Fallback>
        </mc:AlternateContent>
      </w:r>
      <w:r w:rsidR="00247A06">
        <w:t>Fig. 1-27).</w:t>
      </w:r>
    </w:p>
    <w:p w:rsidR="00247A06" w:rsidRDefault="00247A06" w:rsidP="00DB6957">
      <w:pPr>
        <w:pStyle w:val="ProcLevel2"/>
      </w:pPr>
      <w:r w:rsidRPr="00247A06">
        <w:t xml:space="preserve">Disconnect the electrical connectors for </w:t>
      </w:r>
      <w:r>
        <w:t xml:space="preserve">the </w:t>
      </w:r>
      <w:r w:rsidRPr="00247A06">
        <w:t xml:space="preserve">cargo lamp and remove </w:t>
      </w:r>
      <w:r>
        <w:t>the deck trim side panel assembly R</w:t>
      </w:r>
      <w:r w:rsidRPr="00247A06">
        <w:t>H by pulling it rewards</w:t>
      </w:r>
      <w:r>
        <w:t>.</w:t>
      </w:r>
    </w:p>
    <w:p w:rsidR="00712FDE" w:rsidRDefault="00712FDE" w:rsidP="00DB6957">
      <w:pPr>
        <w:pStyle w:val="ProcLevel2"/>
        <w:numPr>
          <w:ilvl w:val="0"/>
          <w:numId w:val="0"/>
        </w:numPr>
        <w:ind w:left="360"/>
      </w:pPr>
    </w:p>
    <w:p w:rsidR="00712FDE" w:rsidRDefault="00712FDE" w:rsidP="00DB6957">
      <w:pPr>
        <w:pStyle w:val="ProcLevel2"/>
        <w:numPr>
          <w:ilvl w:val="0"/>
          <w:numId w:val="0"/>
        </w:numPr>
        <w:ind w:left="360"/>
      </w:pPr>
    </w:p>
    <w:p w:rsidR="00712FDE" w:rsidRDefault="00712FDE" w:rsidP="00DB6957">
      <w:pPr>
        <w:pStyle w:val="ProcLevel2"/>
        <w:numPr>
          <w:ilvl w:val="0"/>
          <w:numId w:val="0"/>
        </w:numPr>
        <w:ind w:left="360"/>
      </w:pPr>
    </w:p>
    <w:p w:rsidR="00247A06" w:rsidRDefault="00712FDE" w:rsidP="00DB6957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0240" behindDoc="0" locked="1" layoutInCell="1" allowOverlap="1" wp14:anchorId="1DCB2709" wp14:editId="15A5404A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47672"/>
                <wp:effectExtent l="19050" t="19050" r="19050" b="14605"/>
                <wp:wrapNone/>
                <wp:docPr id="2205" name="Group 2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47672"/>
                          <a:chOff x="139143" y="115343"/>
                          <a:chExt cx="2971800" cy="1958566"/>
                        </a:xfrm>
                      </wpg:grpSpPr>
                      <wpg:grpSp>
                        <wpg:cNvPr id="2206" name="Group 2206"/>
                        <wpg:cNvGrpSpPr/>
                        <wpg:grpSpPr>
                          <a:xfrm>
                            <a:off x="139143" y="115343"/>
                            <a:ext cx="2971800" cy="1958566"/>
                            <a:chOff x="1061478" y="985248"/>
                            <a:chExt cx="2969610" cy="1846114"/>
                          </a:xfrm>
                        </wpg:grpSpPr>
                        <pic:pic xmlns:pic="http://schemas.openxmlformats.org/drawingml/2006/picture">
                          <pic:nvPicPr>
                            <pic:cNvPr id="2207" name="Picture 220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1478" y="985248"/>
                              <a:ext cx="2969610" cy="184611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40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9357" y="2636043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712FDE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241" name="Oval 2241"/>
                        <wps:cNvSpPr/>
                        <wps:spPr>
                          <a:xfrm>
                            <a:off x="1418588" y="662214"/>
                            <a:ext cx="695325" cy="6667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CB2709" id="Group 2205" o:spid="_x0000_s1321" style="position:absolute;left:0;text-align:left;margin-left:-255.6pt;margin-top:0;width:234pt;height:153.35pt;z-index:251850240;mso-position-horizontal-relative:text;mso-position-vertical-relative:text;mso-width-relative:margin;mso-height-relative:margin" coordorigin="1391,1153" coordsize="29718,195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">
                <v:group id="Group 2206" o:spid="_x0000_s1322" style="position:absolute;left:1391;top:1153;width:29718;height:19586" coordorigin="10614,9852" coordsize="29696,184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5FHfM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Jp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uRR3zFAAAA3QAA&#10;AA8AAAAAAAAAAAAAAAAAqgIAAGRycy9kb3ducmV2LnhtbFBLBQYAAAAABAAEAPoAAACcAwAAAAA=&#10;">
                  <v:shape id="Picture 2207" o:spid="_x0000_s1323" type="#_x0000_t75" style="position:absolute;left:10614;top:9852;width:29696;height:18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3y6XGAAAA3QAAAA8AAABkcnMvZG93bnJldi54bWxEj0FrwkAUhO8F/8PyCt500yAq0U2oBUtb&#10;KmgUen1kX5PQ7Nslu2r8992C0OMwM98w62IwnbhQ71vLCp6mCQjiyuqWawWn43ayBOEDssbOMim4&#10;kYciHz2sMdP2yge6lKEWEcI+QwVNCC6T0lcNGfRT64ij9217gyHKvpa6x2uEm06mSTKXBluOCw06&#10;emmo+inPRkFZftnPW/fxumGe7d156xa7+btS48fheQUi0BD+w/f2m1aQpskC/t7EJy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LfLpcYAAADdAAAADwAAAAAAAAAAAAAA&#10;AACfAgAAZHJzL2Rvd25yZXYueG1sUEsFBgAAAAAEAAQA9wAAAJIDAAAAAA==&#10;" stroked="t" strokecolor="black [3213]">
                    <v:imagedata r:id="rId81" o:title=""/>
                    <v:path arrowok="t"/>
                  </v:shape>
                  <v:shape id="Text Box 99" o:spid="_x0000_s1324" type="#_x0000_t202" style="position:absolute;left:10693;top:26360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uYlcIA&#10;AADdAAAADwAAAGRycy9kb3ducmV2LnhtbERPy4rCMBTdC/5DuMJsRFPLIFKN4mOEWYwLH7i+NNe2&#10;2NyUJNr692Yx4PJw3otVZ2rxJOcrywom4wQEcW51xYWCy3k/moHwAVljbZkUvMjDatnvLTDTtuUj&#10;PU+hEDGEfYYKyhCaTEqfl2TQj21DHLmbdQZDhK6Q2mEbw00t0ySZSoMVx4YSG9qWlN9PD6NgunOP&#10;9sjb4e7y84eHpkivm9dVqa9Bt56DCNSFj/jf/asVpOl33B/fxCcgl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5iVwgAAAN0AAAAPAAAAAAAAAAAAAAAAAJgCAABkcnMvZG93&#10;bnJldi54bWxQSwUGAAAAAAQABAD1AAAAhwMAAAAA&#10;" stroked="f">
                    <v:textbox inset="0,0,0,0">
                      <w:txbxContent>
                        <w:p w:rsidR="00D31835" w:rsidRDefault="00D31835" w:rsidP="00712FDE">
                          <w:pPr>
                            <w:pStyle w:val="Fig"/>
                            <w:jc w:val="center"/>
                          </w:pPr>
                          <w:r>
                            <w:t>Fig. 1-28</w:t>
                          </w:r>
                        </w:p>
                      </w:txbxContent>
                    </v:textbox>
                  </v:shape>
                </v:group>
                <v:oval id="Oval 2241" o:spid="_x0000_s1325" style="position:absolute;left:14185;top:6622;width:6954;height:6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jj7ccA&#10;AADdAAAADwAAAGRycy9kb3ducmV2LnhtbESPQWvCQBSE74X+h+UVequbBJGSuopIWgs5SNNS8PbM&#10;PpNg9m3Irib6691CweMwM98w8+VoWnGm3jWWFcSTCARxaXXDlYKf7/eXVxDOI2tsLZOCCzlYLh4f&#10;5phqO/AXnQtfiQBhl6KC2vsuldKVNRl0E9sRB+9ge4M+yL6SuschwE0rkyiaSYMNh4UaO1rXVB6L&#10;k1EwXpFn6I5ZVuyq39NHnm8Pm71Sz0/j6g2Ep9Hfw//tT60gSaYx/L0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o4+3HAAAA3QAAAA8AAAAAAAAAAAAAAAAAmAIAAGRy&#10;cy9kb3ducmV2LnhtbFBLBQYAAAAABAAEAPUAAACMAwAAAAA=&#10;" filled="f" strokecolor="yellow" strokeweight="2pt">
                  <v:stroke dashstyle="dash"/>
                </v:oval>
                <w10:anchorlock/>
              </v:group>
            </w:pict>
          </mc:Fallback>
        </mc:AlternateContent>
      </w:r>
      <w:r w:rsidR="00247A06" w:rsidRPr="00247A06">
        <w:t xml:space="preserve">Disconnect </w:t>
      </w:r>
      <w:r w:rsidR="00247A06">
        <w:t>the 4</w:t>
      </w:r>
      <w:r w:rsidR="00247A06" w:rsidRPr="00247A06">
        <w:t xml:space="preserve"> </w:t>
      </w:r>
      <w:r w:rsidR="00247A06">
        <w:t>p</w:t>
      </w:r>
      <w:r w:rsidR="00247A06" w:rsidRPr="00247A06">
        <w:t>in i</w:t>
      </w:r>
      <w:r w:rsidR="00247A06">
        <w:t>n-line electrical connector to R</w:t>
      </w:r>
      <w:r w:rsidR="00247A06" w:rsidRPr="00247A06">
        <w:t xml:space="preserve">H </w:t>
      </w:r>
      <w:r w:rsidR="00247A06">
        <w:t>r</w:t>
      </w:r>
      <w:r w:rsidR="00247A06" w:rsidRPr="00247A06">
        <w:t xml:space="preserve">ear </w:t>
      </w:r>
      <w:r w:rsidR="00247A06">
        <w:t>c</w:t>
      </w:r>
      <w:r w:rsidR="00247A06" w:rsidRPr="00247A06">
        <w:t xml:space="preserve">ombination </w:t>
      </w:r>
      <w:r w:rsidR="00247A06">
        <w:t>lamp a</w:t>
      </w:r>
      <w:r w:rsidR="00247A06" w:rsidRPr="00247A06">
        <w:t>ss</w:t>
      </w:r>
      <w:r w:rsidR="00247A06">
        <w:t>embl</w:t>
      </w:r>
      <w:r w:rsidR="00247A06" w:rsidRPr="00247A06">
        <w:t>y</w:t>
      </w:r>
      <w:r w:rsidR="00247A06">
        <w:t xml:space="preserve"> (Fig. 1-28).</w:t>
      </w:r>
    </w:p>
    <w:p w:rsidR="00DB6957" w:rsidRDefault="00DB6957" w:rsidP="00DB6957">
      <w:pPr>
        <w:pStyle w:val="ProcLevel2"/>
        <w:numPr>
          <w:ilvl w:val="0"/>
          <w:numId w:val="0"/>
        </w:numPr>
        <w:ind w:left="360"/>
      </w:pPr>
    </w:p>
    <w:p w:rsidR="00DB6957" w:rsidRDefault="00DB6957" w:rsidP="00DB6957">
      <w:pPr>
        <w:pStyle w:val="ProcLevel2"/>
        <w:numPr>
          <w:ilvl w:val="0"/>
          <w:numId w:val="0"/>
        </w:numPr>
        <w:ind w:left="360"/>
      </w:pPr>
    </w:p>
    <w:p w:rsidR="00DB6957" w:rsidRDefault="00DB6957" w:rsidP="00DB6957">
      <w:pPr>
        <w:pStyle w:val="ProcLevel2"/>
        <w:numPr>
          <w:ilvl w:val="0"/>
          <w:numId w:val="0"/>
        </w:numPr>
        <w:ind w:left="360"/>
      </w:pPr>
    </w:p>
    <w:p w:rsidR="00DB6957" w:rsidRDefault="00DB6957" w:rsidP="00DB6957">
      <w:pPr>
        <w:pStyle w:val="ProcLevel2"/>
        <w:numPr>
          <w:ilvl w:val="0"/>
          <w:numId w:val="0"/>
        </w:numPr>
        <w:ind w:left="360"/>
      </w:pPr>
    </w:p>
    <w:p w:rsidR="00DB6957" w:rsidRDefault="00DB6957" w:rsidP="00DB6957">
      <w:pPr>
        <w:pStyle w:val="ProcLevel2"/>
        <w:numPr>
          <w:ilvl w:val="0"/>
          <w:numId w:val="0"/>
        </w:numPr>
        <w:ind w:left="360"/>
      </w:pPr>
    </w:p>
    <w:p w:rsidR="00247A06" w:rsidRDefault="00DB6957" w:rsidP="00DB6957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2288" behindDoc="0" locked="1" layoutInCell="1" allowOverlap="1" wp14:anchorId="7FA01D50" wp14:editId="3C917C60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16936" cy="1984248"/>
                <wp:effectExtent l="19050" t="19050" r="17145" b="16510"/>
                <wp:wrapNone/>
                <wp:docPr id="2248" name="Group 2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6936" cy="1984248"/>
                          <a:chOff x="25747" y="0"/>
                          <a:chExt cx="2919039" cy="1979295"/>
                        </a:xfrm>
                      </wpg:grpSpPr>
                      <wpg:grpSp>
                        <wpg:cNvPr id="2243" name="Group 2243"/>
                        <wpg:cNvGrpSpPr/>
                        <wpg:grpSpPr>
                          <a:xfrm>
                            <a:off x="25747" y="0"/>
                            <a:ext cx="2919039" cy="1979295"/>
                            <a:chOff x="1111502" y="985248"/>
                            <a:chExt cx="2918134" cy="1876814"/>
                          </a:xfrm>
                        </wpg:grpSpPr>
                        <pic:pic xmlns:pic="http://schemas.openxmlformats.org/drawingml/2006/picture">
                          <pic:nvPicPr>
                            <pic:cNvPr id="2244" name="Picture 22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1502" y="985248"/>
                              <a:ext cx="2918134" cy="187681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45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22867" y="2669235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DB6957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1-29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247" name="Oval 2247"/>
                        <wps:cNvSpPr/>
                        <wps:spPr>
                          <a:xfrm>
                            <a:off x="915986" y="969226"/>
                            <a:ext cx="484505" cy="4845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A01D50" id="Group 2248" o:spid="_x0000_s1326" style="position:absolute;left:0;text-align:left;margin-left:-255.6pt;margin-top:0;width:229.7pt;height:156.25pt;z-index:251852288;mso-position-horizontal-relative:text;mso-position-vertical-relative:text;mso-width-relative:margin;mso-height-relative:margin" coordorigin="257" coordsize="29190,19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">
                <v:group id="Group 2243" o:spid="_x0000_s1327" style="position:absolute;left:257;width:29190;height:19792" coordorigin="11115,9852" coordsize="29181,18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YxdJMYAAADd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pAkn2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jF0kxgAAAN0A&#10;AAAPAAAAAAAAAAAAAAAAAKoCAABkcnMvZG93bnJldi54bWxQSwUGAAAAAAQABAD6AAAAnQMAAAAA&#10;">
                  <v:shape id="Picture 2244" o:spid="_x0000_s1328" type="#_x0000_t75" style="position:absolute;left:11115;top:9852;width:29181;height:18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r90XCAAAA3QAAAA8AAABkcnMvZG93bnJldi54bWxEj0GLwjAUhO+C/yG8BW+abilL6RpFFNGr&#10;3QWvj+aZdm1eahO1/nuzIHgcZuYbZr4cbCtu1PvGsYLPWQKCuHK6YaPg92c7zUH4gKyxdUwKHuRh&#10;uRiP5lhod+cD3cpgRISwL1BBHUJXSOmrmiz6meuIo3dyvcUQZW+k7vEe4baVaZJ8SYsNx4UaO1rX&#10;VJ3Lq1UwmD/TnPLjKt+XfrdxlD02F6fU5GNYfYMINIR3+NXeawVpmmXw/yY+Ab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a/dFwgAAAN0AAAAPAAAAAAAAAAAAAAAAAJ8C&#10;AABkcnMvZG93bnJldi54bWxQSwUGAAAAAAQABAD3AAAAjgMAAAAA&#10;" stroked="t" strokecolor="black [3213]">
                    <v:imagedata r:id="rId83" o:title=""/>
                    <v:path arrowok="t"/>
                  </v:shape>
                  <v:shape id="Text Box 99" o:spid="_x0000_s1329" type="#_x0000_t202" style="position:absolute;left:11228;top:26692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w7DcYA&#10;AADdAAAADwAAAGRycy9kb3ducmV2LnhtbESPT4vCMBTE7wt+h/CEvSyabnFFqlFcXWEP68E/eH40&#10;z7bYvJQk2vrtN4LgcZiZ3zCzRWdqcSPnK8sKPocJCOLc6ooLBcfDZjAB4QOyxtoyKbiTh8W89zbD&#10;TNuWd3Tbh0JECPsMFZQhNJmUPi/JoB/ahjh6Z+sMhihdIbXDNsJNLdMkGUuDFceFEhtalZRf9lej&#10;YLx213bHq4/18ecPt02Rnr7vJ6Xe+91yCiJQF17hZ/tXK0jT0Rc83sQn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w7Dc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DB6957">
                          <w:pPr>
                            <w:pStyle w:val="Fig"/>
                            <w:jc w:val="center"/>
                          </w:pPr>
                          <w:r>
                            <w:t>Fig. 1-29</w:t>
                          </w:r>
                        </w:p>
                      </w:txbxContent>
                    </v:textbox>
                  </v:shape>
                </v:group>
                <v:oval id="Oval 2247" o:spid="_x0000_s1330" style="position:absolute;left:9159;top:9692;width:4845;height:48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yqbMQA&#10;AADdAAAADwAAAGRycy9kb3ducmV2LnhtbESPUUsDMRCE3wX/Q1jBF7E5D1G5Ni0qCD5q6w9YLtvL&#10;1WRzJtu7s7/eCIKPw8x8w6w2c/BqpJT7yAZuFhUo4jbanjsDH7uX6wdQWZAt+shk4JsybNbnZyts&#10;bJz4ncatdKpAODdowIkMjda5dRQwL+JAXLx9TAGlyNRpm3Aq8OB1XVV3OmDPZcHhQM+O2s/tMRio&#10;5KmejrtR/MGfvk5yuEpvjoy5vJgfl6CEZvkP/7VfrYG6vr2H3zflCe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sqmzEAAAA3QAAAA8AAAAAAAAAAAAAAAAAmAIAAGRycy9k&#10;b3ducmV2LnhtbFBLBQYAAAAABAAEAPUAAACJAwAAAAA=&#10;" filled="f" strokecolor="red" strokeweight="2pt">
                  <v:stroke dashstyle="dash"/>
                </v:oval>
                <w10:anchorlock/>
              </v:group>
            </w:pict>
          </mc:Fallback>
        </mc:AlternateContent>
      </w:r>
      <w:r w:rsidR="00247A06" w:rsidRPr="00247A06">
        <w:t xml:space="preserve">Remove and discard </w:t>
      </w:r>
      <w:r w:rsidR="00247A06">
        <w:t>the t</w:t>
      </w:r>
      <w:r w:rsidR="00247A06" w:rsidRPr="00247A06">
        <w:t xml:space="preserve">railer </w:t>
      </w:r>
      <w:r w:rsidR="00247A06">
        <w:t>s</w:t>
      </w:r>
      <w:r w:rsidR="00247A06" w:rsidRPr="00247A06">
        <w:t xml:space="preserve">ub-wire </w:t>
      </w:r>
      <w:r w:rsidR="00247A06">
        <w:t>h</w:t>
      </w:r>
      <w:r w:rsidR="00247A06" w:rsidRPr="00247A06">
        <w:t>arness pass through</w:t>
      </w:r>
      <w:r w:rsidR="00247A06">
        <w:t xml:space="preserve"> </w:t>
      </w:r>
      <w:r w:rsidR="00247A06" w:rsidRPr="00247A06">
        <w:t xml:space="preserve">hole plug </w:t>
      </w:r>
      <w:r w:rsidR="00247A06">
        <w:t>(Fig. 1-29).</w:t>
      </w:r>
    </w:p>
    <w:p w:rsidR="00DB6957" w:rsidRDefault="00DB6957" w:rsidP="00DB6957">
      <w:pPr>
        <w:spacing w:after="120" w:line="300" w:lineRule="auto"/>
      </w:pPr>
      <w:r>
        <w:br w:type="page"/>
      </w:r>
    </w:p>
    <w:p w:rsidR="00CF4BCD" w:rsidRDefault="00CF4BCD" w:rsidP="00CF4BCD">
      <w:pPr>
        <w:pStyle w:val="ProcLevel2"/>
        <w:numPr>
          <w:ilvl w:val="0"/>
          <w:numId w:val="0"/>
        </w:numPr>
        <w:ind w:left="360"/>
      </w:pPr>
    </w:p>
    <w:p w:rsidR="00CF4BCD" w:rsidRDefault="00CF4BCD" w:rsidP="00CF4BCD">
      <w:pPr>
        <w:pStyle w:val="Heading5"/>
      </w:pPr>
      <w:r>
        <w:t>Install the Trailer Module Harness.</w:t>
      </w:r>
    </w:p>
    <w:p w:rsidR="00CF4BCD" w:rsidRDefault="00E20305" w:rsidP="0055300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4336" behindDoc="0" locked="1" layoutInCell="1" allowOverlap="1" wp14:anchorId="3182417D" wp14:editId="6D172FD9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75104"/>
                <wp:effectExtent l="19050" t="19050" r="19050" b="25400"/>
                <wp:wrapNone/>
                <wp:docPr id="2256" name="Group 2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75104"/>
                          <a:chOff x="0" y="0"/>
                          <a:chExt cx="2971165" cy="1977390"/>
                        </a:xfrm>
                      </wpg:grpSpPr>
                      <wpg:grpSp>
                        <wpg:cNvPr id="2250" name="Group 2250"/>
                        <wpg:cNvGrpSpPr/>
                        <wpg:grpSpPr>
                          <a:xfrm>
                            <a:off x="0" y="0"/>
                            <a:ext cx="2971165" cy="1977390"/>
                            <a:chOff x="1084683" y="985248"/>
                            <a:chExt cx="2969610" cy="1875424"/>
                          </a:xfrm>
                        </wpg:grpSpPr>
                        <pic:pic xmlns:pic="http://schemas.openxmlformats.org/drawingml/2006/picture">
                          <pic:nvPicPr>
                            <pic:cNvPr id="2251" name="Picture 22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4683" y="985248"/>
                              <a:ext cx="2969610" cy="187542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5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2562" y="2667477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E2030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254" name="Rectangle 2254"/>
                        <wps:cNvSpPr/>
                        <wps:spPr>
                          <a:xfrm>
                            <a:off x="1243013" y="923925"/>
                            <a:ext cx="209550" cy="3238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5" name="Rectangle 2255"/>
                        <wps:cNvSpPr/>
                        <wps:spPr>
                          <a:xfrm>
                            <a:off x="1566863" y="809625"/>
                            <a:ext cx="273050" cy="4572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82417D" id="Group 2256" o:spid="_x0000_s1331" style="position:absolute;left:0;text-align:left;margin-left:-255.6pt;margin-top:0;width:234pt;height:155.5pt;z-index:251854336;mso-position-horizontal-relative:text;mso-position-vertical-relative:text;mso-width-relative:margin;mso-height-relative:margin" coordsize="29711,197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">
                <v:group id="Group 2250" o:spid="_x0000_s1332" style="position:absolute;width:29711;height:19773" coordorigin="10846,9852" coordsize="29696,187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h1WOwwAAAN0AAAAP&#10;AAAAAAAAAAAAAAAAAKoCAABkcnMvZG93bnJldi54bWxQSwUGAAAAAAQABAD6AAAAmgMAAAAA&#10;">
                  <v:shape id="Picture 2251" o:spid="_x0000_s1333" type="#_x0000_t75" style="position:absolute;left:10846;top:9852;width:29696;height:18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HM1XGAAAA3QAAAA8AAABkcnMvZG93bnJldi54bWxEj0FrAjEUhO+F/ofwBC9Fs7tQKatRrFQs&#10;tBet4PW5eSaLm5ftJtXtv28KgsdhZr5hZoveNeJCXag9K8jHGQjiyuuajYL913r0AiJEZI2NZ1Lw&#10;SwEW88eHGZbaX3lLl100IkE4lKjAxtiWUobKksMw9i1x8k6+cxiT7IzUHV4T3DWyyLKJdFhzWrDY&#10;0spSdd79OAWnj1e5WRm7/T4c8if/+cZmf9woNRz0yymISH28h2/td62gKJ5z+H+Tn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oczVcYAAADdAAAADwAAAAAAAAAAAAAA&#10;AACfAgAAZHJzL2Rvd25yZXYueG1sUEsFBgAAAAAEAAQA9wAAAJIDAAAAAA==&#10;" stroked="t" strokecolor="black [3213]">
                    <v:imagedata r:id="rId85" o:title=""/>
                    <v:path arrowok="t"/>
                  </v:shape>
                  <v:shape id="Text Box 99" o:spid="_x0000_s1334" type="#_x0000_t202" style="position:absolute;left:10925;top:26674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w1pMYA&#10;AADdAAAADwAAAGRycy9kb3ducmV2LnhtbESPzWsCMRTE7wX/h/CEXkrNNqDI1ih+tOChHvzA82Pz&#10;urt087Ik0V3/eyMUPA4z8xtmtuhtI67kQ+1Yw8coA0FcOFNzqeF0/H6fgggR2WDjmDTcKMBiPniZ&#10;YW5cx3u6HmIpEoRDjhqqGNtcylBUZDGMXEucvF/nLcYkfSmNxy7BbSNVlk2kxZrTQoUtrSsq/g4X&#10;q2Gy8Zduz+u3zenrB3dtqc6r21nr12G//AQRqY/P8H97azQoNVbweJOe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w1pM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E20305">
                          <w:pPr>
                            <w:pStyle w:val="Fig"/>
                            <w:jc w:val="center"/>
                          </w:pPr>
                          <w:r>
                            <w:t>Fig. 2-1</w:t>
                          </w:r>
                        </w:p>
                      </w:txbxContent>
                    </v:textbox>
                  </v:shape>
                </v:group>
                <v:rect id="Rectangle 2254" o:spid="_x0000_s1335" style="position:absolute;left:12430;top:9239;width:2095;height:3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2sl8QA&#10;AADdAAAADwAAAGRycy9kb3ducmV2LnhtbESP3WrCQBSE7wt9h+UUelc3TX+U6CpBsPWuVn2AQ/aY&#10;Dc2eDdlTk759VxC8HGbmG2axGn2rztTHJrCB50kGirgKtuHawPGweZqBioJssQ1MBv4owmp5f7fA&#10;woaBv+m8l1olCMcCDTiRrtA6Vo48xknoiJN3Cr1HSbKvte1xSHDf6jzL3rXHhtOCw47Wjqqf/a83&#10;sFl/xNFmn273gmVXDiL6ayrGPD6M5RyU0Ci38LW9tQby/O0VLm/SE9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trJfEAAAA3QAAAA8AAAAAAAAAAAAAAAAAmAIAAGRycy9k&#10;b3ducmV2LnhtbFBLBQYAAAAABAAEAPUAAACJAwAAAAA=&#10;" filled="f" strokecolor="yellow" strokeweight="1.5pt">
                  <v:stroke dashstyle="dash"/>
                </v:rect>
                <v:rect id="Rectangle 2255" o:spid="_x0000_s1336" style="position:absolute;left:15668;top:8096;width:2731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EJDMMA&#10;AADdAAAADwAAAGRycy9kb3ducmV2LnhtbESPUWvCQBCE3wv9D8cWfKuXRqwlekoQrH1r1f6AJbfm&#10;QnN7Ibc18d/3BKGPw8x8w6w2o2/VhfrYBDbwMs1AEVfBNlwb+D7tnt9ARUG22AYmA1eKsFk/Pqyw&#10;sGHgA12OUqsE4VigASfSFVrHypHHOA0dcfLOofcoSfa1tj0OCe5bnWfZq/bYcFpw2NHWUfVz/PUG&#10;dtv3ONps775mWHblIKI/F2LM5Gksl6CERvkP39sf1kCez+dwe5OegF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EJDMMAAADdAAAADwAAAAAAAAAAAAAAAACYAgAAZHJzL2Rv&#10;d25yZXYueG1sUEsFBgAAAAAEAAQA9QAAAIgDAAAAAA==&#10;" filled="f" strokecolor="yellow" strokeweight="1.5pt">
                  <v:stroke dashstyle="dash"/>
                </v:rect>
                <w10:anchorlock/>
              </v:group>
            </w:pict>
          </mc:Fallback>
        </mc:AlternateContent>
      </w:r>
      <w:r w:rsidR="00CF4BCD" w:rsidRPr="00CF4BCD">
        <w:t xml:space="preserve">Locate the mounting surfaces to install </w:t>
      </w:r>
      <w:r w:rsidR="00CF4BCD">
        <w:t>the t</w:t>
      </w:r>
      <w:r w:rsidR="00CF4BCD" w:rsidRPr="00CF4BCD">
        <w:t xml:space="preserve">railer </w:t>
      </w:r>
      <w:r w:rsidR="00CF4BCD">
        <w:t>w</w:t>
      </w:r>
      <w:r w:rsidR="00CF4BCD" w:rsidRPr="00CF4BCD">
        <w:t xml:space="preserve">ire </w:t>
      </w:r>
      <w:r w:rsidR="00CF4BCD">
        <w:t>m</w:t>
      </w:r>
      <w:r w:rsidR="00CF4BCD" w:rsidRPr="00CF4BCD">
        <w:t xml:space="preserve">odule nearby the </w:t>
      </w:r>
      <w:r w:rsidR="00CF4BCD">
        <w:t>LH wheel house area (</w:t>
      </w:r>
      <w:r w:rsidR="00CF4BCD" w:rsidRPr="00CF4BCD">
        <w:t>Fig</w:t>
      </w:r>
      <w:r w:rsidR="00CF4BCD">
        <w:t>.</w:t>
      </w:r>
      <w:r w:rsidR="00CF4BCD" w:rsidRPr="00CF4BCD">
        <w:t xml:space="preserve"> 2-1</w:t>
      </w:r>
      <w:r w:rsidR="00CF4BCD">
        <w:t>).</w:t>
      </w: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CF4BCD" w:rsidRDefault="00E20305" w:rsidP="0055300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6384" behindDoc="0" locked="1" layoutInCell="1" allowOverlap="1" wp14:anchorId="27D9EFB7" wp14:editId="6ECDFA72">
                <wp:simplePos x="0" y="0"/>
                <wp:positionH relativeFrom="column">
                  <wp:posOffset>-3248025</wp:posOffset>
                </wp:positionH>
                <wp:positionV relativeFrom="paragraph">
                  <wp:posOffset>1905</wp:posOffset>
                </wp:positionV>
                <wp:extent cx="2971800" cy="1883410"/>
                <wp:effectExtent l="19050" t="19050" r="19050" b="21590"/>
                <wp:wrapNone/>
                <wp:docPr id="2258" name="Group 2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83410"/>
                          <a:chOff x="165034" y="178544"/>
                          <a:chExt cx="2970866" cy="1889776"/>
                        </a:xfrm>
                      </wpg:grpSpPr>
                      <wpg:grpSp>
                        <wpg:cNvPr id="2259" name="Group 2259"/>
                        <wpg:cNvGrpSpPr/>
                        <wpg:grpSpPr>
                          <a:xfrm>
                            <a:off x="165034" y="178544"/>
                            <a:ext cx="2970866" cy="1889776"/>
                            <a:chOff x="164966" y="178911"/>
                            <a:chExt cx="2969609" cy="1893683"/>
                          </a:xfrm>
                        </wpg:grpSpPr>
                        <pic:pic xmlns:pic="http://schemas.openxmlformats.org/drawingml/2006/picture">
                          <pic:nvPicPr>
                            <pic:cNvPr id="2261" name="Picture 22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4966" y="178911"/>
                              <a:ext cx="2969609" cy="1893683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6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9578" y="1876523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E2030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2263" name="Group 109"/>
                        <wpg:cNvGrpSpPr>
                          <a:grpSpLocks/>
                        </wpg:cNvGrpSpPr>
                        <wpg:grpSpPr bwMode="auto">
                          <a:xfrm>
                            <a:off x="180275" y="186164"/>
                            <a:ext cx="970280" cy="254635"/>
                            <a:chOff x="20" y="943"/>
                            <a:chExt cx="1528" cy="401"/>
                          </a:xfrm>
                        </wpg:grpSpPr>
                        <wps:wsp>
                          <wps:cNvPr id="226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42" y="943"/>
                              <a:ext cx="1106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E20305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Plastic scraper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265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" y="954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D9EFB7" id="Group 2258" o:spid="_x0000_s1337" style="position:absolute;left:0;text-align:left;margin-left:-255.75pt;margin-top:.15pt;width:234pt;height:148.3pt;z-index:251856384;mso-position-horizontal-relative:text;mso-position-vertical-relative:text;mso-width-relative:margin;mso-height-relative:margin" coordorigin="1650,1785" coordsize="29708,18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">
                <v:group id="Group 2259" o:spid="_x0000_s1338" style="position:absolute;left:1650;top:1785;width:29709;height:18898" coordorigin="1649,1789" coordsize="29696,189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38E8YAAADdAAAADwAAAGRycy9kb3ducmV2LnhtbESPQWvCQBSE7wX/w/IE&#10;b3WTiKVGVxGx4kGEqiDeHtlnEsy+DdltEv99tyD0OMzMN8xi1ZtKtNS40rKCeByBIM6sLjlXcDl/&#10;vX+CcB5ZY2WZFDzJwWo5eFtgqm3H39SefC4ChF2KCgrv61RKlxVk0I1tTRy8u20M+iCbXOoGuwA3&#10;lUyi6EMaLDksFFjTpqDscfoxCnYddutJvG0Pj/vmeTtPj9dDTEqNhv16DsJT7//Dr/ZeK0iS6Qz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vfwTxgAAAN0A&#10;AAAPAAAAAAAAAAAAAAAAAKoCAABkcnMvZG93bnJldi54bWxQSwUGAAAAAAQABAD6AAAAnQMAAAAA&#10;">
                  <v:shape id="Picture 2261" o:spid="_x0000_s1339" type="#_x0000_t75" style="position:absolute;left:1649;top:1789;width:29696;height:18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TPHEAAAA3QAAAA8AAABkcnMvZG93bnJldi54bWxEj0FrwkAUhO+F/oflCd7qxghaU1cJBUuP&#10;Gnvp7ZF9ZoPZt2F3q8m/7wqCx2FmvmE2u8F24ko+tI4VzGcZCOLa6ZYbBT+n/ds7iBCRNXaOScFI&#10;AXbb15cNFtrd+EjXKjYiQTgUqMDE2BdShtqQxTBzPXHyzs5bjEn6RmqPtwS3ncyzbCkttpwWDPb0&#10;aai+VH9WwfnwKxfllxn35Wqt16YdfV+NSk0nQ/kBItIQn+FH+1sryPPlHO5v0hOQ2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ETPHEAAAA3QAAAA8AAAAAAAAAAAAAAAAA&#10;nwIAAGRycy9kb3ducmV2LnhtbFBLBQYAAAAABAAEAPcAAACQAwAAAAA=&#10;" stroked="t" strokecolor="black [3213]">
                    <v:imagedata r:id="rId87" o:title=""/>
                    <v:path arrowok="t"/>
                  </v:shape>
                  <v:shape id="Text Box 99" o:spid="_x0000_s1340" type="#_x0000_t202" style="position:absolute;left:1695;top:1876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D/GcYA&#10;AADdAAAADwAAAGRycy9kb3ducmV2LnhtbESPzWrDMBCE74W+g9hCL6WWq4MJbuTQJi30kB7yQ86L&#10;tbFNrJWRlNh5+ypQyHGYmW+Y+WKyvbiQD51jDW9ZDoK4dqbjRsN+9/06AxEissHeMWm4UoBF9fgw&#10;x9K4kTd02cZGJAiHEjW0MQ6llKFuyWLI3ECcvKPzFmOSvpHG45jgtpcqzwtpseO00OJAy5bq0/Zs&#10;NRQrfx43vHxZ7b/W+Ds06vB5PWj9/DR9vIOINMV7+L/9YzQoVSi4vUlPQ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ID/Gc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E20305">
                          <w:pPr>
                            <w:pStyle w:val="Fig"/>
                            <w:jc w:val="center"/>
                          </w:pPr>
                          <w:r>
                            <w:t>Fig. 2-2</w:t>
                          </w:r>
                        </w:p>
                      </w:txbxContent>
                    </v:textbox>
                  </v:shape>
                </v:group>
                <v:group id="Group 109" o:spid="_x0000_s1341" style="position:absolute;left:1802;top:1861;width:9703;height:2546" coordorigin="20,943" coordsize="1528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OQFExgAAAN0A&#10;AAAPAAAAAAAAAAAAAAAAAKoCAABkcnMvZG93bnJldi54bWxQSwUGAAAAAAQABAD6AAAAnQMAAAAA&#10;">
                  <v:rect id="Rectangle 110" o:spid="_x0000_s1342" style="position:absolute;left:442;top:943;width:1106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j3cUA&#10;AADdAAAADwAAAGRycy9kb3ducmV2LnhtbESPUWvCQBCE3wv9D8cWfNNLg7UlekoJFEQKVdP6vOS2&#10;SdrcXsitGv+9VxD6OMzMN8xiNbhWnagPjWcDj5MEFHHpbcOVgc/ibfwCKgiyxdYzGbhQgNXy/m6B&#10;mfVn3tFpL5WKEA4ZGqhFukzrUNbkMEx8Rxy9b987lCj7StsezxHuWp0myUw7bDgu1NhRXlP5uz86&#10;Ax+HbbHZPucbSdJS8i/+oaf3wpjRw/A6ByU0yH/41l5bA2k6m8Lfm/gE9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IyPdxQAAAN0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D31835" w:rsidRDefault="00D31835" w:rsidP="00E20305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Plastic scraper</w:t>
                          </w:r>
                        </w:p>
                      </w:txbxContent>
                    </v:textbox>
                  </v:rect>
                  <v:shape id="Picture 111" o:spid="_x0000_s1343" type="#_x0000_t75" alt="tool" style="position:absolute;left:20;top:954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NN6TFAAAA3QAAAA8AAABkcnMvZG93bnJldi54bWxEj0FrwkAUhO9C/8PyCr3pxtgESV2lFAJS&#10;kKK292f2NUnNvg272xj/fbcgeBxm5htmtRlNJwZyvrWsYD5LQBBXVrdcK/g8ltMlCB+QNXaWScGV&#10;PGzWD5MVFtpeeE/DIdQiQtgXqKAJoS+k9FVDBv3M9sTR+7bOYIjS1VI7vES46WSaJLk02HJcaLCn&#10;t4aq8+HXKBjOJ1p8zLPMle/PP1Umv3aBSqWeHsfXFxCBxnAP39pbrSBN8wz+38Qn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zTekxQAAAN0AAAAPAAAAAAAAAAAAAAAA&#10;AJ8CAABkcnMvZG93bnJldi54bWxQSwUGAAAAAAQABAD3AAAAkQMAAAAA&#10;">
                    <v:imagedata r:id="rId22" o:title="tool"/>
                  </v:shape>
                </v:group>
                <w10:anchorlock/>
              </v:group>
            </w:pict>
          </mc:Fallback>
        </mc:AlternateContent>
      </w:r>
      <w:r w:rsidR="00CF4BCD" w:rsidRPr="00CF4BCD">
        <w:t>Scra</w:t>
      </w:r>
      <w:r w:rsidR="00CF4BCD">
        <w:t>pe any body sealer that may be o</w:t>
      </w:r>
      <w:r w:rsidR="00CF4BCD" w:rsidRPr="00CF4BCD">
        <w:t>n the mounting surfaces (if necessary) as shown in Fig</w:t>
      </w:r>
      <w:r w:rsidR="00CF4BCD">
        <w:t>.</w:t>
      </w:r>
      <w:r w:rsidR="00CF4BCD" w:rsidRPr="00CF4BCD">
        <w:t xml:space="preserve"> 2-2 and clean the surfaces with VDC approved cleaner</w:t>
      </w:r>
      <w:r w:rsidR="00CF4BCD">
        <w:t>.</w:t>
      </w: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E20305" w:rsidRDefault="00E20305" w:rsidP="00553006">
      <w:pPr>
        <w:pStyle w:val="ProcLevel2"/>
        <w:numPr>
          <w:ilvl w:val="0"/>
          <w:numId w:val="0"/>
        </w:numPr>
        <w:ind w:left="360"/>
      </w:pPr>
    </w:p>
    <w:p w:rsidR="00CF4BCD" w:rsidRDefault="00553006" w:rsidP="00553006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8432" behindDoc="0" locked="1" layoutInCell="1" allowOverlap="1" wp14:anchorId="6F0DE5BE" wp14:editId="03338D4F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84248"/>
                <wp:effectExtent l="19050" t="19050" r="19050" b="16510"/>
                <wp:wrapNone/>
                <wp:docPr id="1523" name="Group 1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4248"/>
                          <a:chOff x="0" y="0"/>
                          <a:chExt cx="2971800" cy="1979295"/>
                        </a:xfrm>
                      </wpg:grpSpPr>
                      <wpg:grpSp>
                        <wpg:cNvPr id="2269" name="Group 2269"/>
                        <wpg:cNvGrpSpPr/>
                        <wpg:grpSpPr>
                          <a:xfrm>
                            <a:off x="0" y="0"/>
                            <a:ext cx="2971800" cy="1979295"/>
                            <a:chOff x="0" y="122148"/>
                            <a:chExt cx="2970530" cy="1983913"/>
                          </a:xfrm>
                        </wpg:grpSpPr>
                        <wpg:grpSp>
                          <wpg:cNvPr id="1504" name="Group 1504"/>
                          <wpg:cNvGrpSpPr/>
                          <wpg:grpSpPr>
                            <a:xfrm>
                              <a:off x="0" y="122148"/>
                              <a:ext cx="2970530" cy="1983913"/>
                              <a:chOff x="180201" y="276748"/>
                              <a:chExt cx="2969609" cy="1988456"/>
                            </a:xfrm>
                          </wpg:grpSpPr>
                          <pic:pic xmlns:pic="http://schemas.openxmlformats.org/drawingml/2006/picture">
                            <pic:nvPicPr>
                              <pic:cNvPr id="1505" name="Picture 15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0201" y="276748"/>
                                <a:ext cx="2969609" cy="1988456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506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6136" y="2075399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553006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513" name="Straight Arrow Connector 1513"/>
                          <wps:cNvCnPr>
                            <a:stCxn id="1517" idx="3"/>
                          </wps:cNvCnPr>
                          <wps:spPr>
                            <a:xfrm flipV="1">
                              <a:off x="1643447" y="1915123"/>
                              <a:ext cx="289301" cy="70485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14" name="Straight Arrow Connector 1514"/>
                          <wps:cNvCnPr>
                            <a:stCxn id="1516" idx="1"/>
                          </wps:cNvCnPr>
                          <wps:spPr>
                            <a:xfrm flipH="1">
                              <a:off x="1985114" y="1698687"/>
                              <a:ext cx="272570" cy="0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16" name="Text Box 22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7685" y="1628202"/>
                              <a:ext cx="670002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292273" w:rsidRDefault="00D31835" w:rsidP="00553006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  <w:t>Module tab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1517" name="Text Box 22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1542" y="1915123"/>
                              <a:ext cx="951905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292273" w:rsidRDefault="00D31835" w:rsidP="00553006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  <w:t>Body reinforcement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522" name="Straight Connector 1522"/>
                        <wps:cNvCnPr/>
                        <wps:spPr>
                          <a:xfrm flipH="1">
                            <a:off x="847725" y="771525"/>
                            <a:ext cx="44450" cy="7048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FF00"/>
                            </a:solidFill>
                            <a:prstDash val="dash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42" name="Straight Connector 2242"/>
                        <wps:cNvCnPr/>
                        <wps:spPr>
                          <a:xfrm flipH="1">
                            <a:off x="1123950" y="771525"/>
                            <a:ext cx="44450" cy="7048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FF00"/>
                            </a:solidFill>
                            <a:prstDash val="dash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DE5BE" id="Group 1523" o:spid="_x0000_s1344" style="position:absolute;left:0;text-align:left;margin-left:-255.6pt;margin-top:0;width:234pt;height:156.25pt;z-index:251858432;mso-position-horizontal-relative:text;mso-position-vertical-relative:text;mso-height-relative:margin" coordsize="29718,19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">
                <v:group id="Group 2269" o:spid="_x0000_s1345" style="position:absolute;width:29718;height:19792" coordorigin=",1221" coordsize="29705,198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9E2rsYAAADdAAAADwAAAGRycy9kb3ducmV2LnhtbESPQWvCQBSE74L/YXmC&#10;t7pJpFKjq4hY8SCFqiDeHtlnEsy+DdltEv99t1DwOMzMN8xy3ZtKtNS40rKCeBKBIM6sLjlXcDl/&#10;vn2AcB5ZY2WZFDzJwXo1HCwx1bbjb2pPPhcBwi5FBYX3dSqlywoy6Ca2Jg7e3TYGfZBNLnWDXYCb&#10;SiZRNJMGSw4LBda0LSh7nH6Mgn2H3WYa79rj47593s7vX9djTEqNR/1mAcJT71/h//ZBK0iS2R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0TauxgAAAN0A&#10;AAAPAAAAAAAAAAAAAAAAAKoCAABkcnMvZG93bnJldi54bWxQSwUGAAAAAAQABAD6AAAAnQMAAAAA&#10;">
                  <v:group id="Group 1504" o:spid="_x0000_s1346" style="position:absolute;top:1221;width:29705;height:19839" coordorigin="1802,2767" coordsize="29696,198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/M5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fQ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z8zkwwAAAN0AAAAP&#10;AAAAAAAAAAAAAAAAAKoCAABkcnMvZG93bnJldi54bWxQSwUGAAAAAAQABAD6AAAAmgMAAAAA&#10;">
                    <v:shape id="Picture 1505" o:spid="_x0000_s1347" type="#_x0000_t75" style="position:absolute;left:1802;top:2767;width:29696;height:19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Jnhq+AAAA3QAAAA8AAABkcnMvZG93bnJldi54bWxET0sKwjAQ3QveIYzgRjRV8FeNIoLgSrAK&#10;bodmbKvNpDRR6+2NILibx/vOct2YUjypdoVlBcNBBII4tbrgTMH5tOvPQDiPrLG0TAre5GC9areW&#10;GGv74iM9E5+JEMIuRgW591UspUtzMugGtiIO3NXWBn2AdSZ1ja8Qbko5iqKJNFhwaMixom1O6T15&#10;GAXN43Lb6Pn8kFwTc0sv1DM8PSjV7TSbBQhPjf+Lf+69DvPH0Ri+34QT5Oo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DJnhq+AAAA3QAAAA8AAAAAAAAAAAAAAAAAnwIAAGRy&#10;cy9kb3ducmV2LnhtbFBLBQYAAAAABAAEAPcAAACKAwAAAAA=&#10;" stroked="t" strokecolor="black [3213]">
                      <v:imagedata r:id="rId89" o:title=""/>
                      <v:path arrowok="t"/>
                    </v:shape>
                    <v:shape id="Text Box 99" o:spid="_x0000_s1348" type="#_x0000_t202" style="position:absolute;left:1861;top:20753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SszsMA&#10;AADdAAAADwAAAGRycy9kb3ducmV2LnhtbERPS4vCMBC+C/6HMIIXWdMVLNI1io8VPLgHH3gemtm2&#10;bDMpSbT13xtB2Nt8fM+ZLztTizs5X1lW8DlOQBDnVldcKLicdx8zED4ga6wtk4IHeVgu+r05Ztq2&#10;fKT7KRQihrDPUEEZQpNJ6fOSDPqxbYgj92udwRChK6R22MZwU8tJkqTSYMWxocSGNiXlf6ebUZBu&#10;3a098ma0vXwf8KcpJtf146rUcNCtvkAE6sK/+O3e6zh/mqTw+iae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6SszsMAAADd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553006">
                            <w:pPr>
                              <w:pStyle w:val="Fig"/>
                              <w:jc w:val="center"/>
                            </w:pPr>
                            <w:r>
                              <w:t>Fig. 2-3</w:t>
                            </w:r>
                          </w:p>
                        </w:txbxContent>
                      </v:textbox>
                    </v:shape>
                  </v:group>
                  <v:shape id="Straight Arrow Connector 1513" o:spid="_x0000_s1349" type="#_x0000_t32" style="position:absolute;left:16434;top:19151;width:2893;height:7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OjusQAAADdAAAADwAAAGRycy9kb3ducmV2LnhtbERPTWsCMRC9C/6HMIVepGa3UpWtUaTQ&#10;IkgFtRdvw2bcLG4mS5Lq+u+NIHibx/uc2aKzjTiTD7VjBfkwA0FcOl1zpeBv//02BREissbGMSm4&#10;UoDFvN+bYaHdhbd03sVKpBAOBSowMbaFlKE0ZDEMXUucuKPzFmOCvpLa4yWF20a+Z9lYWqw5NRhs&#10;6ctQedr9WwU/19+VX7fZIT8O6GTqwWRdbSZKvb50y08Qkbr4FD/cK53mf+QjuH+TTpD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U6O6xAAAAN0AAAAPAAAAAAAAAAAA&#10;AAAAAKECAABkcnMvZG93bnJldi54bWxQSwUGAAAAAAQABAD5AAAAkgMAAAAA&#10;" strokecolor="red" strokeweight="1.5pt">
                    <v:stroke endarrow="block"/>
                  </v:shape>
                  <v:shape id="Straight Arrow Connector 1514" o:spid="_x0000_s1350" type="#_x0000_t32" style="position:absolute;left:19851;top:16986;width:272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o7zsQAAADdAAAADwAAAGRycy9kb3ducmV2LnhtbERPTWsCMRC9C/6HMIVepGa3WJWtUaTQ&#10;IkgFtRdvw2bcLG4mS5Lq+u+NIHibx/uc2aKzjTiTD7VjBfkwA0FcOl1zpeBv//02BREissbGMSm4&#10;UoDFvN+bYaHdhbd03sVKpBAOBSowMbaFlKE0ZDEMXUucuKPzFmOCvpLa4yWF20a+Z9lYWqw5NRhs&#10;6ctQedr9WwU/19+VX7fZIT8O6GTqwWRdbSZKvb50y08Qkbr4FD/cK53mf+QjuH+TTpD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ujvOxAAAAN0AAAAPAAAAAAAAAAAA&#10;AAAAAKECAABkcnMvZG93bnJldi54bWxQSwUGAAAAAAQABAD5AAAAkgMAAAAA&#10;" strokecolor="red" strokeweight="1.5pt">
                    <v:stroke endarrow="block"/>
                  </v:shape>
                  <v:shape id="Text Box 2293" o:spid="_x0000_s1351" type="#_x0000_t202" style="position:absolute;left:22576;top:16282;width:6700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FDXcUA&#10;AADdAAAADwAAAGRycy9kb3ducmV2LnhtbERPTWsCMRC9C/0PYQq9SM3a2qVsjSLSQu1F3HrpbdiM&#10;m203kyXJ6vrvjVDwNo/3OfPlYFtxJB8axwqmkwwEceV0w7WC/ffH4yuIEJE1to5JwZkCLBd3ozkW&#10;2p14R8cy1iKFcChQgYmxK6QMlSGLYeI64sQdnLcYE/S11B5PKdy28inLcmmx4dRgsKO1oeqv7K2C&#10;7exna8b94f1rNXv2m32/zn/rUqmH+2H1BiLSEG/if/enTvNfpjlcv0kny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YUNdxQAAAN0AAAAPAAAAAAAAAAAAAAAAAJgCAABkcnMv&#10;ZG93bnJldi54bWxQSwUGAAAAAAQABAD1AAAAigMAAAAA&#10;" stroked="f">
                    <v:textbox style="mso-fit-shape-to-text:t" inset="0,0,0,0">
                      <w:txbxContent>
                        <w:p w:rsidR="00D31835" w:rsidRPr="00292273" w:rsidRDefault="00D31835" w:rsidP="00553006">
                          <w:pPr>
                            <w:jc w:val="center"/>
                            <w:rPr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sz w:val="18"/>
                              <w:szCs w:val="18"/>
                              <w:lang w:val="en-CA"/>
                            </w:rPr>
                            <w:t>Module tab</w:t>
                          </w:r>
                        </w:p>
                      </w:txbxContent>
                    </v:textbox>
                  </v:shape>
                  <v:shape id="Text Box 2293" o:spid="_x0000_s1352" type="#_x0000_t202" style="position:absolute;left:6915;top:19151;width:9519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fiMQA&#10;AADdAAAADwAAAGRycy9kb3ducmV2LnhtbERPyWrDMBC9F/IPYgK9lEaOoWlwo4QkbqGH9pCFnAdr&#10;YptYIyPJS/6+KhR6m8dbZ7UZTSN6cr62rGA+S0AQF1bXXCo4nz6elyB8QNbYWCYFd/KwWU8eVphp&#10;O/CB+mMoRQxhn6GCKoQ2k9IXFRn0M9sSR+5qncEQoSuldjjEcNPINEkW0mDNsaHClvYVFbdjZxQs&#10;ctcNB94/5ef3L/xuy/Syu1+UepyO2zcQgcbwL/5zf+o4/2X+Cr/fxBP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xn4jEAAAA3QAAAA8AAAAAAAAAAAAAAAAAmAIAAGRycy9k&#10;b3ducmV2LnhtbFBLBQYAAAAABAAEAPUAAACJAwAAAAA=&#10;" stroked="f">
                    <v:textbox inset="0,0,0,0">
                      <w:txbxContent>
                        <w:p w:rsidR="00D31835" w:rsidRPr="00292273" w:rsidRDefault="00D31835" w:rsidP="00553006">
                          <w:pPr>
                            <w:jc w:val="center"/>
                            <w:rPr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sz w:val="18"/>
                              <w:szCs w:val="18"/>
                              <w:lang w:val="en-CA"/>
                            </w:rPr>
                            <w:t>Body reinforcement</w:t>
                          </w:r>
                        </w:p>
                      </w:txbxContent>
                    </v:textbox>
                  </v:shape>
                </v:group>
                <v:line id="Straight Connector 1522" o:spid="_x0000_s1353" style="position:absolute;flip:x;visibility:visible;mso-wrap-style:square" from="8477,7715" to="8921,14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w8bsEAAADdAAAADwAAAGRycy9kb3ducmV2LnhtbERPTWsCMRC9F/ofwhR6q9kuVGRrFCkU&#10;Cp6qHjzOJtNk281kSVJ3/fdGELzN433Ocj35Xpwopi6wgtdZBYJYB9OxVXDYf74sQKSMbLAPTArO&#10;lGC9enxYYmPCyN902mUrSginBhW4nIdGyqQdeUyzMBAX7idEj7nAaKWJOJZw38u6qubSY8elweFA&#10;H4703+7fK/h1h3171u22qnFr55o38WhHpZ6fps07iExTvotv7i9T5r/VNVy/KSfI1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8jDxuwQAAAN0AAAAPAAAAAAAAAAAAAAAA&#10;AKECAABkcnMvZG93bnJldi54bWxQSwUGAAAAAAQABAD5AAAAjwMAAAAA&#10;" strokecolor="yellow" strokeweight="1.5pt">
                  <v:stroke dashstyle="dashDot"/>
                </v:line>
                <v:line id="Straight Connector 2242" o:spid="_x0000_s1354" style="position:absolute;flip:x;visibility:visible;mso-wrap-style:square" from="11239,7715" to="11684,14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NpusMAAADdAAAADwAAAGRycy9kb3ducmV2LnhtbESPT0sDMRTE74LfITzBm80apMjatBSh&#10;UOipfw4eX5Nnsrp5WZK0u/32RhA8DjPzG2axmkIvrpRyF1nD86wBQWyi7dhpOB03T68gckG22Ecm&#10;DTfKsFre3y2wtXHkPV0PxYkK4dyiBl/K0EqZjaeAeRYH4up9xhSwVJmctAnHCg+9VE0zlwE7rgse&#10;B3r3ZL4Pl6Dhy5+O55s57xqFOzc3vE4fbtT68WFav4EoNJX/8F97azUo9aLg9019AnL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TabrDAAAA3QAAAA8AAAAAAAAAAAAA&#10;AAAAoQIAAGRycy9kb3ducmV2LnhtbFBLBQYAAAAABAAEAPkAAACRAwAAAAA=&#10;" strokecolor="yellow" strokeweight="1.5pt">
                  <v:stroke dashstyle="dashDot"/>
                </v:line>
                <w10:anchorlock/>
              </v:group>
            </w:pict>
          </mc:Fallback>
        </mc:AlternateContent>
      </w:r>
      <w:r w:rsidR="00CF4BCD" w:rsidRPr="00CF4BCD">
        <w:t xml:space="preserve">Determine the location of the </w:t>
      </w:r>
      <w:r w:rsidR="00CF4BCD">
        <w:t>t</w:t>
      </w:r>
      <w:r w:rsidR="00CF4BCD" w:rsidRPr="00CF4BCD">
        <w:t xml:space="preserve">railer </w:t>
      </w:r>
      <w:r w:rsidR="00CF4BCD">
        <w:t>wire h</w:t>
      </w:r>
      <w:r w:rsidR="00CF4BCD" w:rsidRPr="00CF4BCD">
        <w:t xml:space="preserve">arness </w:t>
      </w:r>
      <w:r w:rsidR="00CF4BCD">
        <w:t>module</w:t>
      </w:r>
      <w:r w:rsidR="00CF4BCD" w:rsidRPr="00CF4BCD">
        <w:t xml:space="preserve"> following the dimensions below as reference</w:t>
      </w:r>
      <w:r w:rsidR="00CF4BCD">
        <w:t xml:space="preserve"> (Fig. 2-3).</w:t>
      </w:r>
    </w:p>
    <w:p w:rsidR="00CF4BCD" w:rsidRDefault="00CF4BCD" w:rsidP="00553006">
      <w:pPr>
        <w:pStyle w:val="ProcLevel3"/>
      </w:pPr>
      <w:r w:rsidRPr="00CF4BCD">
        <w:t>Approximately 20 mm away from</w:t>
      </w:r>
      <w:r>
        <w:t xml:space="preserve"> the</w:t>
      </w:r>
      <w:r w:rsidRPr="00CF4BCD">
        <w:t xml:space="preserve"> rear body panel</w:t>
      </w:r>
      <w:r>
        <w:t>.</w:t>
      </w:r>
    </w:p>
    <w:p w:rsidR="00CF4BCD" w:rsidRDefault="00553006" w:rsidP="00553006">
      <w:pPr>
        <w:pStyle w:val="ProcLevel3"/>
      </w:pPr>
      <w:r>
        <w:t>Place t</w:t>
      </w:r>
      <w:r w:rsidR="001247B5">
        <w:t>he m</w:t>
      </w:r>
      <w:r w:rsidR="00CF4BCD" w:rsidRPr="00CF4BCD">
        <w:t xml:space="preserve">odule side tab against </w:t>
      </w:r>
      <w:r w:rsidR="001247B5">
        <w:t xml:space="preserve">the </w:t>
      </w:r>
      <w:r w:rsidR="00CF4BCD" w:rsidRPr="00CF4BCD">
        <w:t>body reinforcement</w:t>
      </w:r>
      <w:r w:rsidR="00CF4BCD">
        <w:t>.</w:t>
      </w:r>
    </w:p>
    <w:p w:rsidR="001247B5" w:rsidRDefault="001247B5" w:rsidP="00553006">
      <w:pPr>
        <w:pStyle w:val="ProcLevel2"/>
      </w:pPr>
      <w:r>
        <w:t>Peel off the double-</w:t>
      </w:r>
      <w:r w:rsidRPr="001247B5">
        <w:t>side</w:t>
      </w:r>
      <w:r>
        <w:t>d</w:t>
      </w:r>
      <w:r w:rsidRPr="001247B5">
        <w:t xml:space="preserve"> tape backing strips</w:t>
      </w:r>
      <w:r>
        <w:t>.</w:t>
      </w:r>
    </w:p>
    <w:p w:rsidR="001247B5" w:rsidRDefault="001247B5" w:rsidP="00553006">
      <w:pPr>
        <w:pStyle w:val="ProcLevel2"/>
      </w:pPr>
      <w:r w:rsidRPr="001247B5">
        <w:t>Apply pressure and secure the module to the vehicle</w:t>
      </w:r>
      <w:r>
        <w:t xml:space="preserve"> (Fig. 2-3).</w:t>
      </w:r>
    </w:p>
    <w:p w:rsidR="00553006" w:rsidRDefault="00553006" w:rsidP="00553006">
      <w:pPr>
        <w:spacing w:after="120" w:line="300" w:lineRule="auto"/>
      </w:pPr>
      <w:r>
        <w:br w:type="page"/>
      </w: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1247B5" w:rsidRDefault="00553006" w:rsidP="00D65EF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2528" behindDoc="0" locked="1" layoutInCell="1" allowOverlap="1" wp14:anchorId="45E1E81E" wp14:editId="0692A34A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75104"/>
                <wp:effectExtent l="19050" t="19050" r="19050" b="25400"/>
                <wp:wrapNone/>
                <wp:docPr id="1532" name="Group 1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75104"/>
                          <a:chOff x="0" y="0"/>
                          <a:chExt cx="2971800" cy="1978660"/>
                        </a:xfrm>
                      </wpg:grpSpPr>
                      <wpg:grpSp>
                        <wpg:cNvPr id="1525" name="Group 1525"/>
                        <wpg:cNvGrpSpPr/>
                        <wpg:grpSpPr>
                          <a:xfrm>
                            <a:off x="0" y="0"/>
                            <a:ext cx="2971800" cy="1978660"/>
                            <a:chOff x="1111502" y="1004598"/>
                            <a:chExt cx="2973021" cy="1872685"/>
                          </a:xfrm>
                        </wpg:grpSpPr>
                        <pic:pic xmlns:pic="http://schemas.openxmlformats.org/drawingml/2006/picture">
                          <pic:nvPicPr>
                            <pic:cNvPr id="1526" name="Picture 15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1502" y="1004598"/>
                              <a:ext cx="2973021" cy="187268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2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22867" y="2686503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553006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530" name="Right Arrow 1530"/>
                        <wps:cNvSpPr/>
                        <wps:spPr>
                          <a:xfrm rot="18215187">
                            <a:off x="867103" y="1418897"/>
                            <a:ext cx="265430" cy="184150"/>
                          </a:xfrm>
                          <a:prstGeom prst="rightArrow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E1E81E" id="Group 1532" o:spid="_x0000_s1355" style="position:absolute;left:0;text-align:left;margin-left:-255.6pt;margin-top:0;width:234pt;height:155.5pt;z-index:251862528;mso-position-horizontal-relative:text;mso-position-vertical-relative:text;mso-height-relative:margin" coordsize="29718,19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">
                <v:group id="Group 1525" o:spid="_x0000_s1356" style="position:absolute;width:29718;height:19786" coordorigin="11115,10045" coordsize="29730,18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Y1H8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F+Mk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ZNjUfwwAAAN0AAAAP&#10;AAAAAAAAAAAAAAAAAKoCAABkcnMvZG93bnJldi54bWxQSwUGAAAAAAQABAD6AAAAmgMAAAAA&#10;">
                  <v:shape id="Picture 1526" o:spid="_x0000_s1357" type="#_x0000_t75" style="position:absolute;left:11115;top:10045;width:29730;height:187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uWknIAAAA3QAAAA8AAABkcnMvZG93bnJldi54bWxEj91qAjEQhe8LvkOYQm9Es12ryGoUKbTU&#10;ooI/eD1sptm1m8l2k+r69o1Q8G6Gc843Z6bz1lbiTI0vHSt47icgiHOnSzYKDvu33hiED8gaK8ek&#10;4Eoe5rPOwxQz7S68pfMuGBEh7DNUUIRQZ1L6vCCLvu9q4qh9ucZiiGtjpG7wEuG2kmmSjKTFkuOF&#10;Amt6LSj/3v3aSFn/bN/NApenl8H+s5seu+OV2Sj19NguJiACteFu/k9/6Fh/mI7g9k0cQc7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2blpJyAAAAN0AAAAPAAAAAAAAAAAA&#10;AAAAAJ8CAABkcnMvZG93bnJldi54bWxQSwUGAAAAAAQABAD3AAAAlAMAAAAA&#10;" stroked="t" strokecolor="black [3213]">
                    <v:imagedata r:id="rId91" o:title=""/>
                    <v:path arrowok="t"/>
                  </v:shape>
                  <v:shape id="Text Box 99" o:spid="_x0000_s1358" type="#_x0000_t202" style="position:absolute;left:11228;top:26865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1VNcMA&#10;AADdAAAADwAAAGRycy9kb3ducmV2LnhtbERPS4vCMBC+L/gfwix4kTW1sLpUo/ha8KAHH3gemrEt&#10;20xKEm3992ZhYW/z8T1ntuhMLR7kfGVZwWiYgCDOra64UHA5f398gfABWWNtmRQ8ycNi3nubYaZt&#10;y0d6nEIhYgj7DBWUITSZlD4vyaAf2oY4cjfrDIYIXSG1wzaGm1qmSTKWBiuODSU2tC4p/zndjYLx&#10;xt3bI68Hm8t2j4emSK+r51Wp/nu3nIII1IV/8Z97p+P8z3QCv9/EE+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11VNcMAAADdAAAADwAAAAAAAAAAAAAAAACYAgAAZHJzL2Rv&#10;d25yZXYueG1sUEsFBgAAAAAEAAQA9QAAAIgDAAAAAA==&#10;" stroked="f">
                    <v:textbox inset="0,0,0,0">
                      <w:txbxContent>
                        <w:p w:rsidR="00D31835" w:rsidRDefault="00D31835" w:rsidP="00553006">
                          <w:pPr>
                            <w:pStyle w:val="Fig"/>
                            <w:jc w:val="center"/>
                          </w:pPr>
                          <w:r>
                            <w:t>Fig. 2-4</w:t>
                          </w:r>
                        </w:p>
                      </w:txbxContent>
                    </v:textbox>
                  </v:shape>
                </v:group>
                <v:shape id="Right Arrow 1530" o:spid="_x0000_s1359" type="#_x0000_t13" style="position:absolute;left:8671;top:14188;width:2654;height:1841;rotation:-369711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sXsgA&#10;AADdAAAADwAAAGRycy9kb3ducmV2LnhtbESPQWvCQBCF7wX/wzJCb3WjtmJTV6lCoQgVanvocciO&#10;SXB3Ns1uk9Rf7xwKvc3w3rz3zWozeKc6amMd2MB0koEiLoKtuTTw+fFytwQVE7JFF5gM/FKEzXp0&#10;s8Lchp7fqTumUkkIxxwNVCk1udaxqMhjnISGWLRTaD0mWdtS2xZ7CfdOz7JsoT3WLA0VNrSrqDgf&#10;f7yBt8v93E275aFcPO7pq599u23cG3M7Hp6fQCUa0r/57/rVCv7DXPjlGxlBr6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7CxeyAAAAN0AAAAPAAAAAAAAAAAAAAAAAJgCAABk&#10;cnMvZG93bnJldi54bWxQSwUGAAAAAAQABAD1AAAAjQMAAAAA&#10;" adj="14107" fillcolor="yellow" strokecolor="yellow" strokeweight="2pt"/>
                <w10:anchorlock/>
              </v:group>
            </w:pict>
          </mc:Fallback>
        </mc:AlternateContent>
      </w:r>
      <w:r w:rsidR="001247B5">
        <w:t>Pass the t</w:t>
      </w:r>
      <w:r w:rsidR="001247B5" w:rsidRPr="001247B5">
        <w:t xml:space="preserve">railer </w:t>
      </w:r>
      <w:r w:rsidR="001247B5">
        <w:t>sub-w</w:t>
      </w:r>
      <w:r w:rsidR="001247B5" w:rsidRPr="001247B5">
        <w:t xml:space="preserve">ire </w:t>
      </w:r>
      <w:r w:rsidR="001247B5">
        <w:t>h</w:t>
      </w:r>
      <w:r w:rsidR="001247B5" w:rsidRPr="001247B5">
        <w:t>arness through the hole in the body</w:t>
      </w:r>
      <w:r w:rsidR="001247B5">
        <w:t xml:space="preserve"> (Fig. 2-4).</w:t>
      </w: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1247B5" w:rsidRDefault="00553006" w:rsidP="00D65EF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4576" behindDoc="0" locked="1" layoutInCell="1" allowOverlap="1" wp14:anchorId="428EFFEF" wp14:editId="02FD5A8E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84248"/>
                <wp:effectExtent l="19050" t="19050" r="19050" b="16510"/>
                <wp:wrapNone/>
                <wp:docPr id="1534" name="Group 1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4248"/>
                          <a:chOff x="1117058" y="1004598"/>
                          <a:chExt cx="2973021" cy="1879711"/>
                        </a:xfrm>
                      </wpg:grpSpPr>
                      <pic:pic xmlns:pic="http://schemas.openxmlformats.org/drawingml/2006/picture">
                        <pic:nvPicPr>
                          <pic:cNvPr id="1535" name="Picture 1535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058" y="1004598"/>
                            <a:ext cx="2973021" cy="18797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32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122867" y="268650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553006">
                              <w:pPr>
                                <w:pStyle w:val="Fig"/>
                                <w:jc w:val="center"/>
                              </w:pPr>
                              <w:r>
                                <w:t>Fig. 2-5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EFFEF" id="Group 1534" o:spid="_x0000_s1360" style="position:absolute;left:0;text-align:left;margin-left:-255.6pt;margin-top:0;width:234pt;height:156.25pt;z-index:251864576;mso-position-horizontal-relative:text;mso-position-vertical-relative:text;mso-height-relative:margin" coordorigin="11170,10045" coordsize="29730,187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">
                <v:shape id="Picture 1535" o:spid="_x0000_s1361" type="#_x0000_t75" style="position:absolute;left:11170;top:10045;width:29730;height:18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mGsHBAAAA3QAAAA8AAABkcnMvZG93bnJldi54bWxET02LwjAQvQv+hzDC3jTVpUW6RhFBd29i&#10;9eJttpltyzaT0kTb/nsjCN7m8T5ntelNLe7UusqygvksAkGcW11xoeBy3k+XIJxH1lhbJgUDOdis&#10;x6MVptp2fKJ75gsRQtilqKD0vkmldHlJBt3MNsSB+7OtQR9gW0jdYhfCTS0XUZRIgxWHhhIb2pWU&#10;/2c3o2Dnh62kuPtuDvHvZYj2yTG7Jkp9TPrtFwhPvX+LX+4fHebHnzE8vwkn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rmGsHBAAAA3QAAAA8AAAAAAAAAAAAAAAAAnwIA&#10;AGRycy9kb3ducmV2LnhtbFBLBQYAAAAABAAEAPcAAACNAwAAAAA=&#10;" stroked="t" strokecolor="black [3213]">
                  <v:imagedata r:id="rId93" o:title=""/>
                  <v:path arrowok="t"/>
                </v:shape>
                <v:shape id="Text Box 99" o:spid="_x0000_s1362" type="#_x0000_t202" style="position:absolute;left:11228;top:26865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gS/MYA&#10;AADdAAAADwAAAGRycy9kb3ducmV2LnhtbESPT4vCMBTE7wt+h/CEvSyabl1EqlFcXWEP68E/eH40&#10;z7bYvJQk2vrtN4LgcZiZ3zCzRWdqcSPnK8sKPocJCOLc6ooLBcfDZjAB4QOyxtoyKbiTh8W89zbD&#10;TNuWd3Tbh0JECPsMFZQhNJmUPi/JoB/ahjh6Z+sMhihdIbXDNsJNLdMkGUuDFceFEhtalZRf9lej&#10;YLx213bHq4/18ecPt02Rnr7vJ6Xe+91yCiJQF17hZ/tXK0i/Rik83sQn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gS/MYAAADdAAAADwAAAAAAAAAAAAAAAACYAgAAZHJz&#10;L2Rvd25yZXYueG1sUEsFBgAAAAAEAAQA9QAAAIsDAAAAAA==&#10;" stroked="f">
                  <v:textbox inset="0,0,0,0">
                    <w:txbxContent>
                      <w:p w:rsidR="00D31835" w:rsidRDefault="00D31835" w:rsidP="00553006">
                        <w:pPr>
                          <w:pStyle w:val="Fig"/>
                          <w:jc w:val="center"/>
                        </w:pPr>
                        <w:r>
                          <w:t>Fig. 2-5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247B5">
        <w:t>Insert the s</w:t>
      </w:r>
      <w:r w:rsidR="001247B5" w:rsidRPr="001247B5">
        <w:t>ub-</w:t>
      </w:r>
      <w:r w:rsidR="001247B5">
        <w:t>w</w:t>
      </w:r>
      <w:r w:rsidR="001247B5" w:rsidRPr="001247B5">
        <w:t>ire grommet into the body hole</w:t>
      </w:r>
      <w:r w:rsidR="001247B5">
        <w:t xml:space="preserve"> (Fig. 2-5).</w:t>
      </w: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553006" w:rsidRDefault="00553006" w:rsidP="00D65EFB">
      <w:pPr>
        <w:pStyle w:val="ProcLevel2"/>
        <w:numPr>
          <w:ilvl w:val="0"/>
          <w:numId w:val="0"/>
        </w:numPr>
        <w:ind w:left="360"/>
      </w:pPr>
    </w:p>
    <w:p w:rsidR="001247B5" w:rsidRDefault="00553006" w:rsidP="00D65EF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8672" behindDoc="0" locked="1" layoutInCell="1" allowOverlap="1" wp14:anchorId="4C87AE2F" wp14:editId="0C322E8D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47672"/>
                <wp:effectExtent l="19050" t="19050" r="19050" b="14605"/>
                <wp:wrapNone/>
                <wp:docPr id="2438" name="Group 2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47672"/>
                          <a:chOff x="0" y="0"/>
                          <a:chExt cx="2971800" cy="1951362"/>
                        </a:xfrm>
                      </wpg:grpSpPr>
                      <wpg:grpSp>
                        <wpg:cNvPr id="2435" name="Group 2435"/>
                        <wpg:cNvGrpSpPr/>
                        <wpg:grpSpPr>
                          <a:xfrm>
                            <a:off x="0" y="0"/>
                            <a:ext cx="2971800" cy="1951362"/>
                            <a:chOff x="1117058" y="1020174"/>
                            <a:chExt cx="2973021" cy="1848558"/>
                          </a:xfrm>
                        </wpg:grpSpPr>
                        <pic:pic xmlns:pic="http://schemas.openxmlformats.org/drawingml/2006/picture">
                          <pic:nvPicPr>
                            <pic:cNvPr id="2436" name="Picture 24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058" y="1020174"/>
                              <a:ext cx="2973021" cy="184855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37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22867" y="2679036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553006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382" name="Oval 2382"/>
                        <wps:cNvSpPr/>
                        <wps:spPr>
                          <a:xfrm>
                            <a:off x="1135117" y="543234"/>
                            <a:ext cx="714375" cy="7366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87AE2F" id="Group 2438" o:spid="_x0000_s1363" style="position:absolute;left:0;text-align:left;margin-left:-255.6pt;margin-top:0;width:234pt;height:153.35pt;z-index:251868672;mso-position-horizontal-relative:text;mso-position-vertical-relative:text;mso-height-relative:margin" coordsize="29718,1951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BAwADAAAAAQAGAAABGgAFAAAAAQAACWYBGwAFAAAAAQAACW4B&#10;KAADAAAAAQACAAACAQAEAAAAAQAACXYCAgAEAAAAAQAAGXAAAAAAAAAASAAAAAEAAABIAAAAAf/Y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0ADEFkb2JlX0NNAAH/7gAOQWRvYmUAZIAAAAAB&#10;/9sAhAAMCAgICQgMCQkMEQsKCxEVDwwMDxUYExMVExMYEQwMDAwMDBEMDAwMDAwMDAwMDAwMDAwM&#10;DAwMDAwMDAwMDAwMAQ0LCw0ODRAODhAUDg4OFBQODg4OFBEMDAwMDBERDAwMDAwMEQwMDAwMDAwM&#10;DAwMDAwMDAwMDAwMDAwMDAwMDAz/wAARCABp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QwAAAAYAAAAAAAAAAAAAAbQAAAKYAAAABwBm&#10;AGkAZwAgADIALQA2AAAAAQAAAAAAAAAAAAAAAAAAAAAAAAABAAAAAAAAAAAAAAKYAAABtAAAAAAA&#10;AAAAAAAAAAAAAAABAAAAAAAAAAAAAAAAAAAAAAAAABAAAAABAAAAAAAAbnVsbAAAAAIAAAAGYm91&#10;bmRzT2JqYwAAAAEAAAAAAABSY3QxAAAABAAAAABUb3AgbG9uZwAAAAAAAAAATGVmdGxvbmcAAAAA&#10;AAAAAEJ0b21sb25nAAABtAAAAABSZ2h0bG9uZwAAApg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bQAAAAAUmdodGxvbmcA&#10;AAKY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ThCSU0E&#10;DAAAAAAZjAAAAAEAAACgAAAAaQAAAeAAAMTgAAAZcAAYAAH/2P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tAAxBZG9iZV9DTQAB/+4ADkFkb2JlAGSAAAAAAf/bAIQADAgICAkIDAkJDBELCgsR&#10;FQ8MDA8VGBMTFRMTGBEMDAwMDAwRDAwMDAwMDAwMDAwMDAwMDAwMDAwMDAwMDAwMDAENCwsNDg0Q&#10;Dg4QFA4ODhQUDg4ODhQRDAwMDAwREQwMDAwMDBEMDAwMDAwMDAwMDAwMDAwMDAwMDAwMDAwMDAwM&#10;/8AAEQgAa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">
                <v:group id="Group 2435" o:spid="_x0000_s1364" style="position:absolute;width:29718;height:19513" coordorigin="11170,10201" coordsize="29730,184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ZNFOxgAAAN0A&#10;AAAPAAAAAAAAAAAAAAAAAKoCAABkcnMvZG93bnJldi54bWxQSwUGAAAAAAQABAD6AAAAnQMAAAAA&#10;">
                  <v:shape id="Picture 2436" o:spid="_x0000_s1365" type="#_x0000_t75" style="position:absolute;left:11170;top:10201;width:29730;height:18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dVobHAAAA3QAAAA8AAABkcnMvZG93bnJldi54bWxEj0FrwkAUhO8F/8PyCt50U5XQRlcJolha&#10;PNQUvD6zzySYfRuz2xj/fbcg9DjMzDfMYtWbWnTUusqygpdxBII4t7riQsF3th29gnAeWWNtmRTc&#10;ycFqOXhaYKLtjb+oO/hCBAi7BBWU3jeJlC4vyaAb24Y4eGfbGvRBtoXULd4C3NRyEkWxNFhxWCix&#10;oXVJ+eXwYxR8ZOnp+hZ/Ft16v9lddp07Zmmu1PC5T+cgPPX+P/xov2sFk9k0hr834Qn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+dVobHAAAA3QAAAA8AAAAAAAAAAAAA&#10;AAAAnwIAAGRycy9kb3ducmV2LnhtbFBLBQYAAAAABAAEAPcAAACTAwAAAAA=&#10;" stroked="t" strokecolor="black [3213]">
                    <v:imagedata r:id="rId95" o:title=""/>
                    <v:path arrowok="t"/>
                  </v:shape>
                  <v:shape id="Text Box 99" o:spid="_x0000_s1366" type="#_x0000_t202" style="position:absolute;left:11228;top:26790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+xZMcA&#10;AADdAAAADwAAAGRycy9kb3ducmV2LnhtbESPzWvCQBTE74L/w/IKvUjdmIqV1FX8aMGDHvzA8yP7&#10;moRm34bd1cT/vlsQPA4z8xtmtuhMLW7kfGVZwWiYgCDOra64UHA+fb9NQfiArLG2TAru5GEx7/dm&#10;mGnb8oFux1CICGGfoYIyhCaT0uclGfRD2xBH78c6gyFKV0jtsI1wU8s0SSbSYMVxocSG1iXlv8er&#10;UTDZuGt74PVgc/7a4b4p0svqflHq9aVbfoII1IVn+NHeagXp+P0D/t/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PsWTHAAAA3QAAAA8AAAAAAAAAAAAAAAAAmAIAAGRy&#10;cy9kb3ducmV2LnhtbFBLBQYAAAAABAAEAPUAAACMAwAAAAA=&#10;" stroked="f">
                    <v:textbox inset="0,0,0,0">
                      <w:txbxContent>
                        <w:p w:rsidR="00D31835" w:rsidRDefault="00D31835" w:rsidP="00553006">
                          <w:pPr>
                            <w:pStyle w:val="Fig"/>
                            <w:jc w:val="center"/>
                          </w:pPr>
                          <w:r>
                            <w:t>Fig. 2-6</w:t>
                          </w:r>
                        </w:p>
                      </w:txbxContent>
                    </v:textbox>
                  </v:shape>
                </v:group>
                <v:oval id="Oval 2382" o:spid="_x0000_s1367" style="position:absolute;left:11351;top:5432;width:7143;height:73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O888MA&#10;AADdAAAADwAAAGRycy9kb3ducmV2LnhtbESPUUsDMRCE3wX/Q1jBF7E5T5ByNi1VEHzU1h+wXNbL&#10;tcnmTLZ3Z3+9EQQfh5n5hllt5uDVSCn3kQ3cLSpQxG20PXcGPvYvt0tQWZAt+shk4JsybNaXFyts&#10;bJz4ncaddKpAODdowIkMjda5dRQwL+JAXLzPmAJKkanTNuFU4MHruqoedMCey4LDgZ4dtcfdKRio&#10;5KmeTvtR/MGfv85yuElvjoy5vpq3j6CEZvkP/7VfrYH6flnD75vyBP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O888MAAADdAAAADwAAAAAAAAAAAAAAAACYAgAAZHJzL2Rv&#10;d25yZXYueG1sUEsFBgAAAAAEAAQA9QAAAIgDAAAAAA==&#10;" filled="f" strokecolor="red" strokeweight="2pt">
                  <v:stroke dashstyle="dash"/>
                </v:oval>
                <w10:anchorlock/>
              </v:group>
            </w:pict>
          </mc:Fallback>
        </mc:AlternateContent>
      </w:r>
      <w:r w:rsidR="001247B5" w:rsidRPr="001247B5">
        <w:t>Make sure the grommet is fully seated to vehicle body hole</w:t>
      </w:r>
      <w:r w:rsidR="001247B5">
        <w:t xml:space="preserve"> (Fig. 2-6).</w:t>
      </w:r>
    </w:p>
    <w:p w:rsidR="00D65EFB" w:rsidRDefault="00D65EFB" w:rsidP="00D65EFB">
      <w:pPr>
        <w:spacing w:after="120" w:line="300" w:lineRule="auto"/>
      </w:pPr>
      <w:r>
        <w:br w:type="page"/>
      </w: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1247B5" w:rsidRDefault="00D65EFB" w:rsidP="00D65EF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0720" behindDoc="0" locked="1" layoutInCell="1" allowOverlap="1" wp14:anchorId="2BEF8F2F" wp14:editId="2054DA0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21992"/>
                <wp:effectExtent l="19050" t="19050" r="19050" b="26035"/>
                <wp:wrapNone/>
                <wp:docPr id="2439" name="Group 2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21992"/>
                          <a:chOff x="1279016" y="1004598"/>
                          <a:chExt cx="2973021" cy="2109550"/>
                        </a:xfrm>
                      </wpg:grpSpPr>
                      <pic:pic xmlns:pic="http://schemas.openxmlformats.org/drawingml/2006/picture">
                        <pic:nvPicPr>
                          <pic:cNvPr id="2440" name="Picture 2440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016" y="1004598"/>
                            <a:ext cx="2973021" cy="21095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41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286904" y="2915724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D65EFB">
                              <w:pPr>
                                <w:pStyle w:val="Fig"/>
                                <w:jc w:val="center"/>
                              </w:pPr>
                              <w:r>
                                <w:t>Fig. 2-7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F8F2F" id="Group 2439" o:spid="_x0000_s1368" style="position:absolute;left:0;text-align:left;margin-left:-255.6pt;margin-top:0;width:234pt;height:174.95pt;z-index:251870720;mso-position-horizontal-relative:text;mso-position-vertical-relative:text;mso-width-relative:margin;mso-height-relative:margin" coordorigin="12790,10045" coordsize="29730,21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">
                <v:shape id="Picture 2440" o:spid="_x0000_s1369" type="#_x0000_t75" style="position:absolute;left:12790;top:10045;width:29730;height:21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gUHDDAAAA3QAAAA8AAABkcnMvZG93bnJldi54bWxET8lqwzAQvQf6D2IKvcVyTQjBtWxCSqH0&#10;UMiKj4M1tU2tkZHkxO3XR4dCj4+3F9VsBnEl53vLCp6TFARxY3XPrYLT8W25AeEDssbBMin4IQ9V&#10;+bAoMNf2xnu6HkIrYgj7HBV0IYy5lL7pyKBP7EgcuS/rDIYIXSu1w1sMN4PM0nQtDfYcGzocaddR&#10;832YjAKn6XPSl92+ft38fmzZDMe6Pyv19DhvX0AEmsO/+M/9rhVkq1XcH9/EJy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+BQcMMAAADdAAAADwAAAAAAAAAAAAAAAACf&#10;AgAAZHJzL2Rvd25yZXYueG1sUEsFBgAAAAAEAAQA9wAAAI8DAAAAAA==&#10;" stroked="t" strokecolor="black [3213]">
                  <v:imagedata r:id="rId97" o:title=""/>
                  <v:path arrowok="t"/>
                </v:shape>
                <v:shape id="Text Box 99" o:spid="_x0000_s1370" type="#_x0000_t202" style="position:absolute;left:12869;top:29157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z/9sUA&#10;AADdAAAADwAAAGRycy9kb3ducmV2LnhtbESPT4vCMBTE7wt+h/CEvSyaWkSWahT/rOBhPeiK50fz&#10;bIvNS0mird/eCAseh5n5DTNbdKYWd3K+sqxgNExAEOdWV1woOP1tB98gfEDWWFsmBQ/ysJj3PmaY&#10;advyge7HUIgIYZ+hgjKEJpPS5yUZ9EPbEEfvYp3BEKUrpHbYRripZZokE2mw4rhQYkPrkvLr8WYU&#10;TDbu1h54/bU5/fzivinS8+pxVuqz3y2nIAJ14R3+b++0gnQ8HsHrTXw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rP/2xQAAAN0AAAAPAAAAAAAAAAAAAAAAAJgCAABkcnMv&#10;ZG93bnJldi54bWxQSwUGAAAAAAQABAD1AAAAigMAAAAA&#10;" stroked="f">
                  <v:textbox inset="0,0,0,0">
                    <w:txbxContent>
                      <w:p w:rsidR="00D31835" w:rsidRDefault="00D31835" w:rsidP="00D65EFB">
                        <w:pPr>
                          <w:pStyle w:val="Fig"/>
                          <w:jc w:val="center"/>
                        </w:pPr>
                        <w:r>
                          <w:t>Fig. 2-7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247B5" w:rsidRPr="001247B5">
        <w:t>Connect the 4</w:t>
      </w:r>
      <w:r w:rsidR="001247B5">
        <w:t xml:space="preserve"> pin in-line connector between the t</w:t>
      </w:r>
      <w:r w:rsidR="001247B5" w:rsidRPr="001247B5">
        <w:t xml:space="preserve">railer </w:t>
      </w:r>
      <w:r w:rsidR="001247B5">
        <w:t>sub-wi</w:t>
      </w:r>
      <w:r w:rsidR="001247B5" w:rsidRPr="001247B5">
        <w:t xml:space="preserve">re and </w:t>
      </w:r>
      <w:r w:rsidR="001247B5">
        <w:t>m</w:t>
      </w:r>
      <w:r w:rsidR="001247B5" w:rsidRPr="001247B5">
        <w:t xml:space="preserve">odule </w:t>
      </w:r>
      <w:r w:rsidR="001247B5">
        <w:t>h</w:t>
      </w:r>
      <w:r w:rsidR="001247B5" w:rsidRPr="001247B5">
        <w:t>arnesses</w:t>
      </w:r>
      <w:r w:rsidR="001247B5">
        <w:t xml:space="preserve"> (Fig. 2-7).</w:t>
      </w:r>
    </w:p>
    <w:p w:rsidR="001247B5" w:rsidRDefault="001247B5" w:rsidP="00D65EFB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690496" behindDoc="0" locked="1" layoutInCell="1" allowOverlap="1" wp14:anchorId="723C7A0E" wp14:editId="15236A8B">
            <wp:simplePos x="0" y="0"/>
            <wp:positionH relativeFrom="column">
              <wp:posOffset>-18415</wp:posOffset>
            </wp:positionH>
            <wp:positionV relativeFrom="paragraph">
              <wp:posOffset>-57150</wp:posOffset>
            </wp:positionV>
            <wp:extent cx="228600" cy="228600"/>
            <wp:effectExtent l="0" t="0" r="0" b="0"/>
            <wp:wrapNone/>
            <wp:docPr id="142" name="Picture 142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NOTE: </w:t>
      </w:r>
      <w:r w:rsidRPr="001247B5">
        <w:t xml:space="preserve">Make sure </w:t>
      </w:r>
      <w:r>
        <w:t xml:space="preserve">the </w:t>
      </w:r>
      <w:r w:rsidRPr="001247B5">
        <w:t>connectors are fully engaged.</w:t>
      </w: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Pr="001247B5" w:rsidRDefault="00D65EFB" w:rsidP="00D65EFB">
      <w:pPr>
        <w:pStyle w:val="ProcLevel2"/>
        <w:numPr>
          <w:ilvl w:val="0"/>
          <w:numId w:val="0"/>
        </w:numPr>
        <w:ind w:left="360"/>
      </w:pPr>
    </w:p>
    <w:p w:rsidR="001247B5" w:rsidRDefault="00D65EFB" w:rsidP="00D65EF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2768" behindDoc="0" locked="1" layoutInCell="1" allowOverlap="1" wp14:anchorId="0ABB08ED" wp14:editId="445228F1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75104"/>
                <wp:effectExtent l="19050" t="19050" r="19050" b="25400"/>
                <wp:wrapNone/>
                <wp:docPr id="2442" name="Group 2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75104"/>
                          <a:chOff x="1279016" y="1118901"/>
                          <a:chExt cx="2973021" cy="1880942"/>
                        </a:xfrm>
                      </wpg:grpSpPr>
                      <pic:pic xmlns:pic="http://schemas.openxmlformats.org/drawingml/2006/picture">
                        <pic:nvPicPr>
                          <pic:cNvPr id="2443" name="Picture 2443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016" y="1118901"/>
                            <a:ext cx="2973021" cy="188094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52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286904" y="2810824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D65EFB">
                              <w:pPr>
                                <w:pStyle w:val="Fig"/>
                                <w:jc w:val="center"/>
                              </w:pPr>
                              <w:r>
                                <w:t>Fig. 2-8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BB08ED" id="Group 2442" o:spid="_x0000_s1371" style="position:absolute;left:0;text-align:left;margin-left:-255.6pt;margin-top:0;width:234pt;height:155.5pt;z-index:251872768;mso-position-horizontal-relative:text;mso-position-vertical-relative:text;mso-width-relative:margin;mso-height-relative:margin" coordorigin="12790,11189" coordsize="29730,18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">
                <v:shape id="Picture 2443" o:spid="_x0000_s1372" type="#_x0000_t75" style="position:absolute;left:12790;top:11189;width:29730;height:18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YGjGAAAA3QAAAA8AAABkcnMvZG93bnJldi54bWxEj0FLAzEUhO+C/yE8oRex2W5bK2vT0hYK&#10;Cr101ftz89wsbl5Ckrbbf28EweMwM98wy/Vge3GmEDvHCibjAgRx43THrYL3t/3DE4iYkDX2jknB&#10;lSKsV7c3S6y0u/CRznVqRYZwrFCBSclXUsbGkMU4dp44e18uWExZhlbqgJcMt70si+JRWuw4Lxj0&#10;tDPUfNcnq8Cfym5Xf14PON++Gv8xX9wPi6DU6G7YPININKT/8F/7RSsoZ7Mp/L7JT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FgaMYAAADdAAAADwAAAAAAAAAAAAAA&#10;AACfAgAAZHJzL2Rvd25yZXYueG1sUEsFBgAAAAAEAAQA9wAAAJIDAAAAAA==&#10;" stroked="t" strokecolor="black [3213]">
                  <v:imagedata r:id="rId99" o:title=""/>
                  <v:path arrowok="t"/>
                </v:shape>
                <v:shape id="Text Box 99" o:spid="_x0000_s1373" type="#_x0000_t202" style="position:absolute;left:12869;top:28108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f3XMYA&#10;AADdAAAADwAAAGRycy9kb3ducmV2LnhtbESPT4vCMBTE7wt+h/CEvSyabnFFqlFcXWEP68E/eH40&#10;z7bYvJQk2vrtN4LgcZiZ3zCzRWdqcSPnK8sKPocJCOLc6ooLBcfDZjAB4QOyxtoyKbiTh8W89zbD&#10;TNuWd3Tbh0JECPsMFZQhNJmUPi/JoB/ahjh6Z+sMhihdIbXDNsJNLdMkGUuDFceFEhtalZRf9lej&#10;YLx213bHq4/18ecPt02Rnr7vJ6Xe+91yCiJQF17hZ/tXK0hHXyk83sQn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f3XMYAAADdAAAADwAAAAAAAAAAAAAAAACYAgAAZHJz&#10;L2Rvd25yZXYueG1sUEsFBgAAAAAEAAQA9QAAAIsDAAAAAA==&#10;" stroked="f">
                  <v:textbox inset="0,0,0,0">
                    <w:txbxContent>
                      <w:p w:rsidR="00D31835" w:rsidRDefault="00D31835" w:rsidP="00D65EFB">
                        <w:pPr>
                          <w:pStyle w:val="Fig"/>
                          <w:jc w:val="center"/>
                        </w:pPr>
                        <w:r>
                          <w:t>Fig. 2-8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247B5" w:rsidRPr="001247B5">
        <w:t>Wrap the 4</w:t>
      </w:r>
      <w:r w:rsidR="001247B5">
        <w:t xml:space="preserve"> p</w:t>
      </w:r>
      <w:r w:rsidR="001247B5" w:rsidRPr="001247B5">
        <w:t>in in-line connector with a piece of foam tape</w:t>
      </w:r>
      <w:r w:rsidR="001247B5">
        <w:t xml:space="preserve"> (Fig. 2-8).</w:t>
      </w: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D65EFB" w:rsidRDefault="00D65EFB" w:rsidP="00D65EFB">
      <w:pPr>
        <w:pStyle w:val="ProcLevel2"/>
        <w:numPr>
          <w:ilvl w:val="0"/>
          <w:numId w:val="0"/>
        </w:numPr>
        <w:ind w:left="360"/>
      </w:pPr>
    </w:p>
    <w:p w:rsidR="001247B5" w:rsidRDefault="00E07E34" w:rsidP="00D65EF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1248" behindDoc="0" locked="1" layoutInCell="1" allowOverlap="1" wp14:anchorId="1F52A6BB" wp14:editId="40D3260E">
                <wp:simplePos x="0" y="0"/>
                <wp:positionH relativeFrom="column">
                  <wp:posOffset>-3248025</wp:posOffset>
                </wp:positionH>
                <wp:positionV relativeFrom="paragraph">
                  <wp:posOffset>1588</wp:posOffset>
                </wp:positionV>
                <wp:extent cx="2971800" cy="2231136"/>
                <wp:effectExtent l="19050" t="19050" r="19050" b="17145"/>
                <wp:wrapNone/>
                <wp:docPr id="3118" name="Group 3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52386"/>
                          <a:chExt cx="2971800" cy="2231138"/>
                        </a:xfrm>
                      </wpg:grpSpPr>
                      <wpg:grpSp>
                        <wpg:cNvPr id="37" name="Group 37"/>
                        <wpg:cNvGrpSpPr/>
                        <wpg:grpSpPr>
                          <a:xfrm>
                            <a:off x="0" y="52388"/>
                            <a:ext cx="2971800" cy="2231136"/>
                            <a:chOff x="0" y="0"/>
                            <a:chExt cx="2971800" cy="2230755"/>
                          </a:xfrm>
                        </wpg:grpSpPr>
                        <wpg:grpSp>
                          <wpg:cNvPr id="2371" name="Group 2371"/>
                          <wpg:cNvGrpSpPr/>
                          <wpg:grpSpPr>
                            <a:xfrm>
                              <a:off x="0" y="0"/>
                              <a:ext cx="2971800" cy="2230755"/>
                              <a:chOff x="0" y="0"/>
                              <a:chExt cx="2971800" cy="2232660"/>
                            </a:xfrm>
                          </wpg:grpSpPr>
                          <wpg:grpSp>
                            <wpg:cNvPr id="2453" name="Group 2453"/>
                            <wpg:cNvGrpSpPr/>
                            <wpg:grpSpPr>
                              <a:xfrm>
                                <a:off x="0" y="0"/>
                                <a:ext cx="2971800" cy="2232660"/>
                                <a:chOff x="1286227" y="1004598"/>
                                <a:chExt cx="2973021" cy="21198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7" name="Picture 24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6227" y="1004598"/>
                                  <a:ext cx="2973021" cy="2119833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68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94791" y="2930694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D65EFB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2-9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369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78330" y="1395413"/>
                                <a:ext cx="217170" cy="2012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D65EFB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  <wps:wsp>
                            <wps:cNvPr id="3009" name="Line 2403"/>
                            <wps:cNvCnPr>
                              <a:cxnSpLocks noChangeShapeType="1"/>
                              <a:stCxn id="2369" idx="0"/>
                            </wps:cNvCnPr>
                            <wps:spPr bwMode="auto">
                              <a:xfrm flipH="1" flipV="1">
                                <a:off x="1785937" y="1109663"/>
                                <a:ext cx="200978" cy="285750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0" name="Line 2403"/>
                            <wps:cNvCnPr>
                              <a:cxnSpLocks noChangeShapeType="1"/>
                              <a:stCxn id="36" idx="0"/>
                            </wps:cNvCnPr>
                            <wps:spPr bwMode="auto">
                              <a:xfrm flipH="1" flipV="1">
                                <a:off x="2519364" y="623889"/>
                                <a:ext cx="190532" cy="212397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36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601311" y="835573"/>
                              <a:ext cx="217170" cy="20066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897438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3115" name="Freeform 3115"/>
                        <wps:cNvSpPr/>
                        <wps:spPr>
                          <a:xfrm>
                            <a:off x="974940" y="52386"/>
                            <a:ext cx="1949236" cy="1759217"/>
                          </a:xfrm>
                          <a:custGeom>
                            <a:avLst/>
                            <a:gdLst>
                              <a:gd name="connsiteX0" fmla="*/ 0 w 1997528"/>
                              <a:gd name="connsiteY0" fmla="*/ 1774372 h 1812128"/>
                              <a:gd name="connsiteX1" fmla="*/ 125186 w 1997528"/>
                              <a:gd name="connsiteY1" fmla="*/ 1779815 h 1812128"/>
                              <a:gd name="connsiteX2" fmla="*/ 163286 w 1997528"/>
                              <a:gd name="connsiteY2" fmla="*/ 1426029 h 1812128"/>
                              <a:gd name="connsiteX3" fmla="*/ 353786 w 1997528"/>
                              <a:gd name="connsiteY3" fmla="*/ 1213757 h 1812128"/>
                              <a:gd name="connsiteX4" fmla="*/ 658586 w 1997528"/>
                              <a:gd name="connsiteY4" fmla="*/ 1126672 h 1812128"/>
                              <a:gd name="connsiteX5" fmla="*/ 1012371 w 1997528"/>
                              <a:gd name="connsiteY5" fmla="*/ 1077686 h 1812128"/>
                              <a:gd name="connsiteX6" fmla="*/ 1322614 w 1997528"/>
                              <a:gd name="connsiteY6" fmla="*/ 887186 h 1812128"/>
                              <a:gd name="connsiteX7" fmla="*/ 1583871 w 1997528"/>
                              <a:gd name="connsiteY7" fmla="*/ 560615 h 1812128"/>
                              <a:gd name="connsiteX8" fmla="*/ 1997528 w 1997528"/>
                              <a:gd name="connsiteY8" fmla="*/ 0 h 181212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1997528" h="1812128">
                                <a:moveTo>
                                  <a:pt x="0" y="1774372"/>
                                </a:moveTo>
                                <a:cubicBezTo>
                                  <a:pt x="48986" y="1806122"/>
                                  <a:pt x="97972" y="1837872"/>
                                  <a:pt x="125186" y="1779815"/>
                                </a:cubicBezTo>
                                <a:cubicBezTo>
                                  <a:pt x="152400" y="1721758"/>
                                  <a:pt x="125186" y="1520372"/>
                                  <a:pt x="163286" y="1426029"/>
                                </a:cubicBezTo>
                                <a:cubicBezTo>
                                  <a:pt x="201386" y="1331686"/>
                                  <a:pt x="271236" y="1263650"/>
                                  <a:pt x="353786" y="1213757"/>
                                </a:cubicBezTo>
                                <a:cubicBezTo>
                                  <a:pt x="436336" y="1163864"/>
                                  <a:pt x="548822" y="1149350"/>
                                  <a:pt x="658586" y="1126672"/>
                                </a:cubicBezTo>
                                <a:cubicBezTo>
                                  <a:pt x="768350" y="1103994"/>
                                  <a:pt x="901700" y="1117600"/>
                                  <a:pt x="1012371" y="1077686"/>
                                </a:cubicBezTo>
                                <a:cubicBezTo>
                                  <a:pt x="1123042" y="1037772"/>
                                  <a:pt x="1227364" y="973364"/>
                                  <a:pt x="1322614" y="887186"/>
                                </a:cubicBezTo>
                                <a:cubicBezTo>
                                  <a:pt x="1417864" y="801008"/>
                                  <a:pt x="1471385" y="708479"/>
                                  <a:pt x="1583871" y="560615"/>
                                </a:cubicBezTo>
                                <a:cubicBezTo>
                                  <a:pt x="1696357" y="412751"/>
                                  <a:pt x="1846942" y="206375"/>
                                  <a:pt x="1997528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6" name="Freeform 3116"/>
                        <wps:cNvSpPr/>
                        <wps:spPr>
                          <a:xfrm>
                            <a:off x="261938" y="1343025"/>
                            <a:ext cx="440690" cy="339725"/>
                          </a:xfrm>
                          <a:custGeom>
                            <a:avLst/>
                            <a:gdLst>
                              <a:gd name="connsiteX0" fmla="*/ 206754 w 440797"/>
                              <a:gd name="connsiteY0" fmla="*/ 340059 h 340059"/>
                              <a:gd name="connsiteX1" fmla="*/ 16254 w 440797"/>
                              <a:gd name="connsiteY1" fmla="*/ 263859 h 340059"/>
                              <a:gd name="connsiteX2" fmla="*/ 38025 w 440797"/>
                              <a:gd name="connsiteY2" fmla="*/ 122345 h 340059"/>
                              <a:gd name="connsiteX3" fmla="*/ 261183 w 440797"/>
                              <a:gd name="connsiteY3" fmla="*/ 2602 h 340059"/>
                              <a:gd name="connsiteX4" fmla="*/ 440797 w 440797"/>
                              <a:gd name="connsiteY4" fmla="*/ 51588 h 34005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40797" h="340059">
                                <a:moveTo>
                                  <a:pt x="206754" y="340059"/>
                                </a:moveTo>
                                <a:cubicBezTo>
                                  <a:pt x="125564" y="320102"/>
                                  <a:pt x="44375" y="300145"/>
                                  <a:pt x="16254" y="263859"/>
                                </a:cubicBezTo>
                                <a:cubicBezTo>
                                  <a:pt x="-11868" y="227573"/>
                                  <a:pt x="-2797" y="165888"/>
                                  <a:pt x="38025" y="122345"/>
                                </a:cubicBezTo>
                                <a:cubicBezTo>
                                  <a:pt x="78846" y="78802"/>
                                  <a:pt x="194055" y="14395"/>
                                  <a:pt x="261183" y="2602"/>
                                </a:cubicBezTo>
                                <a:cubicBezTo>
                                  <a:pt x="328311" y="-9191"/>
                                  <a:pt x="384554" y="21198"/>
                                  <a:pt x="440797" y="5158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7" name="Freeform 3117"/>
                        <wps:cNvSpPr/>
                        <wps:spPr>
                          <a:xfrm>
                            <a:off x="995259" y="1047750"/>
                            <a:ext cx="543030" cy="279046"/>
                          </a:xfrm>
                          <a:custGeom>
                            <a:avLst/>
                            <a:gdLst>
                              <a:gd name="connsiteX0" fmla="*/ 0 w 615043"/>
                              <a:gd name="connsiteY0" fmla="*/ 312450 h 312450"/>
                              <a:gd name="connsiteX1" fmla="*/ 359229 w 615043"/>
                              <a:gd name="connsiteY1" fmla="*/ 149165 h 312450"/>
                              <a:gd name="connsiteX2" fmla="*/ 555172 w 615043"/>
                              <a:gd name="connsiteY2" fmla="*/ 13093 h 312450"/>
                              <a:gd name="connsiteX3" fmla="*/ 615043 w 615043"/>
                              <a:gd name="connsiteY3" fmla="*/ 13093 h 3124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615043" h="312450">
                                <a:moveTo>
                                  <a:pt x="0" y="312450"/>
                                </a:moveTo>
                                <a:cubicBezTo>
                                  <a:pt x="133350" y="255754"/>
                                  <a:pt x="266700" y="199058"/>
                                  <a:pt x="359229" y="149165"/>
                                </a:cubicBezTo>
                                <a:cubicBezTo>
                                  <a:pt x="451758" y="99272"/>
                                  <a:pt x="512536" y="35772"/>
                                  <a:pt x="555172" y="13093"/>
                                </a:cubicBezTo>
                                <a:cubicBezTo>
                                  <a:pt x="597808" y="-9586"/>
                                  <a:pt x="606425" y="1753"/>
                                  <a:pt x="615043" y="13093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52A6BB" id="Group 3118" o:spid="_x0000_s1374" style="position:absolute;left:0;text-align:left;margin-left:-255.75pt;margin-top:.15pt;width:234pt;height:175.7pt;z-index:252021248;mso-position-horizontal-relative:text;mso-position-vertical-relative:text;mso-width-relative:margin;mso-height-relative:margin" coordorigin=",523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">
                <v:group id="Group 37" o:spid="_x0000_s1375" style="position:absolute;top:523;width:29718;height:22312" coordsize="29718,22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group id="Group 2371" o:spid="_x0000_s1376" style="position:absolute;width:29718;height:22307" coordsize="29718,223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+j6M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ePJLI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qfo+jFAAAA3QAA&#10;AA8AAAAAAAAAAAAAAAAAqgIAAGRycy9kb3ducmV2LnhtbFBLBQYAAAAABAAEAPoAAACcAwAAAAA=&#10;">
                    <v:group id="Group 2453" o:spid="_x0000_s1377" style="position:absolute;width:29718;height:22326" coordorigin="12862,10045" coordsize="29730,21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HgkBxgAAAN0A&#10;AAAPAAAAAAAAAAAAAAAAAKoCAABkcnMvZG93bnJldi54bWxQSwUGAAAAAAQABAD6AAAAnQMAAAAA&#10;">
                      <v:shape id="Picture 2457" o:spid="_x0000_s1378" type="#_x0000_t75" style="position:absolute;left:12862;top:10045;width:29730;height:21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XpK/FAAAA3QAAAA8AAABkcnMvZG93bnJldi54bWxEj81qwzAQhO+BvoPYQi8hkZ3mDzeKKS2F&#10;ngxRS86LtbFNrZWRlMR5+6pQyHGYmW+YXTnaXlzIh86xgnyegSCunem4UfD99THbgggR2WDvmBTc&#10;KEC5f5jssDDuyge66NiIBOFQoII2xqGQMtQtWQxzNxAn7+S8xZikb6TxeE1w28tFlq2lxY7TQosD&#10;vbVU/+izVVBNq4qyZwrmXfsqH4JeHc83pZ4ex9cXEJHGeA//tz+NgsVytYG/N+kJyP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V6SvxQAAAN0AAAAPAAAAAAAAAAAAAAAA&#10;AJ8CAABkcnMvZG93bnJldi54bWxQSwUGAAAAAAQABAD3AAAAkQMAAAAA&#10;" stroked="t" strokecolor="black [3213]">
                        <v:imagedata r:id="rId101" o:title=""/>
                        <v:path arrowok="t"/>
                      </v:shape>
                      <v:shape id="Text Box 99" o:spid="_x0000_s1379" type="#_x0000_t202" style="position:absolute;left:12947;top:2930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nHbsIA&#10;AADdAAAADwAAAGRycy9kb3ducmV2LnhtbERPy4rCMBTdD/gP4QpuBk3tQJFqFJ8wi5mFD1xfmmtb&#10;bG5KEm39e7MYmOXhvBer3jTiSc7XlhVMJwkI4sLqmksFl/NhPAPhA7LGxjIpeJGH1XLwscBc246P&#10;9DyFUsQQ9jkqqEJocyl9UZFBP7EtceRu1hkMEbpSaoddDDeNTJMkkwZrjg0VtrStqLifHkZBtnOP&#10;7sjbz91l/4O/bZleN6+rUqNhv56DCNSHf/Gf+1srSL+yODe+iU9AL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icduwgAAAN0AAAAPAAAAAAAAAAAAAAAAAJgCAABkcnMvZG93&#10;bnJldi54bWxQSwUGAAAAAAQABAD1AAAAhwMAAAAA&#10;" stroked="f">
                        <v:textbox inset="0,0,0,0">
                          <w:txbxContent>
                            <w:p w:rsidR="00D31835" w:rsidRDefault="00D31835" w:rsidP="00D65EFB">
                              <w:pPr>
                                <w:pStyle w:val="Fig"/>
                                <w:jc w:val="center"/>
                              </w:pPr>
                              <w:r>
                                <w:t>Fig. 2-9</w:t>
                              </w:r>
                            </w:p>
                          </w:txbxContent>
                        </v:textbox>
                      </v:shape>
                    </v:group>
                    <v:roundrect id="AutoShape 1878" o:spid="_x0000_s1380" style="position:absolute;left:18783;top:13954;width:2172;height:20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spcYA&#10;AADdAAAADwAAAGRycy9kb3ducmV2LnhtbESPT2vCQBTE7wW/w/IEb3Wjgn+iq4il0qPRUsjtJfua&#10;pGbfhuxq0m/vFgoeh5n5DbPZ9aYWd2pdZVnBZByBIM6trrhQ8Hl5f12CcB5ZY22ZFPySg9128LLB&#10;WNuOE7qffSEChF2MCkrvm1hKl5dk0I1tQxy8b9sa9EG2hdQtdgFuajmNork0WHFYKLGhQ0n59Xwz&#10;CpJj+mbSfbP4SU9Jl00oW3zJTKnRsN+vQXjq/TP83/7QCqaz+Qr+3oQnIL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fspcYAAADdAAAADwAAAAAAAAAAAAAAAACYAgAAZHJz&#10;L2Rvd25yZXYueG1sUEsFBgAAAAAEAAQA9QAAAIsDAAAAAA==&#10;" strokecolor="red" strokeweight="1.25pt">
                      <v:textbox inset="1.44pt,1.44pt,1.44pt,1.44pt">
                        <w:txbxContent>
                          <w:p w:rsidR="00D31835" w:rsidRPr="00E74760" w:rsidRDefault="00D31835" w:rsidP="00D65EFB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1</w:t>
                            </w:r>
                          </w:p>
                        </w:txbxContent>
                      </v:textbox>
                    </v:roundrect>
                    <v:line id="Line 2403" o:spid="_x0000_s1381" style="position:absolute;flip:x y;visibility:visible;mso-wrap-style:square" from="17859,11096" to="19869,139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IkcMYAAADdAAAADwAAAGRycy9kb3ducmV2LnhtbESPT2sCMRTE70K/Q3gFb5qoIHU1Sin4&#10;7yBFW/H63Dx3Fzcvyyauq5++KRR6HGbmN8xs0dpSNFT7wrGGQV+BIE6dKTjT8P217L2B8AHZYOmY&#10;NDzIw2L+0plhYtyd99QcQiYihH2CGvIQqkRKn+Zk0fddRRy9i6sthijrTJoa7xFuSzlUaiwtFhwX&#10;cqzoI6f0erhZDc/Vc92sLW65PJ4+B7diUu3PO627r+37FESgNvyH/9obo2Gk1AR+38Qn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iJHDGAAAA3QAAAA8AAAAAAAAA&#10;AAAAAAAAoQIAAGRycy9kb3ducmV2LnhtbFBLBQYAAAAABAAEAPkAAACUAwAAAAA=&#10;" strokecolor="red" strokeweight="1.25pt">
                      <v:stroke endarrow="block"/>
                    </v:line>
                    <v:line id="Line 2403" o:spid="_x0000_s1382" style="position:absolute;flip:x y;visibility:visible;mso-wrap-style:square" from="25193,6238" to="27098,83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BkVcMAAADdAAAADwAAAGRycy9kb3ducmV2LnhtbERPy4rCMBTdC/5DuII7TVUYtRplGJhx&#10;ZiHiC7fX5toWm5vSxNrx681CcHk47/myMYWoqXK5ZQWDfgSCOLE651TBYf/dm4BwHlljYZkU/JOD&#10;5aLdmmOs7Z23VO98KkIIuxgVZN6XsZQuycig69uSOHAXWxn0AVap1BXeQ7gp5DCKPqTBnENDhiV9&#10;ZZRcdzej4PHzWNUrg39cHE+bwS2fltvzWqlup/mcgfDU+Lf45f7VCoajcdgf3oQnIB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ogZFXDAAAA3QAAAA8AAAAAAAAAAAAA&#10;AAAAoQIAAGRycy9kb3ducmV2LnhtbFBLBQYAAAAABAAEAPkAAACRAwAAAAA=&#10;" strokecolor="red" strokeweight="1.25pt">
                      <v:stroke endarrow="block"/>
                    </v:line>
                  </v:group>
                  <v:roundrect id="AutoShape 1878" o:spid="_x0000_s1383" style="position:absolute;left:26013;top:8355;width:2171;height:200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gIPMQA&#10;AADbAAAADwAAAGRycy9kb3ducmV2LnhtbESPQWvCQBSE74X+h+UVvJmNFrSkriFULB6NlkJuL9nX&#10;JG32bciuJv77bkHocZiZb5hNOplOXGlwrWUFiygGQVxZ3XKt4OO8n7+AcB5ZY2eZFNzIQbp9fNhg&#10;ou3IOV1PvhYBwi5BBY33fSKlqxoy6CLbEwfvyw4GfZBDLfWAY4CbTi7jeCUNthwWGuzpraHq53Qx&#10;CvL3YmeKrF9/F8d8LBdUrj9lqdTsacpeQXia/H/43j5oBc8r+PsSfo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oCDzEAAAA2wAAAA8AAAAAAAAAAAAAAAAAmAIAAGRycy9k&#10;b3ducmV2LnhtbFBLBQYAAAAABAAEAPUAAACJAwAAAAA=&#10;" strokecolor="red" strokeweight="1.25pt">
                    <v:textbox inset="1.44pt,1.44pt,1.44pt,1.44pt">
                      <w:txbxContent>
                        <w:p w:rsidR="00D31835" w:rsidRPr="00E74760" w:rsidRDefault="00D31835" w:rsidP="00897438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2</w:t>
                          </w:r>
                        </w:p>
                      </w:txbxContent>
                    </v:textbox>
                  </v:roundrect>
                </v:group>
                <v:shape id="Freeform 3115" o:spid="_x0000_s1384" style="position:absolute;left:9749;top:523;width:19492;height:17593;visibility:visible;mso-wrap-style:square;v-text-anchor:middle" coordsize="1997528,181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Zb18YA&#10;AADdAAAADwAAAGRycy9kb3ducmV2LnhtbESPQWvCQBSE7wX/w/KEXsRsYqqU1FVEkBbai5r2/Mg+&#10;k2D2bchuTPrvu4LQ4zAz3zDr7WgacaPO1ZYVJFEMgriwuuZSQX4+zF9BOI+ssbFMCn7JwXYzeVpj&#10;pu3AR7qdfCkChF2GCirv20xKV1Rk0EW2JQ7exXYGfZBdKXWHQ4CbRi7ieCUN1hwWKmxpX1FxPfVG&#10;wctu9hX/fPr371z3V5O2PffNTKnn6bh7A+Fp9P/hR/tDK0iTZAn3N+EJ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Zb18YAAADdAAAADwAAAAAAAAAAAAAAAACYAgAAZHJz&#10;L2Rvd25yZXYueG1sUEsFBgAAAAAEAAQA9QAAAIsDAAAAAA==&#10;" path="m,1774372v48986,31750,97972,63500,125186,5443c152400,1721758,125186,1520372,163286,1426029v38100,-94343,107950,-162379,190500,-212272c436336,1163864,548822,1149350,658586,1126672v109764,-22678,243114,-9072,353785,-48986c1123042,1037772,1227364,973364,1322614,887186v95250,-86178,148771,-178707,261257,-326571c1696357,412751,1846942,206375,1997528,e" filled="f" strokecolor="lime" strokeweight="2pt">
                  <v:path arrowok="t" o:connecttype="custom" o:connectlocs="0,1722563;122160,1727847;159338,1384391;345233,1178317;642664,1093775;987896,1046219;1290639,861282;1545580,544246;1949236,0" o:connectangles="0,0,0,0,0,0,0,0,0"/>
                </v:shape>
                <v:shape id="Freeform 3116" o:spid="_x0000_s1385" style="position:absolute;left:2619;top:13430;width:4407;height:3397;visibility:visible;mso-wrap-style:square;v-text-anchor:middle" coordsize="440797,340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bYy8UA&#10;AADdAAAADwAAAGRycy9kb3ducmV2LnhtbESPzWrDMBCE74W+g9hCb7Xs/jjBjWJKSGggh1A3D7BY&#10;G8vUWhlLTpy3jwKBHoeZ+YZZlJPtxIkG3zpWkCUpCOLa6ZYbBYffzcschA/IGjvHpOBCHsrl48MC&#10;C+3O/EOnKjQiQtgXqMCE0BdS+tqQRZ+4njh6RzdYDFEOjdQDniPcdvI1TXNpseW4YLCnlaH6rxqt&#10;gn06Xba7j1Hm3+bdYS3b2W5dKfX8NH19ggg0hf/wvb3VCt6yLIfbm/g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BtjLxQAAAN0AAAAPAAAAAAAAAAAAAAAAAJgCAABkcnMv&#10;ZG93bnJldi54bWxQSwUGAAAAAAQABAD1AAAAigMAAAAA&#10;" path="m206754,340059c125564,320102,44375,300145,16254,263859,-11868,227573,-2797,165888,38025,122345,78846,78802,194055,14395,261183,2602,328311,-9191,384554,21198,440797,51588e" filled="f" strokecolor="lime" strokeweight="2pt">
                  <v:path arrowok="t" o:connecttype="custom" o:connectlocs="206704,339725;16250,263600;38016,122225;261120,2599;440690,51537" o:connectangles="0,0,0,0,0"/>
                </v:shape>
                <v:shape id="Freeform 3117" o:spid="_x0000_s1386" style="position:absolute;left:9952;top:10477;width:5430;height:2790;visibility:visible;mso-wrap-style:square;v-text-anchor:middle" coordsize="615043,312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5htcUA&#10;AADdAAAADwAAAGRycy9kb3ducmV2LnhtbESPQWvCQBSE74X+h+UJvdVNLGiJrmItBRW0VL14e2Sf&#10;STD7NuyuMf57VxB6HGbmG2Yy60wtWnK+sqwg7ScgiHOrKy4UHPY/758gfEDWWFsmBTfyMJu+vkww&#10;0/bKf9TuQiEihH2GCsoQmkxKn5dk0PdtQxy9k3UGQ5SukNrhNcJNLQdJMpQGK44LJTa0KCk/7y5G&#10;wcp2K7/2brv5cqfv4vibnrdtrdRbr5uPQQTqwn/42V5qBR9pOoLHm/g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TmG1xQAAAN0AAAAPAAAAAAAAAAAAAAAAAJgCAABkcnMv&#10;ZG93bnJldi54bWxQSwUGAAAAAAQABAD1AAAAigMAAAAA&#10;" path="m,312450c133350,255754,266700,199058,359229,149165,451758,99272,512536,35772,555172,13093v42636,-22679,51253,-11340,59871,e" filled="f" strokecolor="lime" strokeweight="2pt">
                  <v:path arrowok="t" o:connecttype="custom" o:connectlocs="0,279046;317168,133218;490169,11693;543030,11693" o:connectangles="0,0,0,0"/>
                </v:shape>
                <w10:anchorlock/>
              </v:group>
            </w:pict>
          </mc:Fallback>
        </mc:AlternateContent>
      </w:r>
      <w:r w:rsidR="001247B5" w:rsidRPr="001247B5">
        <w:t xml:space="preserve">Start routing and securing the </w:t>
      </w:r>
      <w:r w:rsidR="001247B5">
        <w:t>t</w:t>
      </w:r>
      <w:r w:rsidR="001247B5" w:rsidRPr="001247B5">
        <w:t xml:space="preserve">railer </w:t>
      </w:r>
      <w:r w:rsidR="001247B5">
        <w:t>module h</w:t>
      </w:r>
      <w:r w:rsidR="001247B5" w:rsidRPr="001247B5">
        <w:t>arness in</w:t>
      </w:r>
      <w:r w:rsidR="001247B5">
        <w:t xml:space="preserve"> the</w:t>
      </w:r>
      <w:r w:rsidR="001247B5" w:rsidRPr="001247B5">
        <w:t xml:space="preserve"> rear wheel house LH area </w:t>
      </w:r>
      <w:r w:rsidR="001247B5">
        <w:t>(</w:t>
      </w:r>
      <w:r w:rsidR="001247B5" w:rsidRPr="001247B5">
        <w:t>Fig</w:t>
      </w:r>
      <w:r w:rsidR="001247B5">
        <w:t>.</w:t>
      </w:r>
      <w:r w:rsidR="001247B5" w:rsidRPr="001247B5">
        <w:t xml:space="preserve"> 2-9</w:t>
      </w:r>
      <w:r w:rsidR="001247B5">
        <w:t>)</w:t>
      </w:r>
      <w:r w:rsidR="001247B5" w:rsidRPr="001247B5">
        <w:t>.</w:t>
      </w:r>
    </w:p>
    <w:p w:rsidR="00D65EFB" w:rsidRDefault="00D65EFB" w:rsidP="00D65EFB">
      <w:pPr>
        <w:spacing w:after="120" w:line="300" w:lineRule="auto"/>
      </w:pPr>
      <w:r>
        <w:br w:type="page"/>
      </w:r>
    </w:p>
    <w:p w:rsidR="00D65EFB" w:rsidRDefault="00D65EFB" w:rsidP="003E4F37">
      <w:pPr>
        <w:pStyle w:val="ProcLevel2"/>
        <w:numPr>
          <w:ilvl w:val="0"/>
          <w:numId w:val="0"/>
        </w:numPr>
        <w:ind w:left="360"/>
      </w:pPr>
    </w:p>
    <w:p w:rsidR="001247B5" w:rsidRDefault="00E07E34" w:rsidP="003E4F37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5344" behindDoc="0" locked="1" layoutInCell="1" allowOverlap="1" wp14:anchorId="6C28E77C" wp14:editId="78457575">
                <wp:simplePos x="0" y="0"/>
                <wp:positionH relativeFrom="column">
                  <wp:posOffset>-3248025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3122" name="Group 3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31136"/>
                        </a:xfrm>
                      </wpg:grpSpPr>
                      <wpg:grpSp>
                        <wpg:cNvPr id="50" name="Group 50"/>
                        <wpg:cNvGrpSpPr/>
                        <wpg:grpSpPr>
                          <a:xfrm>
                            <a:off x="0" y="0"/>
                            <a:ext cx="2971800" cy="2231136"/>
                            <a:chOff x="-2858" y="1638"/>
                            <a:chExt cx="2971800" cy="2229382"/>
                          </a:xfrm>
                        </wpg:grpSpPr>
                        <wpg:grpSp>
                          <wpg:cNvPr id="64" name="Group 64"/>
                          <wpg:cNvGrpSpPr/>
                          <wpg:grpSpPr>
                            <a:xfrm>
                              <a:off x="-2858" y="1638"/>
                              <a:ext cx="2971800" cy="2229382"/>
                              <a:chOff x="1283368" y="1006153"/>
                              <a:chExt cx="2973021" cy="2116721"/>
                            </a:xfrm>
                          </wpg:grpSpPr>
                          <pic:pic xmlns:pic="http://schemas.openxmlformats.org/drawingml/2006/picture">
                            <pic:nvPicPr>
                              <pic:cNvPr id="65" name="Picture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283368" y="1006153"/>
                                <a:ext cx="2973021" cy="2116721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66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94791" y="2930694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897438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67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30617" y="375541"/>
                              <a:ext cx="217170" cy="20129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897438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  <wps:wsp>
                          <wps:cNvPr id="70" name="Line 24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63967" y="576765"/>
                              <a:ext cx="261937" cy="230184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119" name="Freeform 3119"/>
                        <wps:cNvSpPr/>
                        <wps:spPr>
                          <a:xfrm>
                            <a:off x="1414392" y="452360"/>
                            <a:ext cx="1550423" cy="1174069"/>
                          </a:xfrm>
                          <a:custGeom>
                            <a:avLst/>
                            <a:gdLst>
                              <a:gd name="connsiteX0" fmla="*/ 0 w 1641945"/>
                              <a:gd name="connsiteY0" fmla="*/ 1146148 h 1174069"/>
                              <a:gd name="connsiteX1" fmla="*/ 141514 w 1641945"/>
                              <a:gd name="connsiteY1" fmla="*/ 1124377 h 1174069"/>
                              <a:gd name="connsiteX2" fmla="*/ 185057 w 1641945"/>
                              <a:gd name="connsiteY2" fmla="*/ 688948 h 1174069"/>
                              <a:gd name="connsiteX3" fmla="*/ 364671 w 1641945"/>
                              <a:gd name="connsiteY3" fmla="*/ 427691 h 1174069"/>
                              <a:gd name="connsiteX4" fmla="*/ 832757 w 1641945"/>
                              <a:gd name="connsiteY4" fmla="*/ 280734 h 1174069"/>
                              <a:gd name="connsiteX5" fmla="*/ 1371600 w 1641945"/>
                              <a:gd name="connsiteY5" fmla="*/ 177320 h 1174069"/>
                              <a:gd name="connsiteX6" fmla="*/ 1616528 w 1641945"/>
                              <a:gd name="connsiteY6" fmla="*/ 14034 h 1174069"/>
                              <a:gd name="connsiteX7" fmla="*/ 1621971 w 1641945"/>
                              <a:gd name="connsiteY7" fmla="*/ 19477 h 117406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1641945" h="1174069">
                                <a:moveTo>
                                  <a:pt x="0" y="1146148"/>
                                </a:moveTo>
                                <a:cubicBezTo>
                                  <a:pt x="55335" y="1173362"/>
                                  <a:pt x="110671" y="1200577"/>
                                  <a:pt x="141514" y="1124377"/>
                                </a:cubicBezTo>
                                <a:cubicBezTo>
                                  <a:pt x="172357" y="1048177"/>
                                  <a:pt x="147864" y="805062"/>
                                  <a:pt x="185057" y="688948"/>
                                </a:cubicBezTo>
                                <a:cubicBezTo>
                                  <a:pt x="222250" y="572834"/>
                                  <a:pt x="256721" y="495727"/>
                                  <a:pt x="364671" y="427691"/>
                                </a:cubicBezTo>
                                <a:cubicBezTo>
                                  <a:pt x="472621" y="359655"/>
                                  <a:pt x="664936" y="322462"/>
                                  <a:pt x="832757" y="280734"/>
                                </a:cubicBezTo>
                                <a:cubicBezTo>
                                  <a:pt x="1000579" y="239005"/>
                                  <a:pt x="1240972" y="221770"/>
                                  <a:pt x="1371600" y="177320"/>
                                </a:cubicBezTo>
                                <a:cubicBezTo>
                                  <a:pt x="1502229" y="132870"/>
                                  <a:pt x="1574800" y="40341"/>
                                  <a:pt x="1616528" y="14034"/>
                                </a:cubicBezTo>
                                <a:cubicBezTo>
                                  <a:pt x="1658256" y="-12273"/>
                                  <a:pt x="1640113" y="3602"/>
                                  <a:pt x="1621971" y="1947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0" name="Freeform 3120"/>
                        <wps:cNvSpPr/>
                        <wps:spPr>
                          <a:xfrm>
                            <a:off x="696274" y="990601"/>
                            <a:ext cx="832412" cy="571056"/>
                          </a:xfrm>
                          <a:custGeom>
                            <a:avLst/>
                            <a:gdLst>
                              <a:gd name="connsiteX0" fmla="*/ 23044 w 866687"/>
                              <a:gd name="connsiteY0" fmla="*/ 517072 h 555353"/>
                              <a:gd name="connsiteX1" fmla="*/ 23044 w 866687"/>
                              <a:gd name="connsiteY1" fmla="*/ 435429 h 555353"/>
                              <a:gd name="connsiteX2" fmla="*/ 262530 w 866687"/>
                              <a:gd name="connsiteY2" fmla="*/ 555172 h 555353"/>
                              <a:gd name="connsiteX3" fmla="*/ 725173 w 866687"/>
                              <a:gd name="connsiteY3" fmla="*/ 402772 h 555353"/>
                              <a:gd name="connsiteX4" fmla="*/ 866687 w 866687"/>
                              <a:gd name="connsiteY4" fmla="*/ 0 h 55535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866687" h="555353">
                                <a:moveTo>
                                  <a:pt x="23044" y="517072"/>
                                </a:moveTo>
                                <a:cubicBezTo>
                                  <a:pt x="3087" y="473075"/>
                                  <a:pt x="-16870" y="429079"/>
                                  <a:pt x="23044" y="435429"/>
                                </a:cubicBezTo>
                                <a:cubicBezTo>
                                  <a:pt x="62958" y="441779"/>
                                  <a:pt x="145509" y="560615"/>
                                  <a:pt x="262530" y="555172"/>
                                </a:cubicBezTo>
                                <a:cubicBezTo>
                                  <a:pt x="379551" y="549729"/>
                                  <a:pt x="624480" y="495301"/>
                                  <a:pt x="725173" y="402772"/>
                                </a:cubicBezTo>
                                <a:cubicBezTo>
                                  <a:pt x="825866" y="310243"/>
                                  <a:pt x="846276" y="155121"/>
                                  <a:pt x="866687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1" name="Freeform 3121"/>
                        <wps:cNvSpPr/>
                        <wps:spPr>
                          <a:xfrm>
                            <a:off x="1728788" y="76200"/>
                            <a:ext cx="609600" cy="618490"/>
                          </a:xfrm>
                          <a:custGeom>
                            <a:avLst/>
                            <a:gdLst>
                              <a:gd name="connsiteX0" fmla="*/ 0 w 609600"/>
                              <a:gd name="connsiteY0" fmla="*/ 618934 h 618934"/>
                              <a:gd name="connsiteX1" fmla="*/ 261258 w 609600"/>
                              <a:gd name="connsiteY1" fmla="*/ 292363 h 618934"/>
                              <a:gd name="connsiteX2" fmla="*/ 527958 w 609600"/>
                              <a:gd name="connsiteY2" fmla="*/ 25663 h 618934"/>
                              <a:gd name="connsiteX3" fmla="*/ 609600 w 609600"/>
                              <a:gd name="connsiteY3" fmla="*/ 25663 h 61893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609600" h="618934">
                                <a:moveTo>
                                  <a:pt x="0" y="618934"/>
                                </a:moveTo>
                                <a:cubicBezTo>
                                  <a:pt x="86632" y="505087"/>
                                  <a:pt x="173265" y="391241"/>
                                  <a:pt x="261258" y="292363"/>
                                </a:cubicBezTo>
                                <a:cubicBezTo>
                                  <a:pt x="349251" y="193485"/>
                                  <a:pt x="469901" y="70113"/>
                                  <a:pt x="527958" y="25663"/>
                                </a:cubicBezTo>
                                <a:cubicBezTo>
                                  <a:pt x="586015" y="-18787"/>
                                  <a:pt x="597807" y="3438"/>
                                  <a:pt x="609600" y="25663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8E77C" id="Group 3122" o:spid="_x0000_s1387" style="position:absolute;left:0;text-align:left;margin-left:-255.75pt;margin-top:.1pt;width:234pt;height:175.7pt;z-index:252025344;mso-position-horizontal-relative:text;mso-position-vertical-relative:text;mso-width-relative:margin;mso-height-relative:margin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">
                <v:group id="Group 50" o:spid="_x0000_s1388" style="position:absolute;width:29718;height:22311" coordorigin="-28,16" coordsize="29718,22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v:group id="Group 64" o:spid="_x0000_s1389" style="position:absolute;left:-28;top:16;width:29717;height:22294" coordorigin="12833,10061" coordsize="29730,21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  <v:shape id="Picture 65" o:spid="_x0000_s1390" type="#_x0000_t75" style="position:absolute;left:12833;top:10061;width:29730;height:21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i2WfDAAAA2wAAAA8AAABkcnMvZG93bnJldi54bWxEj0+LwjAUxO8LfofwBC+Lpi4oUo2iwrJe&#10;PPjn4PHRPNtg81KTrK3f3iwseBxm5jfMYtXZWjzIB+NYwXiUgSAunDZcKjifvoczECEia6wdk4In&#10;BVgtex8LzLVr+UCPYyxFgnDIUUEVY5NLGYqKLIaRa4iTd3XeYkzSl1J7bBPc1vIry6bSouG0UGFD&#10;24qK2/HXKrh9+mtr6Ge7yS77uDebZ7h3RqlBv1vPQUTq4jv8395pBdMJ/H1JP0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LZZ8MAAADbAAAADwAAAAAAAAAAAAAAAACf&#10;AgAAZHJzL2Rvd25yZXYueG1sUEsFBgAAAAAEAAQA9wAAAI8DAAAAAA==&#10;" stroked="t" strokecolor="black [3213]">
                      <v:imagedata r:id="rId103" o:title=""/>
                      <v:path arrowok="t"/>
                    </v:shape>
                    <v:shape id="Text Box 99" o:spid="_x0000_s1391" type="#_x0000_t202" style="position:absolute;left:12947;top:2930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GazMMA&#10;AADbAAAADwAAAGRycy9kb3ducmV2LnhtbESPzYvCMBTE74L/Q3iCF9FUD0WqUXb9AA/rwQ88P5q3&#10;bdnmpSTR1v/eLAgeh5nfDLNcd6YWD3K+sqxgOklAEOdWV1wouF724zkIH5A11pZJwZM8rFf93hIz&#10;bVs+0eMcChFL2GeooAyhyaT0eUkG/cQ2xNH7tc5giNIVUjtsY7mp5SxJUmmw4rhQYkObkvK/890o&#10;SLfu3p54M9pedz94bIrZ7ft5U2o46L4WIAJ14RN+0wcduRT+v8Qf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GazMMAAADb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897438">
                            <w:pPr>
                              <w:pStyle w:val="Fig"/>
                              <w:jc w:val="center"/>
                            </w:pPr>
                            <w:r>
                              <w:t>Fig. 2-10</w:t>
                            </w:r>
                          </w:p>
                        </w:txbxContent>
                      </v:textbox>
                    </v:shape>
                  </v:group>
                  <v:roundrect id="AutoShape 1878" o:spid="_x0000_s1392" style="position:absolute;left:11306;top:3755;width:2171;height:20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eCusQA&#10;AADbAAAADwAAAGRycy9kb3ducmV2LnhtbESPQWvCQBSE7wX/w/IEb3VjD6ZE1xCUisfGlkJuL9ln&#10;Es2+DdnVpP++Wyj0OMzMN8w2nUwnHjS41rKC1TICQVxZ3XKt4PPj7fkVhPPIGjvLpOCbHKS72dMW&#10;E21Hzulx9rUIEHYJKmi87xMpXdWQQbe0PXHwLnYw6IMcaqkHHAPcdPIlitbSYMthocGe9g1Vt/Pd&#10;KMiPxcEUWR9fi/d8LFdUxl+yVGoxn7INCE+T/w//tU9awTqG3y/h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XgrrEAAAA2wAAAA8AAAAAAAAAAAAAAAAAmAIAAGRycy9k&#10;b3ducmV2LnhtbFBLBQYAAAAABAAEAPUAAACJAwAAAAA=&#10;" strokecolor="red" strokeweight="1.25pt">
                    <v:textbox inset="1.44pt,1.44pt,1.44pt,1.44pt">
                      <w:txbxContent>
                        <w:p w:rsidR="00D31835" w:rsidRPr="00E74760" w:rsidRDefault="00D31835" w:rsidP="00897438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3</w:t>
                          </w:r>
                        </w:p>
                      </w:txbxContent>
                    </v:textbox>
                  </v:roundrect>
                  <v:line id="Line 2403" o:spid="_x0000_s1393" style="position:absolute;visibility:visible;mso-wrap-style:square" from="12639,5767" to="15259,80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Udh8IAAADbAAAADwAAAGRycy9kb3ducmV2LnhtbERPO2/CMBDeK/EfrENiKw6PBpRiEEKq&#10;oEMHoEu3U3wkKfE5iq8k9NfXQyXGT997teldrW7Uhsqzgck4AUWce1txYeDz/Pa8BBUE2WLtmQzc&#10;KcBmPXhaYWZ9x0e6naRQMYRDhgZKkSbTOuQlOQxj3xBH7uJbhxJhW2jbYhfDXa2nSZJqhxXHhhIb&#10;2pWUX08/zsBe9G/z9T3DQ9/t0tn840UW6bsxo2G/fQUl1MtD/O8+WAOLuD5+iT9Ar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hUdh8IAAADbAAAADwAAAAAAAAAAAAAA&#10;AAChAgAAZHJzL2Rvd25yZXYueG1sUEsFBgAAAAAEAAQA+QAAAJADAAAAAA==&#10;" strokecolor="red" strokeweight="1.25pt">
                    <v:stroke endarrow="block"/>
                  </v:line>
                </v:group>
                <v:shape id="Freeform 3119" o:spid="_x0000_s1394" style="position:absolute;left:14143;top:4523;width:15505;height:11741;visibility:visible;mso-wrap-style:square;v-text-anchor:middle" coordsize="1641945,1174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UdP8QA&#10;AADdAAAADwAAAGRycy9kb3ducmV2LnhtbESPUWvCMBSF3wX/Q7jC3jTtBmNWo0hlQ5ggVX/Apbk2&#10;xeamJJnWf78MhD0ezjnf4SzXg+3EjXxoHSvIZxkI4trplhsF59Pn9ANEiMgaO8ek4EEB1qvxaImF&#10;dneu6HaMjUgQDgUqMDH2hZShNmQxzFxPnLyL8xZjkr6R2uM9wW0nX7PsXVpsOS0Y7Kk0VF+PP1ZB&#10;VfrYm8Pu6uTha//tto8KbanUy2TYLEBEGuJ/+NneaQVveT6HvzfpCc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1HT/EAAAA3QAAAA8AAAAAAAAAAAAAAAAAmAIAAGRycy9k&#10;b3ducmV2LnhtbFBLBQYAAAAABAAEAPUAAACJAwAAAAA=&#10;" path="m,1146148v55335,27214,110671,54429,141514,-21771c172357,1048177,147864,805062,185057,688948,222250,572834,256721,495727,364671,427691,472621,359655,664936,322462,832757,280734v167822,-41729,408215,-58964,538843,-103414c1502229,132870,1574800,40341,1616528,14034v41728,-26307,23585,-10432,5443,5443e" filled="f" strokecolor="lime" strokeweight="2pt">
                  <v:path arrowok="t" o:connecttype="custom" o:connectlocs="0,1146148;133626,1124377;174742,688948;344344,427691;786339,280734;1295147,177320;1526423,14034;1531562,19477" o:connectangles="0,0,0,0,0,0,0,0"/>
                </v:shape>
                <v:shape id="Freeform 3120" o:spid="_x0000_s1395" style="position:absolute;left:6962;top:9906;width:8324;height:5710;visibility:visible;mso-wrap-style:square;v-text-anchor:middle" coordsize="866687,555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g/m8AA&#10;AADdAAAADwAAAGRycy9kb3ducmV2LnhtbERPzYrCMBC+C75DGGFvmlRxkWoU13VBcBF09wGGZmyL&#10;zaQkUevbm4Pg8eP7X6w624gb+VA71pCNFAjiwpmaSw3/fz/DGYgQkQ02jknDgwKslv3eAnPj7nyk&#10;2ymWIoVwyFFDFWObSxmKiiyGkWuJE3d23mJM0JfSeLyncNvIsVKf0mLNqaHCljYVFZfT1Wr4tecv&#10;vliV8ZSP1/3+e3vYeKX1x6Bbz0FE6uJb/HLvjIZJNk7705v0BO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Ag/m8AAAADdAAAADwAAAAAAAAAAAAAAAACYAgAAZHJzL2Rvd25y&#10;ZXYueG1sUEsFBgAAAAAEAAQA9QAAAIUDAAAAAA==&#10;" path="m23044,517072v-19957,-43997,-39914,-87993,,-81643c62958,441779,145509,560615,262530,555172,379551,549729,624480,495301,725173,402772,825866,310243,846276,155121,866687,e" filled="f" strokecolor="lime" strokeweight="2pt">
                  <v:path arrowok="t" o:connecttype="custom" o:connectlocs="22133,531693;22133,447741;252148,570870;696494,414161;832412,0" o:connectangles="0,0,0,0,0"/>
                </v:shape>
                <v:shape id="Freeform 3121" o:spid="_x0000_s1396" style="position:absolute;left:17287;top:762;width:6096;height:6184;visibility:visible;mso-wrap-style:square;v-text-anchor:middle" coordsize="609600,618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mngMMA&#10;AADdAAAADwAAAGRycy9kb3ducmV2LnhtbESPQYvCMBSE74L/ITzBm6atIFqNIoIg0ou6e380z7bY&#10;vJQkat1fvxEW9jjMzDfMetubVjzJ+caygnSagCAurW64UvB1PUwWIHxA1thaJgVv8rDdDAdrzLV9&#10;8Zmel1CJCGGfo4I6hC6X0pc1GfRT2xFH72adwRClq6R2+Ipw08osSebSYMNxocaO9jWV98vDKChu&#10;s+x7md2L+a4o+h/XYnO0J6XGo363AhGoD//hv/ZRK5ilWQqfN/EJ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mngMMAAADdAAAADwAAAAAAAAAAAAAAAACYAgAAZHJzL2Rv&#10;d25yZXYueG1sUEsFBgAAAAAEAAQA9QAAAIgDAAAAAA==&#10;" path="m,618934c86632,505087,173265,391241,261258,292363,349251,193485,469901,70113,527958,25663v58057,-44450,69849,-22225,81642,e" filled="f" strokecolor="lime" strokeweight="2pt">
                  <v:path arrowok="t" o:connecttype="custom" o:connectlocs="0,618490;261258,292153;527958,25645;609600,25645" o:connectangles="0,0,0,0"/>
                </v:shape>
                <w10:anchorlock/>
              </v:group>
            </w:pict>
          </mc:Fallback>
        </mc:AlternateContent>
      </w:r>
      <w:r w:rsidR="001247B5" w:rsidRPr="001247B5">
        <w:t>Secure the 4</w:t>
      </w:r>
      <w:r w:rsidR="001247B5">
        <w:t xml:space="preserve"> p</w:t>
      </w:r>
      <w:r w:rsidR="001247B5" w:rsidRPr="001247B5">
        <w:t xml:space="preserve">in in-line connector between </w:t>
      </w:r>
      <w:r w:rsidR="001247B5">
        <w:t>the t</w:t>
      </w:r>
      <w:r w:rsidR="001247B5" w:rsidRPr="001247B5">
        <w:t xml:space="preserve">railer </w:t>
      </w:r>
      <w:r w:rsidR="001247B5">
        <w:t>s</w:t>
      </w:r>
      <w:r w:rsidR="001247B5" w:rsidRPr="001247B5">
        <w:t>ub-</w:t>
      </w:r>
      <w:r w:rsidR="001247B5">
        <w:t>w</w:t>
      </w:r>
      <w:r w:rsidR="001247B5" w:rsidRPr="001247B5">
        <w:t xml:space="preserve">ire and </w:t>
      </w:r>
      <w:r w:rsidR="001247B5">
        <w:t>module h</w:t>
      </w:r>
      <w:r w:rsidR="001247B5" w:rsidRPr="001247B5">
        <w:t xml:space="preserve">arnesses to the wire with a </w:t>
      </w:r>
      <w:r w:rsidR="001247B5">
        <w:t>wire t</w:t>
      </w:r>
      <w:r w:rsidR="001247B5" w:rsidRPr="001247B5">
        <w:t xml:space="preserve">ie </w:t>
      </w:r>
      <w:r w:rsidR="001247B5">
        <w:t>(</w:t>
      </w:r>
      <w:r w:rsidR="001247B5" w:rsidRPr="001247B5">
        <w:t>Fig</w:t>
      </w:r>
      <w:r w:rsidR="001247B5">
        <w:t>.</w:t>
      </w:r>
      <w:r w:rsidR="001247B5" w:rsidRPr="001247B5">
        <w:t xml:space="preserve"> 2-10</w:t>
      </w:r>
      <w:r w:rsidR="001247B5">
        <w:t>).</w:t>
      </w:r>
    </w:p>
    <w:p w:rsidR="00897438" w:rsidRDefault="00897438" w:rsidP="003E4F37">
      <w:pPr>
        <w:pStyle w:val="ProcLevel2"/>
        <w:numPr>
          <w:ilvl w:val="0"/>
          <w:numId w:val="0"/>
        </w:numPr>
        <w:ind w:left="360"/>
      </w:pPr>
    </w:p>
    <w:p w:rsidR="00897438" w:rsidRDefault="00897438" w:rsidP="003E4F37">
      <w:pPr>
        <w:pStyle w:val="ProcLevel2"/>
        <w:numPr>
          <w:ilvl w:val="0"/>
          <w:numId w:val="0"/>
        </w:numPr>
        <w:ind w:left="360"/>
      </w:pPr>
    </w:p>
    <w:p w:rsidR="00897438" w:rsidRDefault="00897438" w:rsidP="003E4F37">
      <w:pPr>
        <w:pStyle w:val="ProcLevel2"/>
        <w:numPr>
          <w:ilvl w:val="0"/>
          <w:numId w:val="0"/>
        </w:numPr>
        <w:ind w:left="360"/>
      </w:pPr>
    </w:p>
    <w:p w:rsidR="00897438" w:rsidRDefault="00897438" w:rsidP="003E4F37">
      <w:pPr>
        <w:pStyle w:val="ProcLevel2"/>
        <w:numPr>
          <w:ilvl w:val="0"/>
          <w:numId w:val="0"/>
        </w:numPr>
        <w:ind w:left="360"/>
      </w:pPr>
    </w:p>
    <w:p w:rsidR="00897438" w:rsidRDefault="00897438" w:rsidP="003E4F37">
      <w:pPr>
        <w:pStyle w:val="ProcLevel2"/>
        <w:numPr>
          <w:ilvl w:val="0"/>
          <w:numId w:val="0"/>
        </w:numPr>
        <w:ind w:left="360"/>
      </w:pPr>
    </w:p>
    <w:p w:rsidR="00897438" w:rsidRDefault="00897438" w:rsidP="003E4F37">
      <w:pPr>
        <w:pStyle w:val="ProcLevel2"/>
        <w:numPr>
          <w:ilvl w:val="0"/>
          <w:numId w:val="0"/>
        </w:numPr>
        <w:ind w:left="360"/>
      </w:pPr>
    </w:p>
    <w:p w:rsidR="001247B5" w:rsidRDefault="00E07E34" w:rsidP="003E4F37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7392" behindDoc="0" locked="0" layoutInCell="1" allowOverlap="1" wp14:anchorId="3AB093D1" wp14:editId="23239491">
                <wp:simplePos x="0" y="0"/>
                <wp:positionH relativeFrom="column">
                  <wp:posOffset>-3248025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3124" name="Group 3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31136"/>
                        </a:xfrm>
                      </wpg:grpSpPr>
                      <wpg:grpSp>
                        <wpg:cNvPr id="173" name="Group 173"/>
                        <wpg:cNvGrpSpPr/>
                        <wpg:grpSpPr>
                          <a:xfrm>
                            <a:off x="0" y="0"/>
                            <a:ext cx="2971800" cy="2231136"/>
                            <a:chOff x="0" y="0"/>
                            <a:chExt cx="2971800" cy="2228850"/>
                          </a:xfrm>
                        </wpg:grpSpPr>
                        <wpg:grpSp>
                          <wpg:cNvPr id="136" name="Group 136"/>
                          <wpg:cNvGrpSpPr/>
                          <wpg:grpSpPr>
                            <a:xfrm>
                              <a:off x="0" y="0"/>
                              <a:ext cx="2971800" cy="2228850"/>
                              <a:chOff x="0" y="0"/>
                              <a:chExt cx="2971800" cy="2228850"/>
                            </a:xfrm>
                          </wpg:grpSpPr>
                          <wpg:grpSp>
                            <wpg:cNvPr id="80" name="Group 80"/>
                            <wpg:cNvGrpSpPr/>
                            <wpg:grpSpPr>
                              <a:xfrm>
                                <a:off x="0" y="0"/>
                                <a:ext cx="2971800" cy="2228850"/>
                                <a:chOff x="1286227" y="1005684"/>
                                <a:chExt cx="2973021" cy="21176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" name="Picture 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6227" y="1005684"/>
                                  <a:ext cx="2973021" cy="2117661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4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94791" y="2930694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897438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2-11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31" name="Line 2403"/>
                            <wps:cNvCnPr>
                              <a:cxnSpLocks noChangeShapeType="1"/>
                              <a:stCxn id="135" idx="1"/>
                            </wps:cNvCnPr>
                            <wps:spPr bwMode="auto">
                              <a:xfrm flipH="1" flipV="1">
                                <a:off x="1747838" y="1719263"/>
                                <a:ext cx="212439" cy="73873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5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60277" y="1692806"/>
                                <a:ext cx="217170" cy="2006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897438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</wpg:grpSp>
                        <wps:wsp>
                          <wps:cNvPr id="137" name="Line 2403"/>
                          <wps:cNvCnPr>
                            <a:cxnSpLocks noChangeShapeType="1"/>
                            <a:stCxn id="138" idx="1"/>
                          </wps:cNvCnPr>
                          <wps:spPr bwMode="auto">
                            <a:xfrm flipH="1" flipV="1">
                              <a:off x="1928814" y="1076326"/>
                              <a:ext cx="214311" cy="71754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38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143125" y="1047750"/>
                              <a:ext cx="217170" cy="20066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897438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  <wps:wsp>
                          <wps:cNvPr id="154" name="Line 2403"/>
                          <wps:cNvCnPr>
                            <a:cxnSpLocks noChangeShapeType="1"/>
                            <a:stCxn id="165" idx="1"/>
                          </wps:cNvCnPr>
                          <wps:spPr bwMode="auto">
                            <a:xfrm flipH="1" flipV="1">
                              <a:off x="1995489" y="585789"/>
                              <a:ext cx="214311" cy="71754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65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09800" y="557213"/>
                              <a:ext cx="217170" cy="20066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897438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3123" name="Freeform 3123"/>
                        <wps:cNvSpPr/>
                        <wps:spPr>
                          <a:xfrm>
                            <a:off x="1438275" y="442912"/>
                            <a:ext cx="521970" cy="1787525"/>
                          </a:xfrm>
                          <a:custGeom>
                            <a:avLst/>
                            <a:gdLst>
                              <a:gd name="connsiteX0" fmla="*/ 0 w 522514"/>
                              <a:gd name="connsiteY0" fmla="*/ 1845129 h 1845129"/>
                              <a:gd name="connsiteX1" fmla="*/ 223157 w 522514"/>
                              <a:gd name="connsiteY1" fmla="*/ 1469572 h 1845129"/>
                              <a:gd name="connsiteX2" fmla="*/ 419100 w 522514"/>
                              <a:gd name="connsiteY2" fmla="*/ 1006929 h 1845129"/>
                              <a:gd name="connsiteX3" fmla="*/ 424543 w 522514"/>
                              <a:gd name="connsiteY3" fmla="*/ 549729 h 1845129"/>
                              <a:gd name="connsiteX4" fmla="*/ 500743 w 522514"/>
                              <a:gd name="connsiteY4" fmla="*/ 141515 h 1845129"/>
                              <a:gd name="connsiteX5" fmla="*/ 522514 w 522514"/>
                              <a:gd name="connsiteY5" fmla="*/ 0 h 18451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522514" h="1845129">
                                <a:moveTo>
                                  <a:pt x="0" y="1845129"/>
                                </a:moveTo>
                                <a:cubicBezTo>
                                  <a:pt x="76653" y="1727200"/>
                                  <a:pt x="153307" y="1609272"/>
                                  <a:pt x="223157" y="1469572"/>
                                </a:cubicBezTo>
                                <a:cubicBezTo>
                                  <a:pt x="293007" y="1329872"/>
                                  <a:pt x="385536" y="1160236"/>
                                  <a:pt x="419100" y="1006929"/>
                                </a:cubicBezTo>
                                <a:cubicBezTo>
                                  <a:pt x="452664" y="853622"/>
                                  <a:pt x="410936" y="693965"/>
                                  <a:pt x="424543" y="549729"/>
                                </a:cubicBezTo>
                                <a:cubicBezTo>
                                  <a:pt x="438150" y="405493"/>
                                  <a:pt x="484415" y="233136"/>
                                  <a:pt x="500743" y="141515"/>
                                </a:cubicBezTo>
                                <a:cubicBezTo>
                                  <a:pt x="517071" y="49894"/>
                                  <a:pt x="519792" y="24947"/>
                                  <a:pt x="522514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B093D1" id="Group 3124" o:spid="_x0000_s1397" style="position:absolute;left:0;text-align:left;margin-left:-255.75pt;margin-top:.1pt;width:234pt;height:175.7pt;z-index:252027392;mso-position-horizontal-relative:text;mso-position-vertical-relative:text;mso-height-relative:margin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">
                <v:group id="Group 173" o:spid="_x0000_s1398" style="position:absolute;width:29718;height:22311" coordsize="29718,2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group id="Group 136" o:spid="_x0000_s1399" style="position:absolute;width:29718;height:22288" coordsize="29718,2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  <v:group id="Group 80" o:spid="_x0000_s1400" style="position:absolute;width:29718;height:22288" coordorigin="12862,10056" coordsize="29730,211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    <v:shape id="Picture 81" o:spid="_x0000_s1401" type="#_x0000_t75" style="position:absolute;left:12862;top:10056;width:29730;height:21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9uufDAAAA2wAAAA8AAABkcnMvZG93bnJldi54bWxEj8GKwkAQRO8L/sPQgrd14h5EoqOIuosH&#10;L6secmwzbRLM9IRMr0a/3lkQPBZV9YqaLTpXqyu1ofJsYDRMQBHn3lZcGDgevj8noIIgW6w9k4E7&#10;BVjMex8zTK2/8S9d91KoCOGQooFSpEm1DnlJDsPQN8TRO/vWoUTZFtq2eItwV+uvJBlrhxXHhRIb&#10;WpWUX/Z/zkAimZPwsz4dTtnDb7Y7XGf3sTGDfrecghLq5B1+tbfWwGQE/1/iD9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2658MAAADbAAAADwAAAAAAAAAAAAAAAACf&#10;AgAAZHJzL2Rvd25yZXYueG1sUEsFBgAAAAAEAAQA9wAAAI8DAAAAAA==&#10;" stroked="t" strokecolor="black [3213]">
                        <v:imagedata r:id="rId105" o:title=""/>
                        <v:path arrowok="t"/>
                      </v:shape>
                      <v:shape id="Text Box 99" o:spid="_x0000_s1402" type="#_x0000_t202" style="position:absolute;left:12947;top:2930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rRB8UA&#10;AADbAAAADwAAAGRycy9kb3ducmV2LnhtbESPT2vCQBTE7wW/w/KEXopuGorU6CrWtNBDPWjF8yP7&#10;TILZt2F3zZ9v3y0Uehxm5jfMejuYRnTkfG1ZwfM8AUFcWF1zqeD8/TF7BeEDssbGMikYycN2M3lY&#10;Y6Ztz0fqTqEUEcI+QwVVCG0mpS8qMujntiWO3tU6gyFKV0rtsI9w08g0SRbSYM1xocKW9hUVt9Pd&#10;KFjk7t4fef+Un9+/8NCW6eVtvCj1OB12KxCBhvAf/mt/agXLF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tEHxQAAANsAAAAPAAAAAAAAAAAAAAAAAJgCAABkcnMv&#10;ZG93bnJldi54bWxQSwUGAAAAAAQABAD1AAAAigMAAAAA&#10;" stroked="f">
                        <v:textbox inset="0,0,0,0">
                          <w:txbxContent>
                            <w:p w:rsidR="00D31835" w:rsidRDefault="00D31835" w:rsidP="00897438">
                              <w:pPr>
                                <w:pStyle w:val="Fig"/>
                                <w:jc w:val="center"/>
                              </w:pPr>
                              <w:r>
                                <w:t>Fig. 2-11</w:t>
                              </w:r>
                            </w:p>
                          </w:txbxContent>
                        </v:textbox>
                      </v:shape>
                    </v:group>
                    <v:line id="Line 2403" o:spid="_x0000_s1403" style="position:absolute;flip:x y;visibility:visible;mso-wrap-style:square" from="17478,17192" to="19602,17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nc2wcQAAADcAAAADwAAAGRycy9kb3ducmV2LnhtbERPTWvCQBC9F/wPyxR6azapIBpdQxFq&#10;6qGItuJ1zE6T0OxsyK4x9dd3C4K3ebzPWWSDaURPnastK0iiGARxYXXNpYKvz7fnKQjnkTU2lknB&#10;LznIlqOHBabaXnhH/d6XIoSwS1FB5X2bSumKigy6yLbEgfu2nUEfYFdK3eElhJtGvsTxRBqsOTRU&#10;2NKqouJnfzYKrutr3ucGN9wcjtvkXM/a3elDqafH4XUOwtPg7+Kb+12H+eME/p8JF8j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dzbBxAAAANwAAAAPAAAAAAAAAAAA&#10;AAAAAKECAABkcnMvZG93bnJldi54bWxQSwUGAAAAAAQABAD5AAAAkgMAAAAA&#10;" strokecolor="red" strokeweight="1.25pt">
                      <v:stroke endarrow="block"/>
                    </v:line>
                    <v:roundrect id="AutoShape 1878" o:spid="_x0000_s1404" style="position:absolute;left:19602;top:16928;width:2172;height:200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mMpcMA&#10;AADcAAAADwAAAGRycy9kb3ducmV2LnhtbERPTWvCQBC9F/oflil4qxsrakmzEalYPBpbCrlNstMk&#10;bXY2ZLcm/ntXELzN431Osh5NK07Uu8aygtk0AkFcWt1wpeDrc/f8CsJ5ZI2tZVJwJgfr9PEhwVjb&#10;gTM6HX0lQgi7GBXU3nexlK6syaCb2o44cD+2N+gD7CupexxCuGnlSxQtpcGGQ0ONHb3XVP4d/42C&#10;7CPfmnzTrX7zQzYUMypW37JQavI0bt5AeBr9XXxz73WYP1/A9ZlwgUw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3mMpcMAAADcAAAADwAAAAAAAAAAAAAAAACYAgAAZHJzL2Rv&#10;d25yZXYueG1sUEsFBgAAAAAEAAQA9QAAAIgDAAAAAA==&#10;" strokecolor="red" strokeweight="1.25pt">
                      <v:textbox inset="1.44pt,1.44pt,1.44pt,1.44pt">
                        <w:txbxContent>
                          <w:p w:rsidR="00D31835" w:rsidRPr="00E74760" w:rsidRDefault="00D31835" w:rsidP="00897438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4</w:t>
                            </w:r>
                          </w:p>
                        </w:txbxContent>
                      </v:textbox>
                    </v:roundrect>
                  </v:group>
                  <v:line id="Line 2403" o:spid="_x0000_s1405" style="position:absolute;flip:x y;visibility:visible;mso-wrap-style:square" from="19288,10763" to="21431,11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ILLsMAAADcAAAADwAAAGRycy9kb3ducmV2LnhtbERPS2vCQBC+F/wPywje6sYKVqOrlEJ9&#10;HIr4wuuYHZNgdjZk1xj99W6h4G0+vudMZo0pRE2Vyy0r6HUjEMSJ1TmnCva7n/chCOeRNRaWScGd&#10;HMymrbcJxtreeEP11qcihLCLUUHmfRlL6ZKMDLquLYkDd7aVQR9glUpd4S2Em0J+RNFAGsw5NGRY&#10;0ndGyWV7NQoe88eiXhhccXE4rnvXfFRuTr9KddrN1xiEp8a/xP/upQ7z+5/w90y4QE6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rSCy7DAAAA3AAAAA8AAAAAAAAAAAAA&#10;AAAAoQIAAGRycy9kb3ducmV2LnhtbFBLBQYAAAAABAAEAPkAAACRAwAAAAA=&#10;" strokecolor="red" strokeweight="1.25pt">
                    <v:stroke endarrow="block"/>
                  </v:line>
                  <v:roundrect id="AutoShape 1878" o:spid="_x0000_s1406" style="position:absolute;left:21431;top:10477;width:2171;height:200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gjO8UA&#10;AADcAAAADwAAAGRycy9kb3ducmV2LnhtbESPQWvCQBCF74L/YRmhN93YgpbUVcTS0mOjpZDbJDsm&#10;0exsyG5N+u+dQ6G3Gd6b977Z7EbXqhv1ofFsYLlIQBGX3jZcGfg6vc2fQYWIbLH1TAZ+KcBuO51s&#10;MLV+4Ixux1gpCeGQooE6xi7VOpQ1OQwL3xGLdva9wyhrX2nb4yDhrtWPSbLSDhuWhho7OtRUXo8/&#10;zkD2nr+6fN+tL/lnNhRLKtbfujDmYTbuX0BFGuO/+e/6wwr+k9DKMzKB3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eCM7xQAAANwAAAAPAAAAAAAAAAAAAAAAAJgCAABkcnMv&#10;ZG93bnJldi54bWxQSwUGAAAAAAQABAD1AAAAigMAAAAA&#10;" strokecolor="red" strokeweight="1.25pt">
                    <v:textbox inset="1.44pt,1.44pt,1.44pt,1.44pt">
                      <w:txbxContent>
                        <w:p w:rsidR="00D31835" w:rsidRPr="00E74760" w:rsidRDefault="00D31835" w:rsidP="00897438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5</w:t>
                          </w:r>
                        </w:p>
                      </w:txbxContent>
                    </v:textbox>
                  </v:roundrect>
                  <v:line id="Line 2403" o:spid="_x0000_s1407" style="position:absolute;flip:x y;visibility:visible;mso-wrap-style:square" from="19954,5857" to="22098,6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9w+cMAAADcAAAADwAAAGRycy9kb3ducmV2LnhtbERPS2vCQBC+F/wPywje6saiRaOrlEJ9&#10;HIr4wuuYHZNgdjZk1xj99W6h4G0+vudMZo0pRE2Vyy0r6HUjEMSJ1TmnCva7n/chCOeRNRaWScGd&#10;HMymrbcJxtreeEP11qcihLCLUUHmfRlL6ZKMDLquLYkDd7aVQR9glUpd4S2Em0J+RNGnNJhzaMiw&#10;pO+Mksv2ahQ85o9FvTC44uJwXPeu+ajcnH6V6rSbrzEIT41/if/dSx3mD/rw90y4QE6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fcPnDAAAA3AAAAA8AAAAAAAAAAAAA&#10;AAAAoQIAAGRycy9kb3ducmV2LnhtbFBLBQYAAAAABAAEAPkAAACRAwAAAAA=&#10;" strokecolor="red" strokeweight="1.25pt">
                    <v:stroke endarrow="block"/>
                  </v:line>
                  <v:roundrect id="AutoShape 1878" o:spid="_x0000_s1408" style="position:absolute;left:22098;top:5572;width:2171;height:200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qjuMIA&#10;AADcAAAADwAAAGRycy9kb3ducmV2LnhtbERPS2vCQBC+C/6HZYTe6saCD6KriKXSY6Mi5DbJjkk0&#10;OxuyW5P+e1coeJuP7zmrTW9qcafWVZYVTMYRCOLc6ooLBafj1/sChPPIGmvLpOCPHGzWw8EKY207&#10;Tuh+8IUIIexiVFB638RSurwkg25sG+LAXWxr0AfYFlK32IVwU8uPKJpJgxWHhhIb2pWU3w6/RkGy&#10;Tz9Num3m1/Qn6bIJZfOzzJR6G/XbJQhPvX+J/93fOsyfTeH5TLh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yqO4wgAAANwAAAAPAAAAAAAAAAAAAAAAAJgCAABkcnMvZG93&#10;bnJldi54bWxQSwUGAAAAAAQABAD1AAAAhwMAAAAA&#10;" strokecolor="red" strokeweight="1.25pt">
                    <v:textbox inset="1.44pt,1.44pt,1.44pt,1.44pt">
                      <w:txbxContent>
                        <w:p w:rsidR="00D31835" w:rsidRPr="00E74760" w:rsidRDefault="00D31835" w:rsidP="00897438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6</w:t>
                          </w:r>
                        </w:p>
                      </w:txbxContent>
                    </v:textbox>
                  </v:roundrect>
                </v:group>
                <v:shape id="Freeform 3123" o:spid="_x0000_s1409" style="position:absolute;left:14382;top:4429;width:5220;height:17875;visibility:visible;mso-wrap-style:square;v-text-anchor:middle" coordsize="522514,1845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11JscA&#10;AADdAAAADwAAAGRycy9kb3ducmV2LnhtbESPQWvCQBSE70L/w/IKvekmEYqkboJtsRQpBa0Xb4/s&#10;M4lm34bsJsb++m5B8DjMzDfMMh9NIwbqXG1ZQTyLQBAXVtdcKtj/rKcLEM4ja2wsk4IrOcizh8kS&#10;U20vvKVh50sRIOxSVFB536ZSuqIig25mW+LgHW1n0AfZlVJ3eAlw08gkip6lwZrDQoUtvVVUnHe9&#10;UUDJ+8q9fvTrzf570H18OBn99avU0+O4egHhafT38K39qRXM42QO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9dSbHAAAA3QAAAA8AAAAAAAAAAAAAAAAAmAIAAGRy&#10;cy9kb3ducmV2LnhtbFBLBQYAAAAABAAEAPUAAACMAwAAAAA=&#10;" path="m,1845129c76653,1727200,153307,1609272,223157,1469572v69850,-139700,162379,-309336,195943,-462643c452664,853622,410936,693965,424543,549729,438150,405493,484415,233136,500743,141515,517071,49894,519792,24947,522514,e" filled="f" strokecolor="lime" strokeweight="2pt">
                  <v:path arrowok="t" o:connecttype="custom" o:connectlocs="0,1787525;222925,1423693;418664,975493;424101,532567;500222,137097;521970,0" o:connectangles="0,0,0,0,0,0"/>
                </v:shape>
              </v:group>
            </w:pict>
          </mc:Fallback>
        </mc:AlternateContent>
      </w:r>
      <w:r w:rsidR="001247B5" w:rsidRPr="001247B5">
        <w:t xml:space="preserve">Continue routing and securing the </w:t>
      </w:r>
      <w:r w:rsidR="001247B5">
        <w:t>t</w:t>
      </w:r>
      <w:r w:rsidR="001247B5" w:rsidRPr="001247B5">
        <w:t xml:space="preserve">railer </w:t>
      </w:r>
      <w:r w:rsidR="001247B5">
        <w:t>m</w:t>
      </w:r>
      <w:r w:rsidR="001247B5" w:rsidRPr="001247B5">
        <w:t xml:space="preserve">odule </w:t>
      </w:r>
      <w:r w:rsidR="001247B5">
        <w:t>h</w:t>
      </w:r>
      <w:r w:rsidR="001247B5" w:rsidRPr="001247B5">
        <w:t xml:space="preserve">arness along </w:t>
      </w:r>
      <w:r w:rsidR="001247B5">
        <w:t>the vehicle wire harness (</w:t>
      </w:r>
      <w:r w:rsidR="001247B5" w:rsidRPr="001247B5">
        <w:t>Fig</w:t>
      </w:r>
      <w:r w:rsidR="001247B5">
        <w:t>.</w:t>
      </w:r>
      <w:r w:rsidR="001247B5" w:rsidRPr="001247B5">
        <w:t xml:space="preserve"> 2-11</w:t>
      </w:r>
      <w:r w:rsidR="001247B5">
        <w:t>).</w:t>
      </w:r>
    </w:p>
    <w:p w:rsidR="002B3CA1" w:rsidRDefault="002B3CA1" w:rsidP="003E4F37">
      <w:pPr>
        <w:pStyle w:val="ProcLevel2"/>
        <w:numPr>
          <w:ilvl w:val="0"/>
          <w:numId w:val="0"/>
        </w:numPr>
        <w:ind w:left="360"/>
      </w:pPr>
    </w:p>
    <w:p w:rsidR="002B3CA1" w:rsidRDefault="002B3CA1" w:rsidP="003E4F37">
      <w:pPr>
        <w:pStyle w:val="ProcLevel2"/>
        <w:numPr>
          <w:ilvl w:val="0"/>
          <w:numId w:val="0"/>
        </w:numPr>
        <w:ind w:left="360"/>
      </w:pPr>
    </w:p>
    <w:p w:rsidR="002B3CA1" w:rsidRDefault="002B3CA1" w:rsidP="003E4F37">
      <w:pPr>
        <w:pStyle w:val="ProcLevel2"/>
        <w:numPr>
          <w:ilvl w:val="0"/>
          <w:numId w:val="0"/>
        </w:numPr>
        <w:ind w:left="360"/>
      </w:pPr>
    </w:p>
    <w:p w:rsidR="002B3CA1" w:rsidRDefault="002B3CA1" w:rsidP="003E4F37">
      <w:pPr>
        <w:pStyle w:val="ProcLevel2"/>
        <w:numPr>
          <w:ilvl w:val="0"/>
          <w:numId w:val="0"/>
        </w:numPr>
        <w:ind w:left="360"/>
      </w:pPr>
    </w:p>
    <w:p w:rsidR="002B3CA1" w:rsidRDefault="002B3CA1" w:rsidP="003E4F37">
      <w:pPr>
        <w:pStyle w:val="ProcLevel2"/>
        <w:numPr>
          <w:ilvl w:val="0"/>
          <w:numId w:val="0"/>
        </w:numPr>
        <w:ind w:left="360"/>
      </w:pPr>
    </w:p>
    <w:p w:rsidR="002B3CA1" w:rsidRDefault="002B3CA1" w:rsidP="003E4F37">
      <w:pPr>
        <w:pStyle w:val="ProcLevel2"/>
        <w:numPr>
          <w:ilvl w:val="0"/>
          <w:numId w:val="0"/>
        </w:numPr>
        <w:ind w:left="360"/>
      </w:pPr>
    </w:p>
    <w:p w:rsidR="001247B5" w:rsidRDefault="002B3CA1" w:rsidP="003E4F37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4272" behindDoc="0" locked="1" layoutInCell="1" allowOverlap="1" wp14:anchorId="1D35C3EF" wp14:editId="32AA5A54">
                <wp:simplePos x="0" y="0"/>
                <wp:positionH relativeFrom="column">
                  <wp:posOffset>-3246120</wp:posOffset>
                </wp:positionH>
                <wp:positionV relativeFrom="paragraph">
                  <wp:posOffset>1588</wp:posOffset>
                </wp:positionV>
                <wp:extent cx="2971800" cy="2231136"/>
                <wp:effectExtent l="19050" t="19050" r="19050" b="17145"/>
                <wp:wrapNone/>
                <wp:docPr id="3027" name="Group 3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27862"/>
                        </a:xfrm>
                      </wpg:grpSpPr>
                      <wpg:grpSp>
                        <wpg:cNvPr id="3023" name="Group 3023"/>
                        <wpg:cNvGrpSpPr/>
                        <wpg:grpSpPr>
                          <a:xfrm>
                            <a:off x="0" y="0"/>
                            <a:ext cx="2971800" cy="2227862"/>
                            <a:chOff x="0" y="0"/>
                            <a:chExt cx="2971800" cy="2227862"/>
                          </a:xfrm>
                        </wpg:grpSpPr>
                        <wpg:grpSp>
                          <wpg:cNvPr id="2978" name="Group 2978"/>
                          <wpg:cNvGrpSpPr/>
                          <wpg:grpSpPr>
                            <a:xfrm>
                              <a:off x="0" y="0"/>
                              <a:ext cx="2971800" cy="2227862"/>
                              <a:chOff x="0" y="1636"/>
                              <a:chExt cx="2971800" cy="2225579"/>
                            </a:xfrm>
                          </wpg:grpSpPr>
                          <wpg:grpSp>
                            <wpg:cNvPr id="2983" name="Group 2983"/>
                            <wpg:cNvGrpSpPr/>
                            <wpg:grpSpPr>
                              <a:xfrm>
                                <a:off x="0" y="1636"/>
                                <a:ext cx="2971800" cy="2225579"/>
                                <a:chOff x="1286227" y="1007238"/>
                                <a:chExt cx="2973021" cy="21145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92" name="Picture 29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6227" y="1007238"/>
                                  <a:ext cx="2973021" cy="2114553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004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94791" y="2930694"/>
                                  <a:ext cx="548640" cy="184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2B3CA1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2-12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008" name="Line 2403"/>
                            <wps:cNvCnPr>
                              <a:cxnSpLocks noChangeShapeType="1"/>
                              <a:stCxn id="3010" idx="1"/>
                            </wps:cNvCnPr>
                            <wps:spPr bwMode="auto">
                              <a:xfrm flipH="1">
                                <a:off x="233363" y="1726530"/>
                                <a:ext cx="245777" cy="159124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010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79140" y="1626200"/>
                                <a:ext cx="217170" cy="2006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2B3CA1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</wpg:grpSp>
                        <wps:wsp>
                          <wps:cNvPr id="3020" name="Freeform 3020"/>
                          <wps:cNvSpPr/>
                          <wps:spPr>
                            <a:xfrm>
                              <a:off x="2028825" y="771525"/>
                              <a:ext cx="935990" cy="1452880"/>
                            </a:xfrm>
                            <a:custGeom>
                              <a:avLst/>
                              <a:gdLst>
                                <a:gd name="connsiteX0" fmla="*/ 0 w 936171"/>
                                <a:gd name="connsiteY0" fmla="*/ 1453243 h 1453243"/>
                                <a:gd name="connsiteX1" fmla="*/ 168728 w 936171"/>
                                <a:gd name="connsiteY1" fmla="*/ 843643 h 1453243"/>
                                <a:gd name="connsiteX2" fmla="*/ 146957 w 936171"/>
                                <a:gd name="connsiteY2" fmla="*/ 413657 h 1453243"/>
                                <a:gd name="connsiteX3" fmla="*/ 185057 w 936171"/>
                                <a:gd name="connsiteY3" fmla="*/ 250371 h 1453243"/>
                                <a:gd name="connsiteX4" fmla="*/ 566057 w 936171"/>
                                <a:gd name="connsiteY4" fmla="*/ 48985 h 1453243"/>
                                <a:gd name="connsiteX5" fmla="*/ 936171 w 936171"/>
                                <a:gd name="connsiteY5" fmla="*/ 0 h 14532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936171" h="1453243">
                                  <a:moveTo>
                                    <a:pt x="0" y="1453243"/>
                                  </a:moveTo>
                                  <a:cubicBezTo>
                                    <a:pt x="72117" y="1235075"/>
                                    <a:pt x="144235" y="1016907"/>
                                    <a:pt x="168728" y="843643"/>
                                  </a:cubicBezTo>
                                  <a:cubicBezTo>
                                    <a:pt x="193221" y="670379"/>
                                    <a:pt x="144236" y="512536"/>
                                    <a:pt x="146957" y="413657"/>
                                  </a:cubicBezTo>
                                  <a:cubicBezTo>
                                    <a:pt x="149679" y="314778"/>
                                    <a:pt x="115207" y="311150"/>
                                    <a:pt x="185057" y="250371"/>
                                  </a:cubicBezTo>
                                  <a:cubicBezTo>
                                    <a:pt x="254907" y="189592"/>
                                    <a:pt x="440871" y="90714"/>
                                    <a:pt x="566057" y="48985"/>
                                  </a:cubicBezTo>
                                  <a:cubicBezTo>
                                    <a:pt x="691243" y="7256"/>
                                    <a:pt x="813707" y="3628"/>
                                    <a:pt x="936171" y="0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1" name="Freeform 3021"/>
                          <wps:cNvSpPr/>
                          <wps:spPr>
                            <a:xfrm>
                              <a:off x="1671638" y="933450"/>
                              <a:ext cx="500380" cy="135890"/>
                            </a:xfrm>
                            <a:custGeom>
                              <a:avLst/>
                              <a:gdLst>
                                <a:gd name="connsiteX0" fmla="*/ 500743 w 500743"/>
                                <a:gd name="connsiteY0" fmla="*/ 136072 h 136072"/>
                                <a:gd name="connsiteX1" fmla="*/ 370114 w 500743"/>
                                <a:gd name="connsiteY1" fmla="*/ 54429 h 136072"/>
                                <a:gd name="connsiteX2" fmla="*/ 0 w 500743"/>
                                <a:gd name="connsiteY2" fmla="*/ 0 h 13607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500743" h="136072">
                                  <a:moveTo>
                                    <a:pt x="500743" y="136072"/>
                                  </a:moveTo>
                                  <a:cubicBezTo>
                                    <a:pt x="477157" y="106590"/>
                                    <a:pt x="453571" y="77108"/>
                                    <a:pt x="370114" y="54429"/>
                                  </a:cubicBezTo>
                                  <a:cubicBezTo>
                                    <a:pt x="286657" y="31750"/>
                                    <a:pt x="143328" y="15875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2" name="Freeform 3022"/>
                          <wps:cNvSpPr/>
                          <wps:spPr>
                            <a:xfrm>
                              <a:off x="1200150" y="942975"/>
                              <a:ext cx="478790" cy="125095"/>
                            </a:xfrm>
                            <a:custGeom>
                              <a:avLst/>
                              <a:gdLst>
                                <a:gd name="connsiteX0" fmla="*/ 478972 w 478972"/>
                                <a:gd name="connsiteY0" fmla="*/ 0 h 125186"/>
                                <a:gd name="connsiteX1" fmla="*/ 195943 w 478972"/>
                                <a:gd name="connsiteY1" fmla="*/ 65314 h 125186"/>
                                <a:gd name="connsiteX2" fmla="*/ 0 w 478972"/>
                                <a:gd name="connsiteY2" fmla="*/ 125186 h 1251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478972" h="125186">
                                  <a:moveTo>
                                    <a:pt x="478972" y="0"/>
                                  </a:moveTo>
                                  <a:cubicBezTo>
                                    <a:pt x="377372" y="22225"/>
                                    <a:pt x="275772" y="44450"/>
                                    <a:pt x="195943" y="65314"/>
                                  </a:cubicBezTo>
                                  <a:cubicBezTo>
                                    <a:pt x="116114" y="86178"/>
                                    <a:pt x="58057" y="105682"/>
                                    <a:pt x="0" y="125186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FF00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3" name="Freeform 3013"/>
                          <wps:cNvSpPr/>
                          <wps:spPr>
                            <a:xfrm>
                              <a:off x="1162050" y="1033462"/>
                              <a:ext cx="119380" cy="201295"/>
                            </a:xfrm>
                            <a:custGeom>
                              <a:avLst/>
                              <a:gdLst>
                                <a:gd name="connsiteX0" fmla="*/ 119743 w 119743"/>
                                <a:gd name="connsiteY0" fmla="*/ 0 h 201385"/>
                                <a:gd name="connsiteX1" fmla="*/ 0 w 119743"/>
                                <a:gd name="connsiteY1" fmla="*/ 201385 h 2013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19743" h="201385">
                                  <a:moveTo>
                                    <a:pt x="119743" y="0"/>
                                  </a:moveTo>
                                  <a:lnTo>
                                    <a:pt x="0" y="201385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66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5" name="Freeform 3015"/>
                          <wps:cNvSpPr/>
                          <wps:spPr>
                            <a:xfrm>
                              <a:off x="881063" y="1014412"/>
                              <a:ext cx="409575" cy="212725"/>
                            </a:xfrm>
                            <a:custGeom>
                              <a:avLst/>
                              <a:gdLst>
                                <a:gd name="connsiteX0" fmla="*/ 7302 w 410074"/>
                                <a:gd name="connsiteY0" fmla="*/ 137884 h 213066"/>
                                <a:gd name="connsiteX1" fmla="*/ 23631 w 410074"/>
                                <a:gd name="connsiteY1" fmla="*/ 203199 h 213066"/>
                                <a:gd name="connsiteX2" fmla="*/ 203245 w 410074"/>
                                <a:gd name="connsiteY2" fmla="*/ 192313 h 213066"/>
                                <a:gd name="connsiteX3" fmla="*/ 328431 w 410074"/>
                                <a:gd name="connsiteY3" fmla="*/ 12699 h 213066"/>
                                <a:gd name="connsiteX4" fmla="*/ 410074 w 410074"/>
                                <a:gd name="connsiteY4" fmla="*/ 29027 h 21306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410074" h="213066">
                                  <a:moveTo>
                                    <a:pt x="7302" y="137884"/>
                                  </a:moveTo>
                                  <a:cubicBezTo>
                                    <a:pt x="-862" y="166005"/>
                                    <a:pt x="-9026" y="194127"/>
                                    <a:pt x="23631" y="203199"/>
                                  </a:cubicBezTo>
                                  <a:cubicBezTo>
                                    <a:pt x="56288" y="212271"/>
                                    <a:pt x="152445" y="224063"/>
                                    <a:pt x="203245" y="192313"/>
                                  </a:cubicBezTo>
                                  <a:cubicBezTo>
                                    <a:pt x="254045" y="160563"/>
                                    <a:pt x="293960" y="39913"/>
                                    <a:pt x="328431" y="12699"/>
                                  </a:cubicBezTo>
                                  <a:cubicBezTo>
                                    <a:pt x="362902" y="-14515"/>
                                    <a:pt x="386488" y="7256"/>
                                    <a:pt x="410074" y="29027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24" name="Straight Arrow Connector 3024"/>
                        <wps:cNvCnPr>
                          <a:stCxn id="3025" idx="0"/>
                        </wps:cNvCnPr>
                        <wps:spPr>
                          <a:xfrm flipH="1" flipV="1">
                            <a:off x="1114425" y="1385537"/>
                            <a:ext cx="282576" cy="357538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FF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25" name="Text Box 2293"/>
                        <wps:cNvSpPr txBox="1">
                          <a:spLocks noChangeArrowheads="1"/>
                        </wps:cNvSpPr>
                        <wps:spPr bwMode="auto">
                          <a:xfrm>
                            <a:off x="1062038" y="1743075"/>
                            <a:ext cx="669925" cy="140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algn="ctr">
                            <a:noFill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292273" w:rsidRDefault="00D31835" w:rsidP="002B3CA1">
                              <w:pPr>
                                <w:jc w:val="center"/>
                                <w:rPr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val="en-CA"/>
                                </w:rPr>
                                <w:t>Foam tape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026" name="Straight Arrow Connector 3026"/>
                        <wps:cNvCnPr>
                          <a:stCxn id="3025" idx="0"/>
                        </wps:cNvCnPr>
                        <wps:spPr>
                          <a:xfrm flipV="1">
                            <a:off x="1397001" y="1162050"/>
                            <a:ext cx="274637" cy="581025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FFFF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35C3EF" id="Group 3027" o:spid="_x0000_s1410" style="position:absolute;left:0;text-align:left;margin-left:-255.6pt;margin-top:.15pt;width:234pt;height:175.7pt;z-index:251894272;mso-position-horizontal-relative:text;mso-position-vertical-relative:text;mso-height-relative:margin" coordsize="29718,22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">
                <v:group id="Group 3023" o:spid="_x0000_s1411" style="position:absolute;width:29718;height:22278" coordsize="29718,222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wt3MUAAADd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RJNE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VMLdzFAAAA3QAA&#10;AA8AAAAAAAAAAAAAAAAAqgIAAGRycy9kb3ducmV2LnhtbFBLBQYAAAAABAAEAPoAAACcAwAAAAA=&#10;">
                  <v:group id="Group 2978" o:spid="_x0000_s1412" style="position:absolute;width:29718;height:22278" coordorigin=",16" coordsize="29718,22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89p8QAAADdAAAA&#10;DwAAAAAAAAAAAAAAAACqAgAAZHJzL2Rvd25yZXYueG1sUEsFBgAAAAAEAAQA+gAAAJsDAAAAAA==&#10;">
                    <v:group id="Group 2983" o:spid="_x0000_s1413" style="position:absolute;top:16;width:29718;height:22256" coordorigin="12862,10072" coordsize="29730,21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7f8c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h+T0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LDt/xxgAAAN0A&#10;AAAPAAAAAAAAAAAAAAAAAKoCAABkcnMvZG93bnJldi54bWxQSwUGAAAAAAQABAD6AAAAnQMAAAAA&#10;">
                      <v:shape id="Picture 2992" o:spid="_x0000_s1414" type="#_x0000_t75" style="position:absolute;left:12862;top:10072;width:29730;height:21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2DxLGAAAA3QAAAA8AAABkcnMvZG93bnJldi54bWxEj1FLw0AQhN+F/odjC77ZiykVG3stpVBR&#10;xEJrf8CaW3Ohub2QW5P47z1B6OMwM98wq83oG9VTF+vABu5nGSjiMtiaKwPnj/3dI6goyBabwGTg&#10;hyJs1pObFRY2DHyk/iSVShCOBRpwIm2hdSwdeYyz0BIn7yt0HiXJrtK2wyHBfaPzLHvQHmtOCw5b&#10;2jkqL6dvb+Bz8f52GJ9FhvZ87A/zy6vbzRfG3E7H7RMooVGu4f/2izWQL5c5/L1JT0C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YPEsYAAADdAAAADwAAAAAAAAAAAAAA&#10;AACfAgAAZHJzL2Rvd25yZXYueG1sUEsFBgAAAAAEAAQA9wAAAJIDAAAAAA==&#10;" stroked="t" strokecolor="black [3213]">
                        <v:imagedata r:id="rId107" o:title=""/>
                        <v:path arrowok="t"/>
                      </v:shape>
                      <v:shape id="Text Box 99" o:spid="_x0000_s1415" type="#_x0000_t202" style="position:absolute;left:12947;top:2930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WyDsYA&#10;AADdAAAADwAAAGRycy9kb3ducmV2LnhtbESPzWsCMRTE74X+D+EVvJSaqEXK1ij1CzzUgx94fmxe&#10;d5duXpYkuut/bwTB4zAzv2Ems87W4kI+VI41DPoKBHHuTMWFhuNh/fEFIkRkg7Vj0nClALPp68sE&#10;M+Na3tFlHwuRIBwy1FDG2GRShrwki6HvGuLk/TlvMSbpC2k8tgluazlUaiwtVpwWSmxoUVL+vz9b&#10;DeOlP7c7Xrwvj6tf3DbF8DS/nrTuvXU/3yAidfEZfrQ3RsNIqU+4v0lP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WyDsYAAADdAAAADwAAAAAAAAAAAAAAAACYAgAAZHJz&#10;L2Rvd25yZXYueG1sUEsFBgAAAAAEAAQA9QAAAIsDAAAAAA==&#10;" stroked="f">
                        <v:textbox inset="0,0,0,0">
                          <w:txbxContent>
                            <w:p w:rsidR="00D31835" w:rsidRDefault="00D31835" w:rsidP="002B3CA1">
                              <w:pPr>
                                <w:pStyle w:val="Fig"/>
                                <w:jc w:val="center"/>
                              </w:pPr>
                              <w:r>
                                <w:t>Fig. 2-12</w:t>
                              </w:r>
                            </w:p>
                          </w:txbxContent>
                        </v:textbox>
                      </v:shape>
                    </v:group>
                    <v:line id="Line 2403" o:spid="_x0000_s1416" style="position:absolute;flip:x;visibility:visible;mso-wrap-style:square" from="2333,17265" to="4791,18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6FTcMAAADdAAAADwAAAGRycy9kb3ducmV2LnhtbERP3WrCMBS+F3yHcAbeyEx0U9bOKDoY&#10;7k6se4BDc9Z0a05qk9Xu7ZcLwcuP73+9HVwjeupC7VnDfKZAEJfe1Fxp+Dy/P76ACBHZYOOZNPxR&#10;gO1mPFpjbvyVT9QXsRIphEOOGmyMbS5lKC05DDPfEifuy3cOY4JdJU2H1xTuGrlQaiUd1pwaLLb0&#10;Zqn8KX6dhj477LJnOz3GZXFps9PKfh/lXuvJw7B7BRFpiHfxzf1hNDwpleamN+kJyM0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8+hU3DAAAA3QAAAA8AAAAAAAAAAAAA&#10;AAAAoQIAAGRycy9kb3ducmV2LnhtbFBLBQYAAAAABAAEAPkAAACRAwAAAAA=&#10;" strokecolor="yellow" strokeweight="1.25pt">
                      <v:stroke endarrow="block"/>
                    </v:line>
                    <v:roundrect id="AutoShape 1878" o:spid="_x0000_s1417" style="position:absolute;left:4791;top:16262;width:2172;height:200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WsgMIA&#10;AADdAAAADwAAAGRycy9kb3ducmV2LnhtbERPTWvCQBC9C/0PyxS8mU0saEldRSoWj0ZLIbdJdpqk&#10;zc6G7Griv3cPgsfH+15tRtOKK/WusawgiWIQxKXVDVcKvs/72TsI55E1tpZJwY0cbNYvkxWm2g6c&#10;0fXkKxFC2KWooPa+S6V0ZU0GXWQ74sD92t6gD7CvpO5xCOGmlfM4XkiDDYeGGjv6rKn8P12Mguwr&#10;35l82y3/8mM2FAkVyx9ZKDV9HbcfIDyN/il+uA9awVuchP3hTXgCcn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JayAwgAAAN0AAAAPAAAAAAAAAAAAAAAAAJgCAABkcnMvZG93&#10;bnJldi54bWxQSwUGAAAAAAQABAD1AAAAhwMAAAAA&#10;" strokecolor="red" strokeweight="1.25pt">
                      <v:textbox inset="1.44pt,1.44pt,1.44pt,1.44pt">
                        <w:txbxContent>
                          <w:p w:rsidR="00D31835" w:rsidRPr="00E74760" w:rsidRDefault="00D31835" w:rsidP="002B3CA1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7</w:t>
                            </w:r>
                          </w:p>
                        </w:txbxContent>
                      </v:textbox>
                    </v:roundrect>
                  </v:group>
                  <v:shape id="Freeform 3020" o:spid="_x0000_s1418" style="position:absolute;left:20288;top:7715;width:9360;height:14529;visibility:visible;mso-wrap-style:square;v-text-anchor:middle" coordsize="936171,1453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+GH8YA&#10;AADdAAAADwAAAGRycy9kb3ducmV2LnhtbERPz0/CMBS+m/g/NM+Ei4FOFIKDQoREYgLGMLh4e1kf&#10;63R9nWvdxn9PDyYev3y/F6veVqKlxpeOFTyMEhDEudMlFwpOx9fhDIQPyBorx6TgQh5Wy9ubBaba&#10;dXygNguFiCHsU1RgQqhTKX1uyKIfuZo4cmfXWAwRNoXUDXYx3FZynCRTabHk2GCwpo2h/Dv7tQr6&#10;j0n+c/+11Ztd+5xdPrv1+9PeKDW461/mIAL14V/8537TCh6Tcdwf38Qn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+GH8YAAADdAAAADwAAAAAAAAAAAAAAAACYAgAAZHJz&#10;L2Rvd25yZXYueG1sUEsFBgAAAAAEAAQA9QAAAIsDAAAAAA==&#10;" path="m,1453243c72117,1235075,144235,1016907,168728,843643,193221,670379,144236,512536,146957,413657v2722,-98879,-31750,-102507,38100,-163286c254907,189592,440871,90714,566057,48985,691243,7256,813707,3628,936171,e" filled="f" strokecolor="lime" strokeweight="2pt">
                    <v:path arrowok="t" o:connecttype="custom" o:connectlocs="0,1452880;168695,843432;146929,413554;185021,250308;565948,48973;935990,0" o:connectangles="0,0,0,0,0,0"/>
                  </v:shape>
                  <v:shape id="Freeform 3021" o:spid="_x0000_s1419" style="position:absolute;left:16716;top:9334;width:5004;height:1359;visibility:visible;mso-wrap-style:square;v-text-anchor:middle" coordsize="500743,136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83gMQA&#10;AADdAAAADwAAAGRycy9kb3ducmV2LnhtbESPQWsCMRSE70L/Q3iF3jRZK0W2RilCaU9Ft156e2xe&#10;N6ublyVJ3fXfG0HocZiZb5jVZnSdOFOIrWcNxUyBIK69abnRcPh+ny5BxIRssPNMGi4UYbN+mKyw&#10;NH7gPZ2r1IgM4ViiBptSX0oZa0sO48z3xNn79cFhyjI00gQcMtx1cq7Ui3TYcl6w2NPWUn2q/pyG&#10;r8odwo/s7dEVH7Qb8LJUi63WT4/j2yuIRGP6D9/bn0bDs5oXcHu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N4DEAAAA3QAAAA8AAAAAAAAAAAAAAAAAmAIAAGRycy9k&#10;b3ducmV2LnhtbFBLBQYAAAAABAAEAPUAAACJAwAAAAA=&#10;" path="m500743,136072c477157,106590,453571,77108,370114,54429,286657,31750,143328,15875,,e" filled="f" strokecolor="lime" strokeweight="2pt">
                    <v:path arrowok="t" o:connecttype="custom" o:connectlocs="500380,135890;369846,54356;0,0" o:connectangles="0,0,0"/>
                  </v:shape>
                  <v:shape id="Freeform 3022" o:spid="_x0000_s1420" style="position:absolute;left:12001;top:9429;width:4788;height:1251;visibility:visible;mso-wrap-style:square;v-text-anchor:middle" coordsize="478972,125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nZR8UA&#10;AADdAAAADwAAAGRycy9kb3ducmV2LnhtbESPT4vCMBTE74LfITxhL6KpFXSpRhHFZU+Cf2Dx9mze&#10;tmWbl9LEtvvtjSB4HGbmN8xy3ZlSNFS7wrKCyTgCQZxaXXCm4HLejz5BOI+ssbRMCv7JwXrV7y0x&#10;0bblIzUnn4kAYZeggtz7KpHSpTkZdGNbEQfv19YGfZB1JnWNbYCbUsZRNJMGCw4LOVa0zSn9O92N&#10;giKT7c/ZT3aNmX/ddtc5lcPDUKmPQbdZgPDU+Xf41f7WCqZRHMPzTXg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SdlHxQAAAN0AAAAPAAAAAAAAAAAAAAAAAJgCAABkcnMv&#10;ZG93bnJldi54bWxQSwUGAAAAAAQABAD1AAAAigMAAAAA&#10;" path="m478972,c377372,22225,275772,44450,195943,65314,116114,86178,58057,105682,,125186e" filled="f" strokecolor="lime" strokeweight="2pt">
                    <v:stroke dashstyle="dash"/>
                    <v:path arrowok="t" o:connecttype="custom" o:connectlocs="478790,0;195869,65267;0,125095" o:connectangles="0,0,0"/>
                  </v:shape>
                  <v:shape id="Freeform 3013" o:spid="_x0000_s1421" style="position:absolute;left:11620;top:10334;width:1194;height:2013;visibility:visible;mso-wrap-style:square;v-text-anchor:middle" coordsize="119743,20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+7YccA&#10;AADdAAAADwAAAGRycy9kb3ducmV2LnhtbESPQWvCQBSE74L/YXlCb7pRUdroKmIptV6KsRSPr9nX&#10;bDT7NmS3Jv33XUHocZiZb5jlurOVuFLjS8cKxqMEBHHudMmFgo/jy/ARhA/IGivHpOCXPKxX/d4S&#10;U+1aPtA1C4WIEPYpKjAh1KmUPjdk0Y9cTRy9b9dYDFE2hdQNthFuKzlJkrm0WHJcMFjT1lB+yX6s&#10;gvfJTB++tsa97k6b/dPn2/Ps3B6Vehh0mwWIQF34D9/bO61gmoyncHsTn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5fu2HHAAAA3QAAAA8AAAAAAAAAAAAAAAAAmAIAAGRy&#10;cy9kb3ducmV2LnhtbFBLBQYAAAAABAAEAPUAAACMAwAAAAA=&#10;" path="m119743,l,201385e" filled="f" strokecolor="#060" strokeweight="2pt">
                    <v:path arrowok="t" o:connecttype="custom" o:connectlocs="119380,0;0,201295" o:connectangles="0,0"/>
                  </v:shape>
                  <v:shape id="Freeform 3015" o:spid="_x0000_s1422" style="position:absolute;left:8810;top:10144;width:4096;height:2127;visibility:visible;mso-wrap-style:square;v-text-anchor:middle" coordsize="410074,21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TstscA&#10;AADdAAAADwAAAGRycy9kb3ducmV2LnhtbESPQWvCQBSE70L/w/IKvYjZpLZSoquI1taLYtN6f2Rf&#10;s6HZtyG7NfHfdwuFHoeZ+YZZrAbbiAt1vnasIEtSEMSl0zVXCj7ed5MnED4ga2wck4IreVgtb0YL&#10;zLXr+Y0uRahEhLDPUYEJoc2l9KUhiz5xLXH0Pl1nMUTZVVJ32Ee4beR9ms6kxZrjgsGWNobKr+Lb&#10;KjgW4+vp8BpenDn3zwdeZ9uHqlHq7nZYz0EEGsJ/+K+91wqmafYIv2/i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k7LbHAAAA3QAAAA8AAAAAAAAAAAAAAAAAmAIAAGRy&#10;cy9kb3ducmV2LnhtbFBLBQYAAAAABAAEAPUAAACMAwAAAAA=&#10;" path="m7302,137884v-8164,28121,-16328,56243,16329,65315c56288,212271,152445,224063,203245,192313,254045,160563,293960,39913,328431,12699v34471,-27214,58057,-5443,81643,16328e" filled="f" strokecolor="lime" strokeweight="2pt">
                    <v:path arrowok="t" o:connecttype="custom" o:connectlocs="7293,137663;23602,202874;202998,192005;328031,12679;409575,28981" o:connectangles="0,0,0,0,0"/>
                  </v:shape>
                </v:group>
                <v:shape id="Straight Arrow Connector 3024" o:spid="_x0000_s1423" type="#_x0000_t32" style="position:absolute;left:11144;top:13855;width:2826;height:357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TKGMUAAADdAAAADwAAAGRycy9kb3ducmV2LnhtbESPQWvCQBSE70L/w/IKvemuqZYaXUUE&#10;QYRi1Pb+yL4modm3IbvG+O+7guBxmJlvmMWqt7XoqPWVYw3jkQJBnDtTcaHh+7wdfoLwAdlg7Zg0&#10;3MjDavkyWGBq3JWP1J1CISKEfYoayhCaVEqfl2TRj1xDHL1f11oMUbaFNC1eI9zWMlHqQ1qsOC6U&#10;2NCmpPzvdLEa8nHWzM5195XssvVlmpn9z0HttX577ddzEIH68Aw/2juj4V0lE7i/iU9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sTKGMUAAADdAAAADwAAAAAAAAAA&#10;AAAAAAChAgAAZHJzL2Rvd25yZXYueG1sUEsFBgAAAAAEAAQA+QAAAJMDAAAAAA==&#10;" strokecolor="yellow" strokeweight="1.5pt">
                  <v:stroke endarrow="block"/>
                </v:shape>
                <v:shape id="Text Box 2293" o:spid="_x0000_s1424" type="#_x0000_t202" style="position:absolute;left:10620;top:17430;width:6699;height:1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Ayu8cA&#10;AADdAAAADwAAAGRycy9kb3ducmV2LnhtbESPQWsCMRSE70L/Q3iFXkSzVStlaxSRFqoX6eqlt8fm&#10;udl287IkWd3++0YQPA4z8w2zWPW2EWfyoXas4HmcgSAuna65UnA8fIxeQYSIrLFxTAr+KMBq+TBY&#10;YK7dhb/oXMRKJAiHHBWYGNtcylAashjGriVO3sl5izFJX0nt8ZLgtpGTLJtLizWnBYMtbQyVv0Vn&#10;Fexn33sz7E7vu/Vs6rfHbjP/qQqlnh779RuISH28h2/tT61gmk1e4PomPQ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AMrvHAAAA3QAAAA8AAAAAAAAAAAAAAAAAmAIAAGRy&#10;cy9kb3ducmV2LnhtbFBLBQYAAAAABAAEAPUAAACMAwAAAAA=&#10;" stroked="f">
                  <v:textbox style="mso-fit-shape-to-text:t" inset="0,0,0,0">
                    <w:txbxContent>
                      <w:p w:rsidR="00D31835" w:rsidRPr="00292273" w:rsidRDefault="00D31835" w:rsidP="002B3CA1">
                        <w:pPr>
                          <w:jc w:val="center"/>
                          <w:rPr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sz w:val="18"/>
                            <w:szCs w:val="18"/>
                            <w:lang w:val="en-CA"/>
                          </w:rPr>
                          <w:t>Foam tape</w:t>
                        </w:r>
                      </w:p>
                    </w:txbxContent>
                  </v:textbox>
                </v:shape>
                <v:shape id="Straight Arrow Connector 3026" o:spid="_x0000_s1425" type="#_x0000_t32" style="position:absolute;left:13970;top:11620;width:2746;height:58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plGMUAAADdAAAADwAAAGRycy9kb3ducmV2LnhtbESPUWvCMBSF3wf+h3CFvc1UZUU6o4go&#10;bE9jrT/g0tw11eamJLGt/34ZDPZ4OOd8h7PdT7YTA/nQOlawXGQgiGunW24UXKrzywZEiMgaO8ek&#10;4EEB9rvZ0xYL7Ub+oqGMjUgQDgUqMDH2hZShNmQxLFxPnLxv5y3GJH0jtccxwW0nV1mWS4stpwWD&#10;PR0N1bfybhWc7teqKuvP8WTX58EsNx8+f7wq9TyfDm8gIk3xP/zXftcK1tkqh9836QnI3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dplGMUAAADdAAAADwAAAAAAAAAA&#10;AAAAAAChAgAAZHJzL2Rvd25yZXYueG1sUEsFBgAAAAAEAAQA+QAAAJMDAAAAAA==&#10;" strokecolor="yellow" strokeweight="1.5pt">
                  <v:stroke endarrow="block"/>
                </v:shape>
                <w10:anchorlock/>
              </v:group>
            </w:pict>
          </mc:Fallback>
        </mc:AlternateContent>
      </w:r>
      <w:r w:rsidR="001247B5">
        <w:t>Connect the t</w:t>
      </w:r>
      <w:r w:rsidR="001247B5" w:rsidRPr="001247B5">
        <w:t xml:space="preserve">railer </w:t>
      </w:r>
      <w:r w:rsidR="001247B5">
        <w:t>m</w:t>
      </w:r>
      <w:r w:rsidR="001247B5" w:rsidRPr="001247B5">
        <w:t xml:space="preserve">odule </w:t>
      </w:r>
      <w:r w:rsidR="001247B5">
        <w:t>h</w:t>
      </w:r>
      <w:r w:rsidR="001247B5" w:rsidRPr="001247B5">
        <w:t xml:space="preserve">arness (T-type connection with yellow, brown, blue and white wires) between the </w:t>
      </w:r>
      <w:r w:rsidR="001247B5">
        <w:t>r</w:t>
      </w:r>
      <w:r w:rsidR="001247B5" w:rsidRPr="001247B5">
        <w:t xml:space="preserve">ear </w:t>
      </w:r>
      <w:r w:rsidR="001247B5">
        <w:t>c</w:t>
      </w:r>
      <w:r w:rsidR="001247B5" w:rsidRPr="001247B5">
        <w:t xml:space="preserve">ombination </w:t>
      </w:r>
      <w:r w:rsidR="001247B5">
        <w:t>l</w:t>
      </w:r>
      <w:r w:rsidR="001247B5" w:rsidRPr="001247B5">
        <w:t xml:space="preserve">amp </w:t>
      </w:r>
      <w:r w:rsidR="001247B5">
        <w:t>a</w:t>
      </w:r>
      <w:r w:rsidR="001247B5" w:rsidRPr="001247B5">
        <w:t>ss</w:t>
      </w:r>
      <w:r w:rsidR="001247B5">
        <w:t>embl</w:t>
      </w:r>
      <w:r w:rsidR="001247B5" w:rsidRPr="001247B5">
        <w:t xml:space="preserve">y LH pigtail and </w:t>
      </w:r>
      <w:r w:rsidR="001247B5">
        <w:t xml:space="preserve">the </w:t>
      </w:r>
      <w:r w:rsidR="001247B5" w:rsidRPr="001247B5">
        <w:t>vehicle wire harness</w:t>
      </w:r>
      <w:r w:rsidR="001247B5">
        <w:t xml:space="preserve"> (Fig. 2-12).</w:t>
      </w:r>
    </w:p>
    <w:p w:rsidR="001247B5" w:rsidRPr="001247B5" w:rsidRDefault="001247B5" w:rsidP="003E4F37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692544" behindDoc="0" locked="1" layoutInCell="1" allowOverlap="1" wp14:anchorId="4C580C53" wp14:editId="68DDB4C0">
            <wp:simplePos x="0" y="0"/>
            <wp:positionH relativeFrom="column">
              <wp:posOffset>-21590</wp:posOffset>
            </wp:positionH>
            <wp:positionV relativeFrom="paragraph">
              <wp:posOffset>-51435</wp:posOffset>
            </wp:positionV>
            <wp:extent cx="228600" cy="228600"/>
            <wp:effectExtent l="0" t="0" r="0" b="0"/>
            <wp:wrapNone/>
            <wp:docPr id="58" name="Picture 58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NOTE: </w:t>
      </w:r>
      <w:r w:rsidRPr="001247B5">
        <w:t xml:space="preserve">Route the </w:t>
      </w:r>
      <w:r>
        <w:t>t</w:t>
      </w:r>
      <w:r w:rsidRPr="001247B5">
        <w:t xml:space="preserve">railer </w:t>
      </w:r>
      <w:r>
        <w:t>m</w:t>
      </w:r>
      <w:r w:rsidRPr="001247B5">
        <w:t xml:space="preserve">odule </w:t>
      </w:r>
      <w:r>
        <w:t>h</w:t>
      </w:r>
      <w:r w:rsidRPr="001247B5">
        <w:t>arness behind</w:t>
      </w:r>
      <w:r>
        <w:t xml:space="preserve"> the</w:t>
      </w:r>
      <w:r w:rsidRPr="001247B5">
        <w:t xml:space="preserve"> vehicle wire harness.</w:t>
      </w:r>
    </w:p>
    <w:p w:rsidR="001247B5" w:rsidRDefault="001247B5" w:rsidP="003E4F37">
      <w:pPr>
        <w:pStyle w:val="ProcLevel2"/>
      </w:pPr>
      <w:r w:rsidRPr="001247B5">
        <w:t xml:space="preserve">Wrap </w:t>
      </w:r>
      <w:r>
        <w:t xml:space="preserve">the </w:t>
      </w:r>
      <w:r w:rsidRPr="001247B5">
        <w:t>in-line connector and splice joint with a piece of foam tape</w:t>
      </w:r>
      <w:r>
        <w:t xml:space="preserve"> (Fig. 2-12).</w:t>
      </w:r>
    </w:p>
    <w:p w:rsidR="002B3CA1" w:rsidRDefault="002B3CA1" w:rsidP="003E4F37">
      <w:pPr>
        <w:spacing w:after="120" w:line="300" w:lineRule="auto"/>
      </w:pPr>
      <w:r>
        <w:br w:type="page"/>
      </w:r>
    </w:p>
    <w:p w:rsidR="002B3CA1" w:rsidRDefault="002B3CA1" w:rsidP="00DD2573">
      <w:pPr>
        <w:pStyle w:val="ProcLevel2"/>
        <w:numPr>
          <w:ilvl w:val="0"/>
          <w:numId w:val="0"/>
        </w:numPr>
        <w:ind w:left="360"/>
      </w:pPr>
    </w:p>
    <w:p w:rsidR="001247B5" w:rsidRDefault="002B3CA1" w:rsidP="00DD257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6320" behindDoc="0" locked="1" layoutInCell="1" allowOverlap="1" wp14:anchorId="3EA2C4D2" wp14:editId="056571FA">
                <wp:simplePos x="0" y="0"/>
                <wp:positionH relativeFrom="column">
                  <wp:posOffset>-3248025</wp:posOffset>
                </wp:positionH>
                <wp:positionV relativeFrom="paragraph">
                  <wp:posOffset>0</wp:posOffset>
                </wp:positionV>
                <wp:extent cx="2971800" cy="2340864"/>
                <wp:effectExtent l="19050" t="19050" r="19050" b="21590"/>
                <wp:wrapNone/>
                <wp:docPr id="2179" name="Group 2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340864"/>
                          <a:chOff x="64269" y="1638"/>
                          <a:chExt cx="2971798" cy="2334861"/>
                        </a:xfrm>
                      </wpg:grpSpPr>
                      <wpg:grpSp>
                        <wpg:cNvPr id="2180" name="Group 2180"/>
                        <wpg:cNvGrpSpPr/>
                        <wpg:grpSpPr>
                          <a:xfrm>
                            <a:off x="64269" y="1638"/>
                            <a:ext cx="2971798" cy="2334861"/>
                            <a:chOff x="1350521" y="1006153"/>
                            <a:chExt cx="2973021" cy="2216870"/>
                          </a:xfrm>
                        </wpg:grpSpPr>
                        <pic:pic xmlns:pic="http://schemas.openxmlformats.org/drawingml/2006/picture">
                          <pic:nvPicPr>
                            <pic:cNvPr id="2181" name="Picture 21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0521" y="1006153"/>
                              <a:ext cx="2973021" cy="221687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8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7915" y="3032864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2B3CA1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183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1769802" y="174247"/>
                            <a:ext cx="217170" cy="20129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2B3CA1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  <wps:wsp>
                        <wps:cNvPr id="2184" name="Line 2403"/>
                        <wps:cNvCnPr>
                          <a:cxnSpLocks noChangeShapeType="1"/>
                          <a:stCxn id="2183" idx="2"/>
                        </wps:cNvCnPr>
                        <wps:spPr bwMode="auto">
                          <a:xfrm>
                            <a:off x="1878387" y="375541"/>
                            <a:ext cx="286702" cy="230113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A2C4D2" id="Group 2179" o:spid="_x0000_s1426" style="position:absolute;left:0;text-align:left;margin-left:-255.75pt;margin-top:0;width:234pt;height:184.3pt;z-index:251896320;mso-position-horizontal-relative:text;mso-position-vertical-relative:text;mso-width-relative:margin;mso-height-relative:margin" coordorigin="642,16" coordsize="29717,233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">
                <v:group id="Group 2180" o:spid="_x0000_s1427" style="position:absolute;left:642;top:16;width:29718;height:23348" coordorigin="13505,10061" coordsize="29730,221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cIYtcQAAADdAAAA&#10;DwAAAAAAAAAAAAAAAACqAgAAZHJzL2Rvd25yZXYueG1sUEsFBgAAAAAEAAQA+gAAAJsDAAAAAA==&#10;">
                  <v:shape id="Picture 2181" o:spid="_x0000_s1428" type="#_x0000_t75" style="position:absolute;left:13505;top:10061;width:29730;height:2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Wih3FAAAA3QAAAA8AAABkcnMvZG93bnJldi54bWxEj0FrwkAUhO+C/2F5BW+6G5EYUlcpgUJv&#10;RavY4yP7TLbNvo3Zrab/vlso9DjMzDfMZje6TtxoCNazhmyhQBDX3lhuNBzfnucFiBCRDXaeScM3&#10;Bdhtp5MNlsbfeU+3Q2xEgnAoUUMbY19KGeqWHIaF74mTd/GDw5jk0Egz4D3BXSeXSuXSoeW00GJP&#10;VUv15+HLaXivXrPruD7Zi8rPVfeRr5Q1K61nD+PTI4hIY/wP/7VfjIZlVmTw+yY9Ab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FoodxQAAAN0AAAAPAAAAAAAAAAAAAAAA&#10;AJ8CAABkcnMvZG93bnJldi54bWxQSwUGAAAAAAQABAD3AAAAkQMAAAAA&#10;" stroked="t" strokecolor="black [3213]">
                    <v:imagedata r:id="rId109" o:title=""/>
                    <v:path arrowok="t"/>
                  </v:shape>
                  <v:shape id="Text Box 99" o:spid="_x0000_s1429" type="#_x0000_t202" style="position:absolute;left:13579;top:30328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l4n8QA&#10;AADdAAAADwAAAGRycy9kb3ducmV2LnhtbESPzYvCMBTE7wv+D+EJXhZN7UGkGsVP8OAe/MDzo3m2&#10;xealJNHW/94sLOxxmJnfMPNlZ2rxIucrywrGowQEcW51xYWC62U/nILwAVljbZkUvMnDctH7mmOm&#10;bcsnep1DISKEfYYKyhCaTEqfl2TQj2xDHL27dQZDlK6Q2mEb4aaWaZJMpMGK40KJDW1Kyh/np1Ew&#10;2bpne+LN9/a6O+JPU6S39fum1KDfrWYgAnXhP/zXPmgF6Xiawu+b+ATk4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peJ/EAAAA3QAAAA8AAAAAAAAAAAAAAAAAmAIAAGRycy9k&#10;b3ducmV2LnhtbFBLBQYAAAAABAAEAPUAAACJAwAAAAA=&#10;" stroked="f">
                    <v:textbox inset="0,0,0,0">
                      <w:txbxContent>
                        <w:p w:rsidR="00D31835" w:rsidRDefault="00D31835" w:rsidP="002B3CA1">
                          <w:pPr>
                            <w:pStyle w:val="Fig"/>
                            <w:jc w:val="center"/>
                          </w:pPr>
                          <w:r>
                            <w:t>Fig. 2-13</w:t>
                          </w:r>
                        </w:p>
                      </w:txbxContent>
                    </v:textbox>
                  </v:shape>
                </v:group>
                <v:roundrect id="AutoShape 1878" o:spid="_x0000_s1430" style="position:absolute;left:17698;top:1742;width:2171;height:20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dTVMUA&#10;AADdAAAADwAAAGRycy9kb3ducmV2LnhtbESPQWvCQBSE7wX/w/IEb3UThSrRVcRS8djYIuT2kn0m&#10;0ezbkF1N/PfdQqHHYWa+YdbbwTTiQZ2rLSuIpxEI4sLqmksF318fr0sQziNrbCyTgic52G5GL2tM&#10;tO05pcfJlyJA2CWooPK+TaR0RUUG3dS2xMG72M6gD7Irpe6wD3DTyFkUvUmDNYeFClvaV1TcTnej&#10;ID1k7ybbtYtr9pn2eUz54ixzpSbjYbcC4Wnw/+G/9lErmMXLOfy+CU9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x1NUxQAAAN0AAAAPAAAAAAAAAAAAAAAAAJgCAABkcnMv&#10;ZG93bnJldi54bWxQSwUGAAAAAAQABAD1AAAAigMAAAAA&#10;" strokecolor="red" strokeweight="1.25pt">
                  <v:textbox inset="1.44pt,1.44pt,1.44pt,1.44pt">
                    <w:txbxContent>
                      <w:p w:rsidR="00D31835" w:rsidRPr="00E74760" w:rsidRDefault="00D31835" w:rsidP="002B3CA1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8</w:t>
                        </w:r>
                      </w:p>
                    </w:txbxContent>
                  </v:textbox>
                </v:roundrect>
                <v:line id="Line 2403" o:spid="_x0000_s1431" style="position:absolute;visibility:visible;mso-wrap-style:square" from="18783,3755" to="21650,6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EUtccAAADdAAAADwAAAGRycy9kb3ducmV2LnhtbESPQWvCQBSE70L/w/IK3nSjhhqiqxSL&#10;kItSbUG8PbKvSdrs2zS7mvjv3ULB4zAz3zDLdW9qcaXWVZYVTMYRCOLc6ooLBZ8f21ECwnlkjbVl&#10;UnAjB+vV02CJqbYdH+h69IUIEHYpKii9b1IpXV6SQTe2DXHwvmxr0AfZFlK32AW4qeU0il6kwYrD&#10;QokNbUrKf44Xo+A36/p4tkl2Z5vN3+g7PmX795NSw+f+dQHCU+8f4f92phVMJ0kMf2/CE5Cr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cRS1xwAAAN0AAAAPAAAAAAAA&#10;AAAAAAAAAKECAABkcnMvZG93bnJldi54bWxQSwUGAAAAAAQABAD5AAAAlQMAAAAA&#10;" strokecolor="yellow" strokeweight="1.25pt">
                  <v:stroke endarrow="block"/>
                </v:line>
                <w10:anchorlock/>
              </v:group>
            </w:pict>
          </mc:Fallback>
        </mc:AlternateContent>
      </w:r>
      <w:r w:rsidR="001247B5" w:rsidRPr="001247B5">
        <w:t xml:space="preserve">Secure the T-type connection to </w:t>
      </w:r>
      <w:r w:rsidR="001247B5">
        <w:t xml:space="preserve">the </w:t>
      </w:r>
      <w:r w:rsidR="001247B5" w:rsidRPr="001247B5">
        <w:t xml:space="preserve">vehicle wire harness </w:t>
      </w:r>
      <w:r w:rsidR="001247B5">
        <w:t>(Fig. 2-13).</w:t>
      </w: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3E4F37" w:rsidRDefault="003E4F37" w:rsidP="00DD2573">
      <w:pPr>
        <w:pStyle w:val="ProcLevel2"/>
        <w:numPr>
          <w:ilvl w:val="0"/>
          <w:numId w:val="0"/>
        </w:numPr>
        <w:ind w:left="360"/>
      </w:pPr>
    </w:p>
    <w:p w:rsidR="001247B5" w:rsidRDefault="003E4F37" w:rsidP="00DD257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2464" behindDoc="0" locked="1" layoutInCell="1" allowOverlap="1" wp14:anchorId="1FD23473" wp14:editId="5E32F532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2226" name="Group 2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165" cy="2228850"/>
                        </a:xfrm>
                      </wpg:grpSpPr>
                      <wpg:grpSp>
                        <wpg:cNvPr id="2193" name="Group 2193"/>
                        <wpg:cNvGrpSpPr/>
                        <wpg:grpSpPr>
                          <a:xfrm>
                            <a:off x="0" y="0"/>
                            <a:ext cx="2971165" cy="2228850"/>
                            <a:chOff x="186175" y="268320"/>
                            <a:chExt cx="2970866" cy="2233884"/>
                          </a:xfrm>
                        </wpg:grpSpPr>
                        <wpg:grpSp>
                          <wpg:cNvPr id="2194" name="Group 2194"/>
                          <wpg:cNvGrpSpPr/>
                          <wpg:grpSpPr>
                            <a:xfrm>
                              <a:off x="186175" y="268320"/>
                              <a:ext cx="2970866" cy="2233884"/>
                              <a:chOff x="186099" y="268873"/>
                              <a:chExt cx="2969610" cy="2238504"/>
                            </a:xfrm>
                          </wpg:grpSpPr>
                          <pic:pic xmlns:pic="http://schemas.openxmlformats.org/drawingml/2006/picture">
                            <pic:nvPicPr>
                              <pic:cNvPr id="2195" name="Picture 219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6099" y="268873"/>
                                <a:ext cx="2969610" cy="2238504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196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94015" y="2314675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E4F37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98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203135" y="277604"/>
                              <a:ext cx="2078355" cy="254635"/>
                              <a:chOff x="56" y="1087"/>
                              <a:chExt cx="3273" cy="401"/>
                            </a:xfrm>
                          </wpg:grpSpPr>
                          <wps:wsp>
                            <wps:cNvPr id="2199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78" y="1087"/>
                                <a:ext cx="2851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E4F37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10mm socket, ratchet &amp; torque wrench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200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" y="1098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2570" name="Oval 2570"/>
                        <wps:cNvSpPr/>
                        <wps:spPr>
                          <a:xfrm>
                            <a:off x="795337" y="1409700"/>
                            <a:ext cx="577850" cy="5651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8" name="Freeform 3038"/>
                        <wps:cNvSpPr/>
                        <wps:spPr>
                          <a:xfrm>
                            <a:off x="1657350" y="14288"/>
                            <a:ext cx="962025" cy="2207260"/>
                          </a:xfrm>
                          <a:custGeom>
                            <a:avLst/>
                            <a:gdLst>
                              <a:gd name="connsiteX0" fmla="*/ 0 w 957943"/>
                              <a:gd name="connsiteY0" fmla="*/ 2329543 h 2329543"/>
                              <a:gd name="connsiteX1" fmla="*/ 136071 w 957943"/>
                              <a:gd name="connsiteY1" fmla="*/ 1910443 h 2329543"/>
                              <a:gd name="connsiteX2" fmla="*/ 451757 w 957943"/>
                              <a:gd name="connsiteY2" fmla="*/ 1213758 h 2329543"/>
                              <a:gd name="connsiteX3" fmla="*/ 767443 w 957943"/>
                              <a:gd name="connsiteY3" fmla="*/ 446315 h 2329543"/>
                              <a:gd name="connsiteX4" fmla="*/ 957943 w 957943"/>
                              <a:gd name="connsiteY4" fmla="*/ 0 h 2329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957943" h="2329543">
                                <a:moveTo>
                                  <a:pt x="0" y="2329543"/>
                                </a:moveTo>
                                <a:cubicBezTo>
                                  <a:pt x="30389" y="2212975"/>
                                  <a:pt x="60778" y="2096407"/>
                                  <a:pt x="136071" y="1910443"/>
                                </a:cubicBezTo>
                                <a:cubicBezTo>
                                  <a:pt x="211364" y="1724479"/>
                                  <a:pt x="346528" y="1457779"/>
                                  <a:pt x="451757" y="1213758"/>
                                </a:cubicBezTo>
                                <a:cubicBezTo>
                                  <a:pt x="556986" y="969737"/>
                                  <a:pt x="683079" y="648608"/>
                                  <a:pt x="767443" y="446315"/>
                                </a:cubicBezTo>
                                <a:cubicBezTo>
                                  <a:pt x="851807" y="244022"/>
                                  <a:pt x="904875" y="122011"/>
                                  <a:pt x="957943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9" name="Freeform 3039"/>
                        <wps:cNvSpPr/>
                        <wps:spPr>
                          <a:xfrm>
                            <a:off x="1057275" y="309563"/>
                            <a:ext cx="1085850" cy="1682750"/>
                          </a:xfrm>
                          <a:custGeom>
                            <a:avLst/>
                            <a:gdLst>
                              <a:gd name="connsiteX0" fmla="*/ 746934 w 1159807"/>
                              <a:gd name="connsiteY0" fmla="*/ 1719744 h 1721140"/>
                              <a:gd name="connsiteX1" fmla="*/ 921105 w 1159807"/>
                              <a:gd name="connsiteY1" fmla="*/ 1632659 h 1721140"/>
                              <a:gd name="connsiteX2" fmla="*/ 1068062 w 1159807"/>
                              <a:gd name="connsiteY2" fmla="*/ 1153687 h 1721140"/>
                              <a:gd name="connsiteX3" fmla="*/ 1155148 w 1159807"/>
                              <a:gd name="connsiteY3" fmla="*/ 435230 h 1721140"/>
                              <a:gd name="connsiteX4" fmla="*/ 926548 w 1159807"/>
                              <a:gd name="connsiteY4" fmla="*/ 27016 h 1721140"/>
                              <a:gd name="connsiteX5" fmla="*/ 409477 w 1159807"/>
                              <a:gd name="connsiteY5" fmla="*/ 103216 h 1721140"/>
                              <a:gd name="connsiteX6" fmla="*/ 39362 w 1159807"/>
                              <a:gd name="connsiteY6" fmla="*/ 625730 h 1721140"/>
                              <a:gd name="connsiteX7" fmla="*/ 28477 w 1159807"/>
                              <a:gd name="connsiteY7" fmla="*/ 1333301 h 17211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1159807" h="1721140">
                                <a:moveTo>
                                  <a:pt x="746934" y="1719744"/>
                                </a:moveTo>
                                <a:cubicBezTo>
                                  <a:pt x="807259" y="1723373"/>
                                  <a:pt x="867584" y="1727002"/>
                                  <a:pt x="921105" y="1632659"/>
                                </a:cubicBezTo>
                                <a:cubicBezTo>
                                  <a:pt x="974626" y="1538316"/>
                                  <a:pt x="1029055" y="1353258"/>
                                  <a:pt x="1068062" y="1153687"/>
                                </a:cubicBezTo>
                                <a:cubicBezTo>
                                  <a:pt x="1107069" y="954116"/>
                                  <a:pt x="1178734" y="623008"/>
                                  <a:pt x="1155148" y="435230"/>
                                </a:cubicBezTo>
                                <a:cubicBezTo>
                                  <a:pt x="1131562" y="247451"/>
                                  <a:pt x="1050826" y="82352"/>
                                  <a:pt x="926548" y="27016"/>
                                </a:cubicBezTo>
                                <a:cubicBezTo>
                                  <a:pt x="802270" y="-28320"/>
                                  <a:pt x="557341" y="3430"/>
                                  <a:pt x="409477" y="103216"/>
                                </a:cubicBezTo>
                                <a:cubicBezTo>
                                  <a:pt x="261613" y="203002"/>
                                  <a:pt x="102862" y="420716"/>
                                  <a:pt x="39362" y="625730"/>
                                </a:cubicBezTo>
                                <a:cubicBezTo>
                                  <a:pt x="-24138" y="830744"/>
                                  <a:pt x="2169" y="1082022"/>
                                  <a:pt x="28477" y="1333301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23473" id="Group 2226" o:spid="_x0000_s1432" style="position:absolute;left:0;text-align:left;margin-left:-255.6pt;margin-top:0;width:234pt;height:175.7pt;z-index:251902464;mso-position-horizontal-relative:text;mso-position-vertical-relative:text;mso-width-relative:margin;mso-height-relative:margin" coordsize="29711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">
                <v:group id="Group 2193" o:spid="_x0000_s1433" style="position:absolute;width:29711;height:22288" coordorigin="1861,2683" coordsize="29708,22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kQH8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nH8NY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jJEB/FAAAA3QAA&#10;AA8AAAAAAAAAAAAAAAAAqgIAAGRycy9kb3ducmV2LnhtbFBLBQYAAAAABAAEAPoAAACcAwAAAAA=&#10;">
                  <v:group id="Group 2194" o:spid="_x0000_s1434" style="position:absolute;left:1861;top:2683;width:29709;height:22339" coordorigin="1860,2688" coordsize="29696,223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yCIa8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cv0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IIhrxgAAAN0A&#10;AAAPAAAAAAAAAAAAAAAAAKoCAABkcnMvZG93bnJldi54bWxQSwUGAAAAAAQABAD6AAAAnQMAAAAA&#10;">
                    <v:shape id="Picture 2195" o:spid="_x0000_s1435" type="#_x0000_t75" style="position:absolute;left:1860;top:2688;width:29697;height:22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3BLHEAAAA3QAAAA8AAABkcnMvZG93bnJldi54bWxEj09rAjEUxO8Fv0N4greaVbDoahQVBJFe&#10;6p/7Y/PcrCYvyyauaz99Uyj0OMzMb5jFqnNWtNSEyrOC0TADQVx4XXGp4HzavU9BhIis0XomBS8K&#10;sFr23haYa//kL2qPsRQJwiFHBSbGOpcyFIYchqGviZN39Y3DmGRTSt3gM8GdleMs+5AOK04LBmva&#10;Girux4dTcA9Tg9tu9y3pcvs8bC62fQSr1KDfrecgInXxP/zX3msF49FsAr9v0hO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3BLHEAAAA3QAAAA8AAAAAAAAAAAAAAAAA&#10;nwIAAGRycy9kb3ducmV2LnhtbFBLBQYAAAAABAAEAPcAAACQAwAAAAA=&#10;" stroked="t" strokecolor="black [3213]">
                      <v:imagedata r:id="rId111" o:title=""/>
                      <v:path arrowok="t"/>
                    </v:shape>
                    <v:shape id="Text Box 99" o:spid="_x0000_s1436" type="#_x0000_t202" style="position:absolute;left:1940;top:23146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voQcYA&#10;AADdAAAADwAAAGRycy9kb3ducmV2LnhtbESPzYvCMBTE7wv+D+EJXhZN7aGs1SjrF+xh9+AHnh/N&#10;sy3bvJQk2vrfbxYEj8PM/IZZrHrTiDs5X1tWMJ0kIIgLq2suFZxP+/EHCB+QNTaWScGDPKyWg7cF&#10;5tp2fKD7MZQiQtjnqKAKoc2l9EVFBv3EtsTRu1pnMETpSqkddhFuGpkmSSYN1hwXKmxpU1Hxe7wZ&#10;BdnW3boDb9635903/rRlelk/LkqNhv3nHESgPrzCz/aXVpBOZxn8v4lP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voQcYAAADdAAAADwAAAAAAAAAAAAAAAACYAgAAZHJz&#10;L2Rvd25yZXYueG1sUEsFBgAAAAAEAAQA9QAAAIsDAAAAAA==&#10;" stroked="f">
                      <v:textbox inset="0,0,0,0">
                        <w:txbxContent>
                          <w:p w:rsidR="00D31835" w:rsidRDefault="00D31835" w:rsidP="003E4F37">
                            <w:pPr>
                              <w:pStyle w:val="Fig"/>
                              <w:jc w:val="center"/>
                            </w:pPr>
                            <w:r>
                              <w:t>Fig. 2-14</w:t>
                            </w:r>
                          </w:p>
                        </w:txbxContent>
                      </v:textbox>
                    </v:shape>
                  </v:group>
                  <v:group id="Group 109" o:spid="_x0000_s1437" style="position:absolute;left:2031;top:2776;width:20783;height:2546" coordorigin="56,1087" coordsize="3273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m2CbsQAAADdAAAA&#10;DwAAAAAAAAAAAAAAAACqAgAAZHJzL2Rvd25yZXYueG1sUEsFBgAAAAAEAAQA+gAAAJsDAAAAAA==&#10;">
                    <v:rect id="Rectangle 110" o:spid="_x0000_s1438" style="position:absolute;left:478;top:1087;width:2851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1CpcUA&#10;AADdAAAADwAAAGRycy9kb3ducmV2LnhtbESPwWrDMBBE74X+g9hAb40cU5rajRJKgqFXOz30uLW2&#10;tmNpZSwldv++CgRyHGbmDbPZzdaIC42+c6xgtUxAENdOd9wo+DoWz28gfEDWaByTgj/ysNs+Pmww&#10;127iki5VaESEsM9RQRvCkEvp65Ys+qUbiKP360aLIcqxkXrEKcKtkWmSvEqLHceFFgfat1T31dkq&#10;OP6seyMrk5Z8Opxf+qL8LqZZqafF/PEOItAc7uFb+1MrSFdZBtc38QnI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DUKlxQAAAN0AAAAPAAAAAAAAAAAAAAAAAJgCAABkcnMv&#10;ZG93bnJldi54bWxQSwUGAAAAAAQABAD1AAAAigMAAAAA&#10;" stroked="f" strokeweight=".25pt">
                      <v:textbox inset="0,0,0,0">
                        <w:txbxContent>
                          <w:p w:rsidR="00D31835" w:rsidRDefault="00D31835" w:rsidP="003E4F37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10mm socket, ratchet &amp; torque wrench</w:t>
                            </w:r>
                          </w:p>
                        </w:txbxContent>
                      </v:textbox>
                    </v:rect>
                    <v:shape id="Picture 111" o:spid="_x0000_s1439" type="#_x0000_t75" alt="tool" style="position:absolute;left:56;top:109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lcZzEAAAA3QAAAA8AAABkcnMvZG93bnJldi54bWxEj91qwkAUhO8LfYflFLyrG39SJLpKEQIi&#10;iNS298fsMUnNng27a4xv7woFL4eZ+YZZrHrTiI6cry0rGA0TEMSF1TWXCn6+8/cZCB+QNTaWScGN&#10;PKyWry8LzLS98hd1h1CKCGGfoYIqhDaT0hcVGfRD2xJH72SdwRClK6V2eI1w08hxknxIgzXHhQpb&#10;WldUnA8Xo6A7H2myH6Wpy7fTvyKVv7tAuVKDt/5zDiJQH57h//ZGKxhHJDzexCc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lcZzEAAAA3QAAAA8AAAAAAAAAAAAAAAAA&#10;nwIAAGRycy9kb3ducmV2LnhtbFBLBQYAAAAABAAEAPcAAACQAwAAAAA=&#10;">
                      <v:imagedata r:id="rId22" o:title="tool"/>
                    </v:shape>
                  </v:group>
                </v:group>
                <v:oval id="Oval 2570" o:spid="_x0000_s1440" style="position:absolute;left:7953;top:14097;width:5778;height:56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JBrsMA&#10;AADdAAAADwAAAGRycy9kb3ducmV2LnhtbERPTYvCMBC9C/6HMII3m66wKl2jLIu7Ch7EKoK32WZs&#10;i82kNFGrv94cBI+P9z2dt6YSV2pcaVnBRxSDIM6sLjlXsN/9DiYgnEfWWFkmBXdyMJ91O1NMtL3x&#10;lq6pz0UIYZeggsL7OpHSZQUZdJGtiQN3so1BH2CTS93gLYSbSg7jeCQNlhwaCqzpp6DsnF6MgvaB&#10;PEJ3XizSY364/K3Xm9PyX6l+r/3+AuGp9W/xy73SCoaf47A/vAlPQM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JBrsMAAADdAAAADwAAAAAAAAAAAAAAAACYAgAAZHJzL2Rv&#10;d25yZXYueG1sUEsFBgAAAAAEAAQA9QAAAIgDAAAAAA==&#10;" filled="f" strokecolor="yellow" strokeweight="2pt">
                  <v:stroke dashstyle="dash"/>
                </v:oval>
                <v:shape id="Freeform 3038" o:spid="_x0000_s1441" style="position:absolute;left:16573;top:142;width:9620;height:22073;visibility:visible;mso-wrap-style:square;v-text-anchor:middle" coordsize="957943,2329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Ik3cQA&#10;AADdAAAADwAAAGRycy9kb3ducmV2LnhtbERPy2rCQBTdC/7DcAtupE7alKLRUWwhtNSNTQW3l8w1&#10;Cc3cCZkxj359ZyG4PJz3ZjeYWnTUusqygqdFBII4t7riQsHpJ31cgnAeWWNtmRSM5GC3nU42mGjb&#10;8zd1mS9ECGGXoILS+yaR0uUlGXQL2xAH7mJbgz7AtpC6xT6Em1o+R9GrNFhxaCixofeS8t/sahQM&#10;Y9azXtXLl5X/Sw/Ht4+vuTkrNXsY9msQngZ/F9/cn1pBHMVhbngTnoD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CJN3EAAAA3QAAAA8AAAAAAAAAAAAAAAAAmAIAAGRycy9k&#10;b3ducmV2LnhtbFBLBQYAAAAABAAEAPUAAACJAwAAAAA=&#10;" path="m,2329543c30389,2212975,60778,2096407,136071,1910443v75293,-185964,210457,-452664,315686,-696685c556986,969737,683079,648608,767443,446315,851807,244022,904875,122011,957943,e" filled="f" strokecolor="lime" strokeweight="2pt">
                  <v:path arrowok="t" o:connecttype="custom" o:connectlocs="0,2207260;136651,1810160;453682,1150045;770713,422887;962025,0" o:connectangles="0,0,0,0,0"/>
                </v:shape>
                <v:shape id="Freeform 3039" o:spid="_x0000_s1442" style="position:absolute;left:10572;top:3095;width:10859;height:16828;visibility:visible;mso-wrap-style:square;v-text-anchor:middle" coordsize="1159807,172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6+cMYA&#10;AADdAAAADwAAAGRycy9kb3ducmV2LnhtbESPQWvCQBSE70L/w/IEL1I3KpU2zUaqWKgHD2qh10f2&#10;NUnNvo27qyb/vlsoeBxm5hsmW3amEVdyvrasYDpJQBAXVtdcKvg8vj8+g/ABWWNjmRT05GGZPwwy&#10;TLW98Z6uh1CKCGGfooIqhDaV0hcVGfQT2xJH79s6gyFKV0rt8BbhppGzJFlIgzXHhQpbWldUnA4X&#10;o+BnyvilVxs802K/G8+2/ZPb9kqNht3bK4hAXbiH/9sfWsE8mb/A35v4BGT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6+cMYAAADdAAAADwAAAAAAAAAAAAAAAACYAgAAZHJz&#10;L2Rvd25yZXYueG1sUEsFBgAAAAAEAAQA9QAAAIsDAAAAAA==&#10;" path="m746934,1719744v60325,3629,120650,7258,174171,-87085c974626,1538316,1029055,1353258,1068062,1153687v39007,-199571,110672,-530679,87086,-718457c1131562,247451,1050826,82352,926548,27016,802270,-28320,557341,3430,409477,103216,261613,203002,102862,420716,39362,625730,-24138,830744,2169,1082022,28477,1333301e" filled="f" strokecolor="lime" strokeweight="2pt">
                  <v:path arrowok="t" o:connecttype="custom" o:connectlocs="699305,1681385;862369,1596243;999955,1127954;1081488,425522;867465,26413;383366,100914;36852,611773;26661,1303562" o:connectangles="0,0,0,0,0,0,0,0"/>
                </v:shape>
                <w10:anchorlock/>
              </v:group>
            </w:pict>
          </mc:Fallback>
        </mc:AlternateContent>
      </w:r>
      <w:r w:rsidR="001247B5" w:rsidRPr="001247B5">
        <w:t>Attach</w:t>
      </w:r>
      <w:r w:rsidR="001247B5">
        <w:t xml:space="preserve"> the</w:t>
      </w:r>
      <w:r w:rsidR="001247B5" w:rsidRPr="001247B5">
        <w:t xml:space="preserve"> trailer wire ground terminal to </w:t>
      </w:r>
      <w:r w:rsidR="001247B5">
        <w:t xml:space="preserve">the </w:t>
      </w:r>
      <w:r w:rsidR="001247B5" w:rsidRPr="001247B5">
        <w:t>vehicle ground attachment</w:t>
      </w:r>
      <w:r w:rsidR="001247B5">
        <w:t xml:space="preserve"> (Fig. 2-14).</w:t>
      </w:r>
    </w:p>
    <w:p w:rsidR="001247B5" w:rsidRPr="001247B5" w:rsidRDefault="001247B5" w:rsidP="00DD2573">
      <w:pPr>
        <w:pStyle w:val="ProcLevel3"/>
      </w:pPr>
      <w:r>
        <w:t>Use</w:t>
      </w:r>
      <w:r w:rsidRPr="001247B5">
        <w:t xml:space="preserve"> </w:t>
      </w:r>
      <w:r>
        <w:t xml:space="preserve">a </w:t>
      </w:r>
      <w:r w:rsidRPr="001247B5">
        <w:t xml:space="preserve">10mm socket </w:t>
      </w:r>
      <w:r>
        <w:t>to r</w:t>
      </w:r>
      <w:r w:rsidRPr="001247B5">
        <w:t xml:space="preserve">emove </w:t>
      </w:r>
      <w:r>
        <w:t>the ground bolt (Fig. 2-14).</w:t>
      </w:r>
    </w:p>
    <w:p w:rsidR="001247B5" w:rsidRDefault="001247B5" w:rsidP="00DD2573">
      <w:pPr>
        <w:pStyle w:val="ProcLevel3"/>
      </w:pPr>
      <w:r w:rsidRPr="001247B5">
        <w:t xml:space="preserve">Attach </w:t>
      </w:r>
      <w:r>
        <w:t xml:space="preserve">the </w:t>
      </w:r>
      <w:r w:rsidRPr="001247B5">
        <w:t xml:space="preserve">trailer white wire with ring terminal on top of </w:t>
      </w:r>
      <w:r>
        <w:t xml:space="preserve">the </w:t>
      </w:r>
      <w:r w:rsidRPr="001247B5">
        <w:t>vehicle ground terminal (</w:t>
      </w:r>
      <w:r w:rsidR="000D369E">
        <w:t>green</w:t>
      </w:r>
      <w:r w:rsidR="00555002">
        <w:t xml:space="preserve"> line,</w:t>
      </w:r>
      <w:r w:rsidR="000D369E">
        <w:t xml:space="preserve"> </w:t>
      </w:r>
      <w:r w:rsidRPr="001247B5">
        <w:t>Fig</w:t>
      </w:r>
      <w:r>
        <w:t>.</w:t>
      </w:r>
      <w:r w:rsidRPr="001247B5">
        <w:t xml:space="preserve"> 2-14</w:t>
      </w:r>
      <w:r>
        <w:t>).</w:t>
      </w:r>
    </w:p>
    <w:p w:rsidR="000D369E" w:rsidRDefault="000D369E" w:rsidP="00DD2573">
      <w:pPr>
        <w:pStyle w:val="ProcLevel3"/>
      </w:pPr>
      <w:r>
        <w:t>Re</w:t>
      </w:r>
      <w:r w:rsidRPr="000D369E">
        <w:t xml:space="preserve">install </w:t>
      </w:r>
      <w:r>
        <w:t xml:space="preserve">the </w:t>
      </w:r>
      <w:r w:rsidRPr="000D369E">
        <w:t>bolt and tighten it to 8.4 N•m (74 lbf•in</w:t>
      </w:r>
      <w:r>
        <w:t>).</w:t>
      </w:r>
    </w:p>
    <w:p w:rsidR="000D369E" w:rsidRDefault="00215A30" w:rsidP="00DD2573">
      <w:pPr>
        <w:pStyle w:val="ProcLevel3"/>
        <w:numPr>
          <w:ilvl w:val="0"/>
          <w:numId w:val="0"/>
        </w:numPr>
        <w:ind w:left="720"/>
        <w:rPr>
          <w:b/>
        </w:rPr>
      </w:pPr>
      <w:r>
        <w:rPr>
          <w:noProof/>
        </w:rPr>
        <w:drawing>
          <wp:anchor distT="0" distB="0" distL="114300" distR="114300" simplePos="0" relativeHeight="252029440" behindDoc="1" locked="1" layoutInCell="1" allowOverlap="1" wp14:anchorId="7D196668" wp14:editId="527A9A64">
            <wp:simplePos x="0" y="0"/>
            <wp:positionH relativeFrom="column">
              <wp:posOffset>30480</wp:posOffset>
            </wp:positionH>
            <wp:positionV relativeFrom="paragraph">
              <wp:posOffset>-99060</wp:posOffset>
            </wp:positionV>
            <wp:extent cx="424815" cy="372110"/>
            <wp:effectExtent l="0" t="0" r="0" b="889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5" t="65062" r="68774" b="2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69E" w:rsidRPr="000D369E">
        <w:rPr>
          <w:b/>
        </w:rPr>
        <w:t>Torque: 8.4 N•m (74 lbf•in)</w:t>
      </w:r>
    </w:p>
    <w:p w:rsidR="000D369E" w:rsidRPr="000D369E" w:rsidRDefault="000D369E" w:rsidP="00DD2573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694592" behindDoc="0" locked="1" layoutInCell="1" allowOverlap="1" wp14:anchorId="63F55BB3" wp14:editId="56CBC861">
            <wp:simplePos x="0" y="0"/>
            <wp:positionH relativeFrom="column">
              <wp:posOffset>147955</wp:posOffset>
            </wp:positionH>
            <wp:positionV relativeFrom="paragraph">
              <wp:posOffset>-57150</wp:posOffset>
            </wp:positionV>
            <wp:extent cx="228600" cy="228600"/>
            <wp:effectExtent l="0" t="0" r="0" b="0"/>
            <wp:wrapNone/>
            <wp:docPr id="59" name="Picture 59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NOTE: </w:t>
      </w:r>
      <w:r>
        <w:t>M</w:t>
      </w:r>
      <w:r w:rsidRPr="000D369E">
        <w:t>ake sure to reinstall all existing ground wires/terminals.</w:t>
      </w:r>
    </w:p>
    <w:p w:rsidR="000D369E" w:rsidRDefault="00726923" w:rsidP="00DD2573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0896" behindDoc="0" locked="1" layoutInCell="1" allowOverlap="1" wp14:anchorId="62D30FB9" wp14:editId="560F07EB">
                <wp:simplePos x="0" y="0"/>
                <wp:positionH relativeFrom="column">
                  <wp:posOffset>-3248025</wp:posOffset>
                </wp:positionH>
                <wp:positionV relativeFrom="paragraph">
                  <wp:posOffset>1588</wp:posOffset>
                </wp:positionV>
                <wp:extent cx="2971800" cy="2176272"/>
                <wp:effectExtent l="19050" t="19050" r="19050" b="14605"/>
                <wp:wrapNone/>
                <wp:docPr id="1632" name="Group 1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176272"/>
                          <a:chOff x="0" y="0"/>
                          <a:chExt cx="2971800" cy="2176462"/>
                        </a:xfrm>
                      </wpg:grpSpPr>
                      <pic:pic xmlns:pic="http://schemas.openxmlformats.org/drawingml/2006/picture">
                        <pic:nvPicPr>
                          <pic:cNvPr id="2233" name="Picture 2233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17646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07" name="Line 2403"/>
                        <wps:cNvCnPr>
                          <a:cxnSpLocks noChangeShapeType="1"/>
                        </wps:cNvCnPr>
                        <wps:spPr bwMode="auto">
                          <a:xfrm flipH="1">
                            <a:off x="800100" y="528637"/>
                            <a:ext cx="185217" cy="100438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08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985838" y="428625"/>
                            <a:ext cx="217170" cy="20087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3E4F37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  <wps:wsp>
                        <wps:cNvPr id="1510" name="Line 240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971675" y="1000125"/>
                            <a:ext cx="214311" cy="71832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11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2185988" y="971550"/>
                            <a:ext cx="217170" cy="20087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3E4F37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  <wps:wsp>
                        <wps:cNvPr id="1512" name="Line 2403"/>
                        <wps:cNvCnPr>
                          <a:cxnSpLocks noChangeShapeType="1"/>
                        </wps:cNvCnPr>
                        <wps:spPr bwMode="auto">
                          <a:xfrm flipH="1">
                            <a:off x="2162175" y="1357312"/>
                            <a:ext cx="241541" cy="100438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15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2405063" y="1257300"/>
                            <a:ext cx="217170" cy="20087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3E4F37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  <wps:wsp>
                        <wps:cNvPr id="1518" name="Line 2403"/>
                        <wps:cNvCnPr>
                          <a:cxnSpLocks noChangeShapeType="1"/>
                        </wps:cNvCnPr>
                        <wps:spPr bwMode="auto">
                          <a:xfrm flipH="1">
                            <a:off x="2733675" y="1552575"/>
                            <a:ext cx="80009" cy="177321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19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2705100" y="1352550"/>
                            <a:ext cx="217170" cy="20087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726923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  <wps:wsp>
                        <wps:cNvPr id="1521" name="Freeform 1521"/>
                        <wps:cNvSpPr/>
                        <wps:spPr>
                          <a:xfrm>
                            <a:off x="266700" y="690562"/>
                            <a:ext cx="2705100" cy="1480820"/>
                          </a:xfrm>
                          <a:custGeom>
                            <a:avLst/>
                            <a:gdLst>
                              <a:gd name="connsiteX0" fmla="*/ 89660 w 2821974"/>
                              <a:gd name="connsiteY0" fmla="*/ 1573794 h 1573794"/>
                              <a:gd name="connsiteX1" fmla="*/ 127760 w 2821974"/>
                              <a:gd name="connsiteY1" fmla="*/ 1165580 h 1573794"/>
                              <a:gd name="connsiteX2" fmla="*/ 95103 w 2821974"/>
                              <a:gd name="connsiteY2" fmla="*/ 686609 h 1573794"/>
                              <a:gd name="connsiteX3" fmla="*/ 51560 w 2821974"/>
                              <a:gd name="connsiteY3" fmla="*/ 387251 h 1573794"/>
                              <a:gd name="connsiteX4" fmla="*/ 18903 w 2821974"/>
                              <a:gd name="connsiteY4" fmla="*/ 207637 h 1573794"/>
                              <a:gd name="connsiteX5" fmla="*/ 367245 w 2821974"/>
                              <a:gd name="connsiteY5" fmla="*/ 28023 h 1573794"/>
                              <a:gd name="connsiteX6" fmla="*/ 851660 w 2821974"/>
                              <a:gd name="connsiteY6" fmla="*/ 17137 h 1573794"/>
                              <a:gd name="connsiteX7" fmla="*/ 1434045 w 2821974"/>
                              <a:gd name="connsiteY7" fmla="*/ 191309 h 1573794"/>
                              <a:gd name="connsiteX8" fmla="*/ 1793274 w 2821974"/>
                              <a:gd name="connsiteY8" fmla="*/ 414466 h 1573794"/>
                              <a:gd name="connsiteX9" fmla="*/ 1951117 w 2821974"/>
                              <a:gd name="connsiteY9" fmla="*/ 534209 h 1573794"/>
                              <a:gd name="connsiteX10" fmla="*/ 1934788 w 2821974"/>
                              <a:gd name="connsiteY10" fmla="*/ 762809 h 1573794"/>
                              <a:gd name="connsiteX11" fmla="*/ 2000103 w 2821974"/>
                              <a:gd name="connsiteY11" fmla="*/ 926094 h 1573794"/>
                              <a:gd name="connsiteX12" fmla="*/ 2288574 w 2821974"/>
                              <a:gd name="connsiteY12" fmla="*/ 1078494 h 1573794"/>
                              <a:gd name="connsiteX13" fmla="*/ 2680460 w 2821974"/>
                              <a:gd name="connsiteY13" fmla="*/ 1154694 h 1573794"/>
                              <a:gd name="connsiteX14" fmla="*/ 2821974 w 2821974"/>
                              <a:gd name="connsiteY14" fmla="*/ 1154694 h 15737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</a:cxnLst>
                            <a:rect l="l" t="t" r="r" b="b"/>
                            <a:pathLst>
                              <a:path w="2821974" h="1573794">
                                <a:moveTo>
                                  <a:pt x="89660" y="1573794"/>
                                </a:moveTo>
                                <a:cubicBezTo>
                                  <a:pt x="108256" y="1443619"/>
                                  <a:pt x="126853" y="1313444"/>
                                  <a:pt x="127760" y="1165580"/>
                                </a:cubicBezTo>
                                <a:cubicBezTo>
                                  <a:pt x="128667" y="1017716"/>
                                  <a:pt x="107803" y="816330"/>
                                  <a:pt x="95103" y="686609"/>
                                </a:cubicBezTo>
                                <a:cubicBezTo>
                                  <a:pt x="82403" y="556887"/>
                                  <a:pt x="64260" y="467080"/>
                                  <a:pt x="51560" y="387251"/>
                                </a:cubicBezTo>
                                <a:cubicBezTo>
                                  <a:pt x="38860" y="307422"/>
                                  <a:pt x="-33711" y="267508"/>
                                  <a:pt x="18903" y="207637"/>
                                </a:cubicBezTo>
                                <a:cubicBezTo>
                                  <a:pt x="71517" y="147766"/>
                                  <a:pt x="228452" y="59773"/>
                                  <a:pt x="367245" y="28023"/>
                                </a:cubicBezTo>
                                <a:cubicBezTo>
                                  <a:pt x="506038" y="-3727"/>
                                  <a:pt x="673860" y="-10077"/>
                                  <a:pt x="851660" y="17137"/>
                                </a:cubicBezTo>
                                <a:cubicBezTo>
                                  <a:pt x="1029460" y="44351"/>
                                  <a:pt x="1277109" y="125088"/>
                                  <a:pt x="1434045" y="191309"/>
                                </a:cubicBezTo>
                                <a:cubicBezTo>
                                  <a:pt x="1590981" y="257530"/>
                                  <a:pt x="1707095" y="357316"/>
                                  <a:pt x="1793274" y="414466"/>
                                </a:cubicBezTo>
                                <a:cubicBezTo>
                                  <a:pt x="1879453" y="471616"/>
                                  <a:pt x="1927531" y="476152"/>
                                  <a:pt x="1951117" y="534209"/>
                                </a:cubicBezTo>
                                <a:cubicBezTo>
                                  <a:pt x="1974703" y="592266"/>
                                  <a:pt x="1926624" y="697495"/>
                                  <a:pt x="1934788" y="762809"/>
                                </a:cubicBezTo>
                                <a:cubicBezTo>
                                  <a:pt x="1942952" y="828123"/>
                                  <a:pt x="1941139" y="873480"/>
                                  <a:pt x="2000103" y="926094"/>
                                </a:cubicBezTo>
                                <a:cubicBezTo>
                                  <a:pt x="2059067" y="978708"/>
                                  <a:pt x="2175181" y="1040394"/>
                                  <a:pt x="2288574" y="1078494"/>
                                </a:cubicBezTo>
                                <a:cubicBezTo>
                                  <a:pt x="2401967" y="1116594"/>
                                  <a:pt x="2591560" y="1141994"/>
                                  <a:pt x="2680460" y="1154694"/>
                                </a:cubicBezTo>
                                <a:cubicBezTo>
                                  <a:pt x="2769360" y="1167394"/>
                                  <a:pt x="2795667" y="1161044"/>
                                  <a:pt x="2821974" y="115469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Freeform 1524"/>
                        <wps:cNvSpPr/>
                        <wps:spPr>
                          <a:xfrm>
                            <a:off x="4763" y="895350"/>
                            <a:ext cx="250190" cy="45719"/>
                          </a:xfrm>
                          <a:custGeom>
                            <a:avLst/>
                            <a:gdLst>
                              <a:gd name="connsiteX0" fmla="*/ 266700 w 266700"/>
                              <a:gd name="connsiteY0" fmla="*/ 0 h 0"/>
                              <a:gd name="connsiteX1" fmla="*/ 0 w 26670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66700">
                                <a:moveTo>
                                  <a:pt x="2667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1976437"/>
                            <a:ext cx="548415" cy="1946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3E4F37">
                              <w:pPr>
                                <w:pStyle w:val="Fig"/>
                                <w:jc w:val="center"/>
                              </w:pPr>
                              <w:r>
                                <w:t>Fig. 2-15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D30FB9" id="Group 1632" o:spid="_x0000_s1443" style="position:absolute;left:0;text-align:left;margin-left:-255.75pt;margin-top:.15pt;width:234pt;height:171.35pt;z-index:251920896;mso-position-horizontal-relative:text;mso-position-vertical-relative:text;mso-height-relative:margin" coordsize="29718,21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">
                <v:shape id="Picture 2233" o:spid="_x0000_s1444" type="#_x0000_t75" style="position:absolute;width:29718;height:21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d/rXEAAAA3QAAAA8AAABkcnMvZG93bnJldi54bWxEj09rAjEUxO+FfofwCt662T9YZTWKFASv&#10;arX09ti8bhY3L8sm6tpP3wiCx2FmfsPMl4NtxYV63zhWkCUpCOLK6YZrBV/79fsUhA/IGlvHpOBG&#10;HpaL15c5ltpdeUuXXahFhLAvUYEJoSul9JUhiz5xHXH0fl1vMUTZ11L3eI1w28o8TT+kxYbjgsGO&#10;Pg1Vp93ZKjiNs9VP1+4nxfbvuCZDWfUtD0qN3obVDESgITzDj/ZGK8jzooD7m/g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d/rXEAAAA3QAAAA8AAAAAAAAAAAAAAAAA&#10;nwIAAGRycy9kb3ducmV2LnhtbFBLBQYAAAAABAAEAPcAAACQAwAAAAA=&#10;" stroked="t" strokecolor="black [3213]">
                  <v:imagedata r:id="rId113" o:title=""/>
                  <v:path arrowok="t"/>
                </v:shape>
                <v:line id="Line 2403" o:spid="_x0000_s1445" style="position:absolute;flip:x;visibility:visible;mso-wrap-style:square" from="8001,5286" to="9853,6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40E8MAAADdAAAADwAAAGRycy9kb3ducmV2LnhtbERP22rCQBB9L/Qflin0pehGqZdEV1FB&#10;2jcx9QOG7JiNZmdjdhvTv+8WhL7N4Vxnue5tLTpqfeVYwWiYgCAunK64VHD62g/mIHxA1lg7JgU/&#10;5GG9en5aYqbdnY/U5aEUMYR9hgpMCE0mpS8MWfRD1xBH7uxaiyHCtpS6xXsMt7UcJ8lUWqw4Nhhs&#10;aGeouObfVkGXfmzSd/N2CJP81qTHqbkc5Fap15d+swARqA//4of7U8f5k2QGf9/EE+T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J+NBPDAAAA3QAAAA8AAAAAAAAAAAAA&#10;AAAAoQIAAGRycy9kb3ducmV2LnhtbFBLBQYAAAAABAAEAPkAAACRAwAAAAA=&#10;" strokecolor="yellow" strokeweight="1.25pt">
                  <v:stroke endarrow="block"/>
                </v:line>
                <v:roundrect id="AutoShape 1878" o:spid="_x0000_s1446" style="position:absolute;left:9858;top:4286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UTd8YA&#10;AADdAAAADwAAAGRycy9kb3ducmV2LnhtbESPQWvCQBCF70L/wzKF3nSjUC2pq0ilpcdGSyG3SXZM&#10;YrOzIbs16b93DoK3Gd6b975Zb0fXqgv1ofFsYD5LQBGX3jZcGfg+vk9fQIWIbLH1TAb+KcB28zBZ&#10;Y2r9wBldDrFSEsIhRQN1jF2qdShrchhmviMW7eR7h1HWvtK2x0HCXasXSbLUDhuWhho7equp/D38&#10;OQPZR753+a5bnfOvbCjmVKx+dGHM0+O4ewUVaYx38+360wr+cyK48o2MoD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FUTd8YAAADdAAAADwAAAAAAAAAAAAAAAACYAgAAZHJz&#10;L2Rvd25yZXYueG1sUEsFBgAAAAAEAAQA9QAAAIsDAAAAAA==&#10;" strokecolor="red" strokeweight="1.25pt">
                  <v:textbox inset="1.44pt,1.44pt,1.44pt,1.44pt">
                    <w:txbxContent>
                      <w:p w:rsidR="00D31835" w:rsidRPr="00E74760" w:rsidRDefault="00D31835" w:rsidP="003E4F37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9</w:t>
                        </w:r>
                      </w:p>
                    </w:txbxContent>
                  </v:textbox>
                </v:roundrect>
                <v:line id="Line 2403" o:spid="_x0000_s1447" style="position:absolute;flip:x y;visibility:visible;mso-wrap-style:square" from="19716,10001" to="21859,107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ARGtscAAADdAAAADwAAAGRycy9kb3ducmV2LnhtbESPQWvCQBCF74L/YRnBi+gmUqWkriKC&#10;Ujy1KgVv0+yYpM3OhuyqaX9951DwNsN78943i1XnanWjNlSeDaSTBBRx7m3FhYHTcTt+BhUissXa&#10;Mxn4oQCrZb+3wMz6O7/T7RALJSEcMjRQxthkWoe8JIdh4hti0S6+dRhlbQttW7xLuKv1NEnm2mHF&#10;0lBiQ5uS8u/D1Rkg6z/CV3re7K+/29Hlc/f0th95Y4aDbv0CKlIXH+b/61cr+LNU+OUbGUEv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sBEa2xwAAAN0AAAAPAAAAAAAA&#10;AAAAAAAAAKECAABkcnMvZG93bnJldi54bWxQSwUGAAAAAAQABAD5AAAAlQMAAAAA&#10;" strokecolor="yellow" strokeweight="1.25pt">
                  <v:stroke endarrow="block"/>
                </v:line>
                <v:roundrect id="AutoShape 1878" o:spid="_x0000_s1448" style="position:absolute;left:21859;top:9715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YsN8MA&#10;AADdAAAADwAAAGRycy9kb3ducmV2LnhtbERPTWvCQBC9F/oflil4000Ea4muIi0Wj41KIbdJdkyi&#10;2dmQ3Zr4711B6G0e73OW68E04kqdqy0riCcRCOLC6ppLBcfDdvwBwnlkjY1lUnAjB+vV68sSE217&#10;Tum696UIIewSVFB53yZSuqIig25iW+LAnWxn0AfYlVJ32Idw08hpFL1LgzWHhgpb+qyouOz/jIL0&#10;O/sy2aadn7OftM9jyue/Mldq9DZsFiA8Df5f/HTvdJg/i2N4fBNOk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YsN8MAAADdAAAADwAAAAAAAAAAAAAAAACYAgAAZHJzL2Rv&#10;d25yZXYueG1sUEsFBgAAAAAEAAQA9QAAAIgDAAAAAA==&#10;" strokecolor="red" strokeweight="1.25pt">
                  <v:textbox inset="1.44pt,1.44pt,1.44pt,1.44pt">
                    <w:txbxContent>
                      <w:p w:rsidR="00D31835" w:rsidRPr="00E74760" w:rsidRDefault="00D31835" w:rsidP="003E4F37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10</w:t>
                        </w:r>
                      </w:p>
                    </w:txbxContent>
                  </v:textbox>
                </v:roundrect>
                <v:line id="Line 2403" o:spid="_x0000_s1449" style="position:absolute;flip:x;visibility:visible;mso-wrap-style:square" from="21621,13573" to="24037,14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ABVsQAAADdAAAADwAAAGRycy9kb3ducmV2LnhtbERPzWrCQBC+F3yHZQQvRTdKlSbNRlQo&#10;7U1M+wBDdsymZmdjdo3p23cLhd7m4/udfDvaVgzU+8axguUiAUFcOd1wreDz43X+DMIHZI2tY1Lw&#10;TR62xeQhx0y7O59oKEMtYgj7DBWYELpMSl8ZsugXriOO3Nn1FkOEfS11j/cYblu5SpKNtNhwbDDY&#10;0cFQdSlvVsGQvu3SJ/N4DOvy2qWnjfk6yr1Ss+m4ewERaAz/4j/3u47z18sV/H4TT5DF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0AFWxAAAAN0AAAAPAAAAAAAAAAAA&#10;AAAAAKECAABkcnMvZG93bnJldi54bWxQSwUGAAAAAAQABAD5AAAAkgMAAAAA&#10;" strokecolor="yellow" strokeweight="1.25pt">
                  <v:stroke endarrow="block"/>
                </v:line>
                <v:roundrect id="AutoShape 1878" o:spid="_x0000_s1450" style="position:absolute;left:24050;top:12573;width:2172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0qNMMA&#10;AADdAAAADwAAAGRycy9kb3ducmV2LnhtbERPTWvCQBC9C/6HZQq96SYFq6SuIpYWj41KIbdJdkxi&#10;s7MhuzXx37uC4G0e73OW68E04kKdqy0riKcRCOLC6ppLBcfD12QBwnlkjY1lUnAlB+vVeLTERNue&#10;U7rsfSlCCLsEFVTet4mUrqjIoJvaljhwJ9sZ9AF2pdQd9iHcNPItit6lwZpDQ4UtbSsq/vb/RkH6&#10;nX2abNPOz9lP2ucx5fNfmSv1+jJsPkB4GvxT/HDvdJg/i2dw/yac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0qNMMAAADdAAAADwAAAAAAAAAAAAAAAACYAgAAZHJzL2Rv&#10;d25yZXYueG1sUEsFBgAAAAAEAAQA9QAAAIgDAAAAAA==&#10;" strokecolor="red" strokeweight="1.25pt">
                  <v:textbox inset="1.44pt,1.44pt,1.44pt,1.44pt">
                    <w:txbxContent>
                      <w:p w:rsidR="00D31835" w:rsidRPr="00E74760" w:rsidRDefault="00D31835" w:rsidP="003E4F37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11</w:t>
                        </w:r>
                      </w:p>
                    </w:txbxContent>
                  </v:textbox>
                </v:roundrect>
                <v:line id="Line 2403" o:spid="_x0000_s1451" style="position:absolute;flip:x;visibility:visible;mso-wrap-style:square" from="27336,15525" to="28136,172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g2vMYAAADdAAAADwAAAGRycy9kb3ducmV2LnhtbESPQW/CMAyF75P4D5GRdplGyjTQ2hEQ&#10;IE3bDdHtB1iN1xQapzShdP9+PkzazdZ7fu/zajP6Vg3UxyawgfksA0VcBdtwbeDr8+3xBVRMyBbb&#10;wGTghyJs1pO7FRY23PhIQ5lqJSEcCzTgUuoKrWPlyGOchY5YtO/Qe0yy9rW2Pd4k3Lf6KcuW2mPD&#10;0uCwo72j6lxevYEhf9/mz+7hkBblpcuPS3c66J0x99Nx+woq0Zj+zX/XH1bwF3PBlW9kBL3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Y4NrzGAAAA3QAAAA8AAAAAAAAA&#10;AAAAAAAAoQIAAGRycy9kb3ducmV2LnhtbFBLBQYAAAAABAAEAPkAAACUAwAAAAA=&#10;" strokecolor="yellow" strokeweight="1.25pt">
                  <v:stroke endarrow="block"/>
                </v:line>
                <v:roundrect id="AutoShape 1878" o:spid="_x0000_s1452" style="position:absolute;left:27051;top:13525;width:2171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AgMcMA&#10;AADdAAAADwAAAGRycy9kb3ducmV2LnhtbERPTWvCQBC9F/wPywi91U0KVo2uIhbFo9FSyG2SnSap&#10;2dmQ3Zr037uFgrd5vM9ZbQbTiBt1rrasIJ5EIIgLq2suFXxc9i9zEM4ja2wsk4JfcrBZj55WmGjb&#10;c0q3sy9FCGGXoILK+zaR0hUVGXQT2xIH7st2Bn2AXSl1h30IN418jaI3abDm0FBhS7uKiuv5xyhI&#10;D9m7ybbt7Ds7pX0eUz77lLlSz+NhuwThafAP8b/7qMP8abyAv2/CC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AgMcMAAADdAAAADwAAAAAAAAAAAAAAAACYAgAAZHJzL2Rv&#10;d25yZXYueG1sUEsFBgAAAAAEAAQA9QAAAIgDAAAAAA==&#10;" strokecolor="red" strokeweight="1.25pt">
                  <v:textbox inset="1.44pt,1.44pt,1.44pt,1.44pt">
                    <w:txbxContent>
                      <w:p w:rsidR="00D31835" w:rsidRPr="00E74760" w:rsidRDefault="00D31835" w:rsidP="00726923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12</w:t>
                        </w:r>
                      </w:p>
                    </w:txbxContent>
                  </v:textbox>
                </v:roundrect>
                <v:shape id="Freeform 1521" o:spid="_x0000_s1453" style="position:absolute;left:2667;top:6905;width:27051;height:14808;visibility:visible;mso-wrap-style:square;v-text-anchor:middle" coordsize="2821974,1573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7VpsQA&#10;AADdAAAADwAAAGRycy9kb3ducmV2LnhtbERPTWvCQBC9C/0PyxS86UbBIKmrlFJRUam1PdTbkJ0m&#10;odnZsLvG+O9dQehtHu9zZovO1KIl5yvLCkbDBARxbnXFhYLvr+VgCsIHZI21ZVJwJQ+L+VNvhpm2&#10;F/6k9hgKEUPYZ6igDKHJpPR5SQb90DbEkfu1zmCI0BVSO7zEcFPLcZKk0mDFsaHEht5Kyv+OZ6Og&#10;fT+kP7vuUG32p5XD7SnV5w9Uqv/cvb6ACNSFf/HDvdZx/mQ8gvs38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u1abEAAAA3QAAAA8AAAAAAAAAAAAAAAAAmAIAAGRycy9k&#10;b3ducmV2LnhtbFBLBQYAAAAABAAEAPUAAACJAwAAAAA=&#10;" path="m89660,1573794v18596,-130175,37193,-260350,38100,-408214c128667,1017716,107803,816330,95103,686609,82403,556887,64260,467080,51560,387251,38860,307422,-33711,267508,18903,207637,71517,147766,228452,59773,367245,28023,506038,-3727,673860,-10077,851660,17137v177800,27214,425449,107951,582385,174172c1590981,257530,1707095,357316,1793274,414466v86179,57150,134257,61686,157843,119743c1974703,592266,1926624,697495,1934788,762809v8164,65314,6351,110671,65315,163285c2059067,978708,2175181,1040394,2288574,1078494v113393,38100,302986,63500,391886,76200c2769360,1167394,2795667,1161044,2821974,1154694e" filled="f" strokecolor="lime" strokeweight="2pt">
                  <v:path arrowok="t" o:connecttype="custom" o:connectlocs="85947,1480820;122469,1096722;91164,646047;49425,364374;18120,195371;352035,26368;816388,16125;1374653,180007;1719004,389981;1870310,502650;1854657,717745;1917267,871384;2193791,1014781;2569447,1086479;2705100,1086479" o:connectangles="0,0,0,0,0,0,0,0,0,0,0,0,0,0,0"/>
                </v:shape>
                <v:shape id="Freeform 1524" o:spid="_x0000_s1454" style="position:absolute;left:47;top:8953;width:2502;height:457;visibility:visible;mso-wrap-style:square;v-text-anchor:middle" coordsize="266700,45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vrl8QA&#10;AADdAAAADwAAAGRycy9kb3ducmV2LnhtbERPS4vCMBC+L+x/CCN4WxOLukvXKItLQRAPPljwNjRj&#10;W2wm3SZq/fdGELzNx/ec6byztbhQ6yvHGoYDBYI4d6biQsN+l318gfAB2WDtmDTcyMN89v42xdS4&#10;K2/osg2FiCHsU9RQhtCkUvq8JIt+4BriyB1dazFE2BbStHiN4baWiVITabHi2FBiQ4uS8tP2bDUc&#10;z9kh+11/Dg9h/3/7G6kqUauF1v1e9/MNIlAXXuKne2ni/HEygsc38QQ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L65fEAAAA3QAAAA8AAAAAAAAAAAAAAAAAmAIAAGRycy9k&#10;b3ducmV2LnhtbFBLBQYAAAAABAAEAPUAAACJAwAAAAA=&#10;" path="m266700,l,e" filled="f" strokecolor="lime" strokeweight="2pt">
                  <v:path arrowok="t" o:connecttype="custom" o:connectlocs="250190,0;0,0" o:connectangles="0,0"/>
                </v:shape>
                <v:shape id="Text Box 99" o:spid="_x0000_s1455" type="#_x0000_t202" style="position:absolute;left:95;top:19764;width:5484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RznMYA&#10;AADdAAAADwAAAGRycy9kb3ducmV2LnhtbESPT4vCMBTE7wt+h/CEvSyabgWVahRXV9jDevAPnh/N&#10;sy02LyWJtn77jSDscZiZ3zDzZWdqcSfnK8sKPocJCOLc6ooLBafjdjAF4QOyxtoyKXiQh+Wi9zbH&#10;TNuW93Q/hEJECPsMFZQhNJmUPi/JoB/ahjh6F+sMhihdIbXDNsJNLdMkGUuDFceFEhtal5RfDzej&#10;YLxxt3bP64/N6fsXd02Rnr8eZ6Xe+91qBiJQF/7Dr/aPVpCmowk838Qn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0RznMYAAADdAAAADwAAAAAAAAAAAAAAAACYAgAAZHJz&#10;L2Rvd25yZXYueG1sUEsFBgAAAAAEAAQA9QAAAIsDAAAAAA==&#10;" stroked="f">
                  <v:textbox inset="0,0,0,0">
                    <w:txbxContent>
                      <w:p w:rsidR="00D31835" w:rsidRDefault="00D31835" w:rsidP="003E4F37">
                        <w:pPr>
                          <w:pStyle w:val="Fig"/>
                          <w:jc w:val="center"/>
                        </w:pPr>
                        <w:r>
                          <w:t>Fig. 2-15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D369E" w:rsidRPr="000D369E">
        <w:t xml:space="preserve">Route and secure the </w:t>
      </w:r>
      <w:r w:rsidR="00555002">
        <w:t>t</w:t>
      </w:r>
      <w:r w:rsidR="000D369E" w:rsidRPr="000D369E">
        <w:t xml:space="preserve">railer </w:t>
      </w:r>
      <w:r w:rsidR="00555002">
        <w:t>m</w:t>
      </w:r>
      <w:r w:rsidR="000D369E" w:rsidRPr="000D369E">
        <w:t xml:space="preserve">odule </w:t>
      </w:r>
      <w:r w:rsidR="00555002">
        <w:t>h</w:t>
      </w:r>
      <w:r w:rsidR="000D369E" w:rsidRPr="000D369E">
        <w:t xml:space="preserve">arness along </w:t>
      </w:r>
      <w:r w:rsidR="00555002">
        <w:t xml:space="preserve">the </w:t>
      </w:r>
      <w:r w:rsidR="000D369E" w:rsidRPr="000D369E">
        <w:t xml:space="preserve">vehicle wire harness and towards the RH </w:t>
      </w:r>
      <w:r w:rsidR="00555002">
        <w:t>r</w:t>
      </w:r>
      <w:r w:rsidR="000D369E" w:rsidRPr="000D369E">
        <w:t xml:space="preserve">ear </w:t>
      </w:r>
      <w:r w:rsidR="00555002">
        <w:t>c</w:t>
      </w:r>
      <w:r w:rsidR="000D369E" w:rsidRPr="000D369E">
        <w:t xml:space="preserve">ombination </w:t>
      </w:r>
      <w:r w:rsidR="00555002">
        <w:t>l</w:t>
      </w:r>
      <w:r w:rsidR="000D369E" w:rsidRPr="000D369E">
        <w:t xml:space="preserve">amp </w:t>
      </w:r>
      <w:r w:rsidR="00555002">
        <w:t>a</w:t>
      </w:r>
      <w:r w:rsidR="000D369E" w:rsidRPr="000D369E">
        <w:t>ss</w:t>
      </w:r>
      <w:r w:rsidR="00555002">
        <w:t>embl</w:t>
      </w:r>
      <w:r w:rsidR="000D369E" w:rsidRPr="000D369E">
        <w:t xml:space="preserve">y </w:t>
      </w:r>
      <w:r w:rsidR="00555002">
        <w:t>(green line, F</w:t>
      </w:r>
      <w:r w:rsidR="000D369E" w:rsidRPr="000D369E">
        <w:t>ig</w:t>
      </w:r>
      <w:r w:rsidR="00555002">
        <w:t>.</w:t>
      </w:r>
      <w:r w:rsidR="000D369E" w:rsidRPr="000D369E">
        <w:t xml:space="preserve"> 2-15</w:t>
      </w:r>
      <w:r w:rsidR="000D369E">
        <w:t>).</w:t>
      </w:r>
    </w:p>
    <w:p w:rsidR="00DD2573" w:rsidRDefault="00DD2573" w:rsidP="00DD2573">
      <w:pPr>
        <w:spacing w:after="120" w:line="300" w:lineRule="auto"/>
        <w:rPr>
          <w:b/>
        </w:rPr>
      </w:pPr>
      <w:r>
        <w:rPr>
          <w:b/>
        </w:rPr>
        <w:br w:type="page"/>
      </w:r>
    </w:p>
    <w:p w:rsidR="00DD2573" w:rsidRPr="00555002" w:rsidRDefault="00DD2573" w:rsidP="00555002">
      <w:pPr>
        <w:pStyle w:val="ProcLevel2"/>
        <w:numPr>
          <w:ilvl w:val="0"/>
          <w:numId w:val="0"/>
        </w:numPr>
        <w:ind w:left="360"/>
        <w:rPr>
          <w:b/>
        </w:rPr>
      </w:pPr>
    </w:p>
    <w:p w:rsidR="00D904E9" w:rsidRDefault="00E23999" w:rsidP="00555002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3664" behindDoc="0" locked="1" layoutInCell="1" allowOverlap="1" wp14:anchorId="01238784" wp14:editId="4B1277E5">
                <wp:simplePos x="0" y="0"/>
                <wp:positionH relativeFrom="column">
                  <wp:posOffset>-3246120</wp:posOffset>
                </wp:positionH>
                <wp:positionV relativeFrom="paragraph">
                  <wp:posOffset>2301875</wp:posOffset>
                </wp:positionV>
                <wp:extent cx="2971800" cy="2230755"/>
                <wp:effectExtent l="19050" t="19050" r="19050" b="17145"/>
                <wp:wrapNone/>
                <wp:docPr id="1736" name="Group 1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30755"/>
                        </a:xfrm>
                      </wpg:grpSpPr>
                      <wpg:grpSp>
                        <wpg:cNvPr id="1733" name="Group 1733"/>
                        <wpg:cNvGrpSpPr/>
                        <wpg:grpSpPr>
                          <a:xfrm>
                            <a:off x="0" y="0"/>
                            <a:ext cx="2971799" cy="2230755"/>
                            <a:chOff x="0" y="0"/>
                            <a:chExt cx="2971799" cy="2230755"/>
                          </a:xfrm>
                        </wpg:grpSpPr>
                        <wpg:grpSp>
                          <wpg:cNvPr id="1654" name="Group 1654"/>
                          <wpg:cNvGrpSpPr/>
                          <wpg:grpSpPr>
                            <a:xfrm>
                              <a:off x="0" y="0"/>
                              <a:ext cx="2971799" cy="2230755"/>
                              <a:chOff x="487" y="0"/>
                              <a:chExt cx="2974635" cy="2230755"/>
                            </a:xfrm>
                          </wpg:grpSpPr>
                          <wpg:grpSp>
                            <wpg:cNvPr id="1656" name="Group 1656"/>
                            <wpg:cNvGrpSpPr/>
                            <wpg:grpSpPr>
                              <a:xfrm>
                                <a:off x="487" y="0"/>
                                <a:ext cx="2974635" cy="2230755"/>
                                <a:chOff x="37499" y="0"/>
                                <a:chExt cx="2970826" cy="22320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7" name="Picture 16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499" y="0"/>
                                  <a:ext cx="2970826" cy="2232062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658" name="Line 2403"/>
                              <wps:cNvCnPr>
                                <a:cxnSpLocks noChangeShapeType="1"/>
                                <a:stCxn id="1659" idx="1"/>
                              </wps:cNvCnPr>
                              <wps:spPr bwMode="auto">
                                <a:xfrm flipH="1">
                                  <a:off x="1539051" y="704894"/>
                                  <a:ext cx="187216" cy="3849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59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26267" y="604455"/>
                                  <a:ext cx="217170" cy="20087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E23999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  <wps:wsp>
                              <wps:cNvPr id="1660" name="Line 2403"/>
                              <wps:cNvCnPr>
                                <a:cxnSpLocks noChangeShapeType="1"/>
                                <a:stCxn id="1661" idx="2"/>
                              </wps:cNvCnPr>
                              <wps:spPr bwMode="auto">
                                <a:xfrm flipH="1">
                                  <a:off x="2004438" y="1081664"/>
                                  <a:ext cx="80010" cy="1764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61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75864" y="880787"/>
                                  <a:ext cx="217170" cy="20087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E23999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  <wps:wsp>
                              <wps:cNvPr id="1662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898" y="2029478"/>
                                  <a:ext cx="548415" cy="1946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E23999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2-17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729" name="Text Box 24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75422" y="2075921"/>
                                <a:ext cx="821054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BA04E1" w:rsidRDefault="00D31835" w:rsidP="00E2399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BA04E1">
                                    <w:rPr>
                                      <w:sz w:val="18"/>
                                      <w:szCs w:val="18"/>
                                    </w:rPr>
                                    <w:t xml:space="preserve">Front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of v</w:t>
                                  </w:r>
                                  <w:r w:rsidRPr="00BA04E1">
                                    <w:rPr>
                                      <w:sz w:val="18"/>
                                      <w:szCs w:val="18"/>
                                    </w:rPr>
                                    <w:t>ehicle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730" name="AutoShape 2122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1289879" y="1675721"/>
                                <a:ext cx="398400" cy="317167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0289"/>
                                </a:avLst>
                              </a:prstGeom>
                              <a:solidFill>
                                <a:srgbClr val="EEECE1"/>
                              </a:solidFill>
                              <a:ln w="1905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8623DE" w:rsidRDefault="00D31835" w:rsidP="00E23999">
                                  <w:pPr>
                                    <w:rPr>
                                      <w:b/>
                                      <w:color w:val="FF0000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731" name="Line 2403"/>
                          <wps:cNvCnPr>
                            <a:cxnSpLocks noChangeShapeType="1"/>
                            <a:stCxn id="1732" idx="2"/>
                          </wps:cNvCnPr>
                          <wps:spPr bwMode="auto">
                            <a:xfrm flipH="1">
                              <a:off x="2519424" y="1281791"/>
                              <a:ext cx="80046" cy="175630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732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490849" y="1081031"/>
                              <a:ext cx="217241" cy="20076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E23999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1734" name="Freeform 1734"/>
                        <wps:cNvSpPr/>
                        <wps:spPr>
                          <a:xfrm>
                            <a:off x="0" y="952500"/>
                            <a:ext cx="590868" cy="836535"/>
                          </a:xfrm>
                          <a:custGeom>
                            <a:avLst/>
                            <a:gdLst>
                              <a:gd name="connsiteX0" fmla="*/ 0 w 615283"/>
                              <a:gd name="connsiteY0" fmla="*/ 821872 h 836535"/>
                              <a:gd name="connsiteX1" fmla="*/ 310243 w 615283"/>
                              <a:gd name="connsiteY1" fmla="*/ 778329 h 836535"/>
                              <a:gd name="connsiteX2" fmla="*/ 566057 w 615283"/>
                              <a:gd name="connsiteY2" fmla="*/ 353786 h 836535"/>
                              <a:gd name="connsiteX3" fmla="*/ 615043 w 615283"/>
                              <a:gd name="connsiteY3" fmla="*/ 0 h 83653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615283" h="836535">
                                <a:moveTo>
                                  <a:pt x="0" y="821872"/>
                                </a:moveTo>
                                <a:cubicBezTo>
                                  <a:pt x="107950" y="839107"/>
                                  <a:pt x="215900" y="856343"/>
                                  <a:pt x="310243" y="778329"/>
                                </a:cubicBezTo>
                                <a:cubicBezTo>
                                  <a:pt x="404586" y="700315"/>
                                  <a:pt x="515257" y="483507"/>
                                  <a:pt x="566057" y="353786"/>
                                </a:cubicBezTo>
                                <a:cubicBezTo>
                                  <a:pt x="616857" y="224065"/>
                                  <a:pt x="615950" y="112032"/>
                                  <a:pt x="615043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5" name="Freeform 1735"/>
                        <wps:cNvSpPr/>
                        <wps:spPr>
                          <a:xfrm>
                            <a:off x="666750" y="442912"/>
                            <a:ext cx="2305050" cy="1104900"/>
                          </a:xfrm>
                          <a:custGeom>
                            <a:avLst/>
                            <a:gdLst>
                              <a:gd name="connsiteX0" fmla="*/ 0 w 2378529"/>
                              <a:gd name="connsiteY0" fmla="*/ 332084 h 1104999"/>
                              <a:gd name="connsiteX1" fmla="*/ 65314 w 2378529"/>
                              <a:gd name="connsiteY1" fmla="*/ 87155 h 1104999"/>
                              <a:gd name="connsiteX2" fmla="*/ 272143 w 2378529"/>
                              <a:gd name="connsiteY2" fmla="*/ 69 h 1104999"/>
                              <a:gd name="connsiteX3" fmla="*/ 593272 w 2378529"/>
                              <a:gd name="connsiteY3" fmla="*/ 98041 h 1104999"/>
                              <a:gd name="connsiteX4" fmla="*/ 827314 w 2378529"/>
                              <a:gd name="connsiteY4" fmla="*/ 353855 h 1104999"/>
                              <a:gd name="connsiteX5" fmla="*/ 1094014 w 2378529"/>
                              <a:gd name="connsiteY5" fmla="*/ 631441 h 1104999"/>
                              <a:gd name="connsiteX6" fmla="*/ 1338943 w 2378529"/>
                              <a:gd name="connsiteY6" fmla="*/ 827384 h 1104999"/>
                              <a:gd name="connsiteX7" fmla="*/ 1774372 w 2378529"/>
                              <a:gd name="connsiteY7" fmla="*/ 1061426 h 1104999"/>
                              <a:gd name="connsiteX8" fmla="*/ 2177143 w 2378529"/>
                              <a:gd name="connsiteY8" fmla="*/ 1104969 h 1104999"/>
                              <a:gd name="connsiteX9" fmla="*/ 2378529 w 2378529"/>
                              <a:gd name="connsiteY9" fmla="*/ 1066869 h 110499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378529" h="1104999">
                                <a:moveTo>
                                  <a:pt x="0" y="332084"/>
                                </a:moveTo>
                                <a:cubicBezTo>
                                  <a:pt x="9978" y="237287"/>
                                  <a:pt x="19957" y="142491"/>
                                  <a:pt x="65314" y="87155"/>
                                </a:cubicBezTo>
                                <a:cubicBezTo>
                                  <a:pt x="110671" y="31819"/>
                                  <a:pt x="184150" y="-1745"/>
                                  <a:pt x="272143" y="69"/>
                                </a:cubicBezTo>
                                <a:cubicBezTo>
                                  <a:pt x="360136" y="1883"/>
                                  <a:pt x="500744" y="39077"/>
                                  <a:pt x="593272" y="98041"/>
                                </a:cubicBezTo>
                                <a:cubicBezTo>
                                  <a:pt x="685800" y="157005"/>
                                  <a:pt x="743857" y="264955"/>
                                  <a:pt x="827314" y="353855"/>
                                </a:cubicBezTo>
                                <a:cubicBezTo>
                                  <a:pt x="910771" y="442755"/>
                                  <a:pt x="1008743" y="552520"/>
                                  <a:pt x="1094014" y="631441"/>
                                </a:cubicBezTo>
                                <a:cubicBezTo>
                                  <a:pt x="1179286" y="710363"/>
                                  <a:pt x="1225550" y="755720"/>
                                  <a:pt x="1338943" y="827384"/>
                                </a:cubicBezTo>
                                <a:cubicBezTo>
                                  <a:pt x="1452336" y="899048"/>
                                  <a:pt x="1634672" y="1015162"/>
                                  <a:pt x="1774372" y="1061426"/>
                                </a:cubicBezTo>
                                <a:cubicBezTo>
                                  <a:pt x="1914072" y="1107690"/>
                                  <a:pt x="2076450" y="1104062"/>
                                  <a:pt x="2177143" y="1104969"/>
                                </a:cubicBezTo>
                                <a:cubicBezTo>
                                  <a:pt x="2277836" y="1105876"/>
                                  <a:pt x="2328182" y="1086372"/>
                                  <a:pt x="2378529" y="106686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238784" id="Group 1736" o:spid="_x0000_s1456" style="position:absolute;left:0;text-align:left;margin-left:-255.6pt;margin-top:181.25pt;width:234pt;height:175.65pt;z-index:251953664;mso-position-horizontal-relative:text;mso-position-vertical-relative:text;mso-width-relative:margin;mso-height-relative:margin" coordsize="29718,22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">
                <v:group id="Group 1733" o:spid="_x0000_s1457" style="position:absolute;width:29717;height:22307" coordsize="29717,22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7wzMQAAADdAAAADwAAAGRycy9kb3ducmV2LnhtbERPS2vCQBC+F/wPywi9&#10;1U0MrRJdRURLDyL4APE2ZMckmJ0N2TWJ/75bEHqbj+8582VvKtFS40rLCuJRBII4s7rkXMH5tP2Y&#10;gnAeWWNlmRQ8ycFyMXibY6ptxwdqjz4XIYRdigoK7+tUSpcVZNCNbE0cuJttDPoAm1zqBrsQbio5&#10;jqIvabDk0FBgTeuCsvvxYRR8d9itknjT7u639fN6+txfdjEp9T7sVzMQnnr/L365f3SYP0k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7wzMQAAADdAAAA&#10;DwAAAAAAAAAAAAAAAACqAgAAZHJzL2Rvd25yZXYueG1sUEsFBgAAAAAEAAQA+gAAAJsDAAAAAA==&#10;">
                  <v:group id="Group 1654" o:spid="_x0000_s1458" style="position:absolute;width:29717;height:22307" coordorigin="4" coordsize="29746,22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mChc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Zv1M/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VZgoXFAAAA3QAA&#10;AA8AAAAAAAAAAAAAAAAAqgIAAGRycy9kb3ducmV2LnhtbFBLBQYAAAAABAAEAPoAAACcAwAAAAA=&#10;">
                    <v:group id="Group 1656" o:spid="_x0000_s1459" style="position:absolute;left:4;width:29747;height:22307" coordorigin="374" coordsize="29708,22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e5acMAAADdAAAADwAAAGRycy9kb3ducmV2LnhtbERPTYvCMBC9L/gfwgh7&#10;W9MqFqlGEXFlDyKsCuJtaMa22ExKk23rvzeCsLd5vM9ZrHpTiZYaV1pWEI8iEMSZ1SXnCs6n768Z&#10;COeRNVaWScGDHKyWg48Fptp2/Evt0ecihLBLUUHhfZ1K6bKCDLqRrYkDd7ONQR9gk0vdYBfCTSXH&#10;UZRIgyWHhgJr2hSU3Y9/RsGuw249ibft/n7bPK6n6eGyj0mpz2G/noPw1Pt/8dv9o8P8ZJrA65tw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x7lpwwAAAN0AAAAP&#10;AAAAAAAAAAAAAAAAAKoCAABkcnMvZG93bnJldi54bWxQSwUGAAAAAAQABAD6AAAAmgMAAAAA&#10;">
                      <v:shape id="Picture 1657" o:spid="_x0000_s1460" type="#_x0000_t75" style="position:absolute;left:374;width:29709;height:22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SsJLAAAAA3QAAAA8AAABkcnMvZG93bnJldi54bWxET9uKwjAQfV/wH8IIviyaKnihGqWKyrJv&#10;Xj5gbMa22ExKErX+vREW9m0O5zqLVWtq8SDnK8sKhoMEBHFudcWFgvNp15+B8AFZY22ZFLzIw2rZ&#10;+Vpgqu2TD/Q4hkLEEPYpKihDaFIpfV6SQT+wDXHkrtYZDBG6QmqHzxhuajlKkok0WHFsKLGhTUn5&#10;7Xg3CjK3TVjvswvu63XzG6Sr+HuqVK/bZnMQgdrwL/5z/+g4fzKewuebeIJ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RKwksAAAADdAAAADwAAAAAAAAAAAAAAAACfAgAA&#10;ZHJzL2Rvd25yZXYueG1sUEsFBgAAAAAEAAQA9wAAAIwDAAAAAA==&#10;" stroked="t" strokecolor="black [3213]">
                        <v:imagedata r:id="rId115" o:title=""/>
                        <v:path arrowok="t"/>
                      </v:shape>
                      <v:line id="Line 2403" o:spid="_x0000_s1461" style="position:absolute;flip:x;visibility:visible;mso-wrap-style:square" from="15390,7048" to="17262,7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3fuAMYAAADdAAAADwAAAGRycy9kb3ducmV2LnhtbESPQU/DMAyF70j7D5GRuKAtBbFqLcum&#10;gYTgNq3bD7Aaryk0TteErvx7fEDiZus9v/d5vZ18p0YaYhvYwMMiA0VcB9tyY+B0fJuvQMWEbLEL&#10;TAZ+KMJ2M7tZY2nDlQ80VqlREsKxRAMupb7UOtaOPMZF6IlFO4fBY5J1aLQd8CrhvtOPWZZrjy1L&#10;g8OeXh3VX9W3NzAW77viyd3v07K69MUhd597/WLM3e20ewaVaEr/5r/rDyv4+VJw5RsZQW9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t37gDGAAAA3QAAAA8AAAAAAAAA&#10;AAAAAAAAoQIAAGRycy9kb3ducmV2LnhtbFBLBQYAAAAABAAEAPkAAACUAwAAAAA=&#10;" strokecolor="yellow" strokeweight="1.25pt">
                        <v:stroke endarrow="block"/>
                      </v:line>
                      <v:roundrect id="AutoShape 1878" o:spid="_x0000_s1462" style="position:absolute;left:17262;top:6044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/4jcMA&#10;AADdAAAADwAAAGRycy9kb3ducmV2LnhtbERPTWvCQBC9C/0PyxS86UZBbVNXEUXx2Ggp5DbJTpO0&#10;2dmQXU38911B8DaP9znLdW9qcaXWVZYVTMYRCOLc6ooLBV/n/egNhPPIGmvLpOBGDtarl8ESY207&#10;Tuh68oUIIexiVFB638RSurwkg25sG+LA/djWoA+wLaRusQvhppbTKJpLgxWHhhIb2paU/50uRkFy&#10;SHcm3TSL3/Qz6bIJZYtvmSk1fO03HyA89f4pfriPOsyfz97h/k04Qa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/4jcMAAADdAAAADwAAAAAAAAAAAAAAAACYAgAAZHJzL2Rv&#10;d25yZXYueG1sUEsFBgAAAAAEAAQA9QAAAIgDAAAAAA==&#10;" strokecolor="red" strokeweight="1.25pt">
                        <v:textbox inset="1.44pt,1.44pt,1.44pt,1.44pt">
                          <w:txbxContent>
                            <w:p w:rsidR="00D31835" w:rsidRPr="00E74760" w:rsidRDefault="00D31835" w:rsidP="00E23999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15</w:t>
                              </w:r>
                            </w:p>
                          </w:txbxContent>
                        </v:textbox>
                      </v:roundrect>
                      <v:line id="Line 2403" o:spid="_x0000_s1463" style="position:absolute;flip:x;visibility:visible;mso-wrap-style:square" from="20044,10816" to="20844,125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0ou8UAAADdAAAADwAAAGRycy9kb3ducmV2LnhtbESPQU/DMAyF70j8h8hIXNCWgqBau6bT&#10;QEJwm1b4AVbjNYXGKU3oyr/HByRutt7ze5+r3eIHNdMU+8AGbtcZKOI22J47A+9vz6sNqJiQLQ6B&#10;ycAPRdjVlxcVljac+UhzkzolIRxLNOBSGkutY+vIY1yHkVi0U5g8JlmnTtsJzxLuB32XZbn22LM0&#10;OBzpyVH72Xx7A3Pxsi/u3c0hPTRfY3HM3cdBPxpzfbXst6ASLenf/Hf9agU/z4VfvpERdP0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20ou8UAAADdAAAADwAAAAAAAAAA&#10;AAAAAAChAgAAZHJzL2Rvd25yZXYueG1sUEsFBgAAAAAEAAQA+QAAAJMDAAAAAA==&#10;" strokecolor="yellow" strokeweight="1.25pt">
                        <v:stroke endarrow="block"/>
                      </v:line>
                      <v:roundrect id="AutoShape 1878" o:spid="_x0000_s1464" style="position:absolute;left:19758;top:8807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U+NsMA&#10;AADdAAAADwAAAGRycy9kb3ducmV2LnhtbERPTWvCQBC9C/6HZQredJMeoqSuIpUWj42KkNskO02i&#10;2dmQ3Zr037tCobd5vM9Zb0fTijv1rrGsIF5EIIhLqxuuFJxPH/MVCOeRNbaWScEvOdhuppM1ptoO&#10;nNH96CsRQtilqKD2vkuldGVNBt3CdsSB+7a9QR9gX0nd4xDCTStfoyiRBhsODTV29F5TeTv+GAXZ&#10;Z743+a5bXvOvbChiKpYXWSg1exl3byA8jf5f/Oc+6DA/SWJ4fhNO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5U+NsMAAADdAAAADwAAAAAAAAAAAAAAAACYAgAAZHJzL2Rv&#10;d25yZXYueG1sUEsFBgAAAAAEAAQA9QAAAIgDAAAAAA==&#10;" strokecolor="red" strokeweight="1.25pt">
                        <v:textbox inset="1.44pt,1.44pt,1.44pt,1.44pt">
                          <w:txbxContent>
                            <w:p w:rsidR="00D31835" w:rsidRPr="00E74760" w:rsidRDefault="00D31835" w:rsidP="00E23999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16</w:t>
                              </w:r>
                            </w:p>
                          </w:txbxContent>
                        </v:textbox>
                      </v:roundrect>
                      <v:shape id="Text Box 99" o:spid="_x0000_s1465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UuEcIA&#10;AADdAAAADwAAAGRycy9kb3ducmV2LnhtbERPS4vCMBC+L/gfwgheFk3toSzVKD7Bw+7BB56HZmyL&#10;zaQk0dZ/bxYW9jYf33Pmy9404knO15YVTCcJCOLC6ppLBZfzfvwFwgdkjY1lUvAiD8vF4GOOubYd&#10;H+l5CqWIIexzVFCF0OZS+qIig35iW+LI3awzGCJ0pdQOuxhuGpkmSSYN1hwbKmxpU1FxPz2Mgmzr&#10;Ht2RN5/by+4bf9oyva5fV6VGw341AxGoD//iP/dBx/lZlsLvN/EEuX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ZS4RwgAAAN0AAAAPAAAAAAAAAAAAAAAAAJgCAABkcnMvZG93&#10;bnJldi54bWxQSwUGAAAAAAQABAD1AAAAhwMAAAAA&#10;" stroked="f">
                        <v:textbox inset="0,0,0,0">
                          <w:txbxContent>
                            <w:p w:rsidR="00D31835" w:rsidRDefault="00D31835" w:rsidP="00E23999">
                              <w:pPr>
                                <w:pStyle w:val="Fig"/>
                                <w:jc w:val="center"/>
                              </w:pPr>
                              <w:r>
                                <w:t>Fig. 2-17</w:t>
                              </w:r>
                            </w:p>
                          </w:txbxContent>
                        </v:textbox>
                      </v:shape>
                    </v:group>
                    <v:shape id="Text Box 2455" o:spid="_x0000_s1466" type="#_x0000_t202" style="position:absolute;left:10754;top:20759;width:8210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Zzc8YA&#10;AADdAAAADwAAAGRycy9kb3ducmV2LnhtbERPTU8CMRC9k/gfmjHhQqQrklVXCiEEE+FCXLl4m2yH&#10;7ep2umm7sP57a0LibV7e5yxWg23FmXxoHCu4n2YgiCunG64VHD9e755AhIissXVMCn4owGp5M1pg&#10;od2F3+lcxlqkEA4FKjAxdoWUoTJkMUxdR5y4k/MWY4K+ltrjJYXbVs6yLJcWG04NBjvaGKq+y94q&#10;OMw/D2bSn7b79fzB7479Jv+qS6XGt8P6BUSkIf6Lr+43neY/zp7h75t0gl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Zzc8YAAADdAAAADwAAAAAAAAAAAAAAAACYAgAAZHJz&#10;L2Rvd25yZXYueG1sUEsFBgAAAAAEAAQA9QAAAIsDAAAAAA==&#10;" stroked="f">
                      <v:textbox style="mso-fit-shape-to-text:t" inset="0,0,0,0">
                        <w:txbxContent>
                          <w:p w:rsidR="00D31835" w:rsidRPr="00BA04E1" w:rsidRDefault="00D31835" w:rsidP="00E2399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BA04E1">
                              <w:rPr>
                                <w:sz w:val="18"/>
                                <w:szCs w:val="18"/>
                              </w:rPr>
                              <w:t xml:space="preserve">Front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of v</w:t>
                            </w:r>
                            <w:r w:rsidRPr="00BA04E1">
                              <w:rPr>
                                <w:sz w:val="18"/>
                                <w:szCs w:val="18"/>
                              </w:rPr>
                              <w:t>ehicle</w:t>
                            </w:r>
                          </w:p>
                        </w:txbxContent>
                      </v:textbox>
                    </v:shape>
                    <v:shape id="AutoShape 2122" o:spid="_x0000_s1467" type="#_x0000_t13" style="position:absolute;left:12898;top:16757;width:3984;height:3172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0+1cUA&#10;AADdAAAADwAAAGRycy9kb3ducmV2LnhtbESPQWvDMAyF74P9B6PBbqvTDtaQ1S2l3WAwGDRtdxax&#10;moTGcoi9xPv302HQm8R7eu/TapNcp0YaQuvZwHyWgSKuvG25NnA6vj/loEJEtth5JgO/FGCzvr9b&#10;YWH9xAcay1grCeFQoIEmxr7QOlQNOQwz3xOLdvGDwyjrUGs74CThrtOLLHvRDluWhgZ72jVUXcsf&#10;Z6BOeRy/D/aL0xnfpr487j/zvTGPD2n7CipSijfz//WHFfzls/DLNzKCX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T7VxQAAAN0AAAAPAAAAAAAAAAAAAAAAAJgCAABkcnMv&#10;ZG93bnJldi54bWxQSwUGAAAAAAQABAD1AAAAigMAAAAA&#10;" adj="16392" fillcolor="#eeece1" strokecolor="red" strokeweight="1.5pt">
                      <v:textbox>
                        <w:txbxContent>
                          <w:p w:rsidR="00D31835" w:rsidRPr="008623DE" w:rsidRDefault="00D31835" w:rsidP="00E23999">
                            <w:pPr>
                              <w:rPr>
                                <w:b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shape>
                  </v:group>
                  <v:line id="Line 2403" o:spid="_x0000_s1468" style="position:absolute;flip:x;visibility:visible;mso-wrap-style:square" from="25194,12817" to="25994,14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OtoMQAAADdAAAADwAAAGRycy9kb3ducmV2LnhtbERPzWrCQBC+C77DMkIvUjfaVk3qKiqU&#10;ehOjDzBkp9m02dmY3cb07buFgrf5+H5nteltLTpqfeVYwXSSgCAunK64VHA5vz0uQfiArLF2TAp+&#10;yMNmPRysMNPuxifq8lCKGMI+QwUmhCaT0heGLPqJa4gj9+FaiyHCtpS6xVsMt7WcJclcWqw4Nhhs&#10;aG+o+Mq/rYIufd+mz2Z8DC/5tUlPc/N5lDulHkb99hVEoD7cxf/ug47zF09T+PsmniD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c62gxAAAAN0AAAAPAAAAAAAAAAAA&#10;AAAAAKECAABkcnMvZG93bnJldi54bWxQSwUGAAAAAAQABAD5AAAAkgMAAAAA&#10;" strokecolor="yellow" strokeweight="1.25pt">
                    <v:stroke endarrow="block"/>
                  </v:line>
                  <v:roundrect id="AutoShape 1878" o:spid="_x0000_s1469" style="position:absolute;left:24908;top:10810;width:2172;height:200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WAwcMA&#10;AADdAAAADwAAAGRycy9kb3ducmV2LnhtbERPTWvCQBC9F/wPywi91Y0WGomuIpaKx0ZFyG2SHZNo&#10;djZkVxP/fbdQ6G0e73OW68E04kGdqy0rmE4iEMSF1TWXCk7Hr7c5COeRNTaWScGTHKxXo5clJtr2&#10;nNLj4EsRQtglqKDyvk2kdEVFBt3EtsSBu9jOoA+wK6XusA/hppGzKPqQBmsODRW2tK2ouB3uRkG6&#10;yz5Ntmnja/ad9vmU8vgsc6Vex8NmAcLT4P/Ff+69DvPj9xn8fhNO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hWAwcMAAADdAAAADwAAAAAAAAAAAAAAAACYAgAAZHJzL2Rv&#10;d25yZXYueG1sUEsFBgAAAAAEAAQA9QAAAIgDAAAAAA==&#10;" strokecolor="red" strokeweight="1.25pt">
                    <v:textbox inset="1.44pt,1.44pt,1.44pt,1.44pt">
                      <w:txbxContent>
                        <w:p w:rsidR="00D31835" w:rsidRPr="00E74760" w:rsidRDefault="00D31835" w:rsidP="00E23999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17</w:t>
                          </w:r>
                        </w:p>
                      </w:txbxContent>
                    </v:textbox>
                  </v:roundrect>
                </v:group>
                <v:shape id="Freeform 1734" o:spid="_x0000_s1470" style="position:absolute;top:9525;width:5908;height:8365;visibility:visible;mso-wrap-style:square;v-text-anchor:middle" coordsize="615283,836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SB4MYA&#10;AADdAAAADwAAAGRycy9kb3ducmV2LnhtbERPTUvDQBC9F/wPywhepNlYJdq026KiGGgPtqb3aXZM&#10;gtnZmF2T6K93BaG3ebzPWa5H04ieOldbVnAVxSCIC6trLhXkb8/TOxDOI2tsLJOCb3KwXp1Nlphq&#10;O/CO+r0vRQhhl6KCyvs2ldIVFRl0kW2JA/duO4M+wK6UusMhhJtGzuI4kQZrDg0VtvRYUfGx/zIK&#10;kvzw+tMck5fP7eXmKenjcTbPHpS6OB/vFyA8jf4k/ndnOsy/vb6Bv2/CCX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SB4MYAAADdAAAADwAAAAAAAAAAAAAAAACYAgAAZHJz&#10;L2Rvd25yZXYueG1sUEsFBgAAAAAEAAQA9QAAAIsDAAAAAA==&#10;" path="m,821872v107950,17235,215900,34471,310243,-43543c404586,700315,515257,483507,566057,353786,616857,224065,615950,112032,615043,e" filled="f" strokecolor="lime" strokeweight="2pt">
                  <v:path arrowok="t" o:connecttype="custom" o:connectlocs="0,821872;297932,778329;543595,353786;590638,0" o:connectangles="0,0,0,0"/>
                </v:shape>
                <v:shape id="Freeform 1735" o:spid="_x0000_s1471" style="position:absolute;left:6667;top:4429;width:23051;height:11049;visibility:visible;mso-wrap-style:square;v-text-anchor:middle" coordsize="2378529,1104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ETbMQA&#10;AADdAAAADwAAAGRycy9kb3ducmV2LnhtbERPS2vCQBC+F/oflhF6qxstthpdRVoEJSD1cfA4ZMck&#10;JDu7ZLca/70rFLzNx/ec2aIzjbhQ6yvLCgb9BARxbnXFhYLjYfU+BuEDssbGMim4kYfF/PVlhqm2&#10;V97RZR8KEUPYp6igDMGlUvq8JIO+bx1x5M62NRgibAupW7zGcNPIYZJ8SoMVx4YSHX2XlNf7P6Mg&#10;k9t6UnfuvJXrYZYt3eG0+f1R6q3XLacgAnXhKf53r3Wc//Uxgsc38QQ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xE2zEAAAA3QAAAA8AAAAAAAAAAAAAAAAAmAIAAGRycy9k&#10;b3ducmV2LnhtbFBLBQYAAAAABAAEAPUAAACJAwAAAAA=&#10;" path="m,332084c9978,237287,19957,142491,65314,87155,110671,31819,184150,-1745,272143,69v87993,1814,228601,39008,321129,97972c685800,157005,743857,264955,827314,353855v83457,88900,181429,198665,266700,277586c1179286,710363,1225550,755720,1338943,827384v113393,71664,295729,187778,435429,234042c1914072,1107690,2076450,1104062,2177143,1104969v100693,907,151039,-18597,201386,-38100e" filled="f" strokecolor="lime" strokeweight="2pt">
                  <v:path arrowok="t" o:connecttype="custom" o:connectlocs="0,332054;63296,87147;263736,69;574944,98032;801756,353823;1060217,631384;1297580,827310;1719557,1061331;2109885,1104870;2305050,1066773" o:connectangles="0,0,0,0,0,0,0,0,0,0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1616" behindDoc="0" locked="1" layoutInCell="1" allowOverlap="1" wp14:anchorId="63F9A4B6" wp14:editId="7B30D37F">
                <wp:simplePos x="0" y="0"/>
                <wp:positionH relativeFrom="column">
                  <wp:posOffset>-3246120</wp:posOffset>
                </wp:positionH>
                <wp:positionV relativeFrom="paragraph">
                  <wp:posOffset>4609465</wp:posOffset>
                </wp:positionV>
                <wp:extent cx="2971800" cy="2230755"/>
                <wp:effectExtent l="19050" t="19050" r="19050" b="17145"/>
                <wp:wrapNone/>
                <wp:docPr id="1756" name="Group 1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0319" cy="2230119"/>
                        </a:xfrm>
                      </wpg:grpSpPr>
                      <wpg:grpSp>
                        <wpg:cNvPr id="1738" name="Group 1738"/>
                        <wpg:cNvGrpSpPr/>
                        <wpg:grpSpPr>
                          <a:xfrm>
                            <a:off x="0" y="0"/>
                            <a:ext cx="2970319" cy="2230119"/>
                            <a:chOff x="740" y="0"/>
                            <a:chExt cx="2970319" cy="2230754"/>
                          </a:xfrm>
                        </wpg:grpSpPr>
                        <wpg:grpSp>
                          <wpg:cNvPr id="1739" name="Group 1739"/>
                          <wpg:cNvGrpSpPr/>
                          <wpg:grpSpPr>
                            <a:xfrm>
                              <a:off x="740" y="0"/>
                              <a:ext cx="2970319" cy="2230754"/>
                              <a:chOff x="1228" y="0"/>
                              <a:chExt cx="2973154" cy="2230754"/>
                            </a:xfrm>
                          </wpg:grpSpPr>
                          <wpg:grpSp>
                            <wpg:cNvPr id="1740" name="Group 1740"/>
                            <wpg:cNvGrpSpPr/>
                            <wpg:grpSpPr>
                              <a:xfrm>
                                <a:off x="1228" y="0"/>
                                <a:ext cx="2973154" cy="2230754"/>
                                <a:chOff x="38239" y="0"/>
                                <a:chExt cx="2969347" cy="22320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1" name="Picture 17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39" y="0"/>
                                  <a:ext cx="2969347" cy="2232062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746" name="Line 2403"/>
                              <wps:cNvCnPr>
                                <a:cxnSpLocks noChangeShapeType="1"/>
                                <a:stCxn id="1747" idx="2"/>
                              </wps:cNvCnPr>
                              <wps:spPr bwMode="auto">
                                <a:xfrm flipH="1">
                                  <a:off x="1233166" y="1048298"/>
                                  <a:ext cx="80010" cy="1764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47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04591" y="847421"/>
                                  <a:ext cx="217170" cy="20087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E23999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  <wps:wsp>
                              <wps:cNvPr id="1748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898" y="2029478"/>
                                  <a:ext cx="548415" cy="1946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E23999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2-18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749" name="Text Box 24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74372" y="2070613"/>
                                <a:ext cx="821054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BA04E1" w:rsidRDefault="00D31835" w:rsidP="00E2399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BA04E1">
                                    <w:rPr>
                                      <w:sz w:val="18"/>
                                      <w:szCs w:val="18"/>
                                    </w:rPr>
                                    <w:t xml:space="preserve">Front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of v</w:t>
                                  </w:r>
                                  <w:r w:rsidRPr="00BA04E1">
                                    <w:rPr>
                                      <w:sz w:val="18"/>
                                      <w:szCs w:val="18"/>
                                    </w:rPr>
                                    <w:t>ehicle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750" name="AutoShape 2122"/>
                            <wps:cNvSpPr>
                              <a:spLocks noChangeArrowheads="1"/>
                            </wps:cNvSpPr>
                            <wps:spPr bwMode="auto">
                              <a:xfrm rot="16200000">
                                <a:off x="1284062" y="1670413"/>
                                <a:ext cx="398400" cy="317167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0289"/>
                                </a:avLst>
                              </a:prstGeom>
                              <a:solidFill>
                                <a:srgbClr val="EEECE1"/>
                              </a:solidFill>
                              <a:ln w="1905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8623DE" w:rsidRDefault="00D31835" w:rsidP="00E23999">
                                  <w:pPr>
                                    <w:rPr>
                                      <w:b/>
                                      <w:color w:val="FF0000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751" name="Line 2403"/>
                          <wps:cNvCnPr>
                            <a:cxnSpLocks noChangeShapeType="1"/>
                            <a:stCxn id="1752" idx="2"/>
                          </wps:cNvCnPr>
                          <wps:spPr bwMode="auto">
                            <a:xfrm flipH="1">
                              <a:off x="2223791" y="810169"/>
                              <a:ext cx="80046" cy="175630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752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195216" y="609408"/>
                              <a:ext cx="217241" cy="20076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E23999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1755" name="Freeform 1755"/>
                        <wps:cNvSpPr/>
                        <wps:spPr>
                          <a:xfrm>
                            <a:off x="0" y="709612"/>
                            <a:ext cx="2852058" cy="580431"/>
                          </a:xfrm>
                          <a:custGeom>
                            <a:avLst/>
                            <a:gdLst>
                              <a:gd name="connsiteX0" fmla="*/ 0 w 2852058"/>
                              <a:gd name="connsiteY0" fmla="*/ 0 h 580431"/>
                              <a:gd name="connsiteX1" fmla="*/ 353786 w 2852058"/>
                              <a:gd name="connsiteY1" fmla="*/ 244929 h 580431"/>
                              <a:gd name="connsiteX2" fmla="*/ 713015 w 2852058"/>
                              <a:gd name="connsiteY2" fmla="*/ 538843 h 580431"/>
                              <a:gd name="connsiteX3" fmla="*/ 1137558 w 2852058"/>
                              <a:gd name="connsiteY3" fmla="*/ 560614 h 580431"/>
                              <a:gd name="connsiteX4" fmla="*/ 1567543 w 2852058"/>
                              <a:gd name="connsiteY4" fmla="*/ 370114 h 580431"/>
                              <a:gd name="connsiteX5" fmla="*/ 2226129 w 2852058"/>
                              <a:gd name="connsiteY5" fmla="*/ 310243 h 580431"/>
                              <a:gd name="connsiteX6" fmla="*/ 2852058 w 2852058"/>
                              <a:gd name="connsiteY6" fmla="*/ 299357 h 58043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2852058" h="580431">
                                <a:moveTo>
                                  <a:pt x="0" y="0"/>
                                </a:moveTo>
                                <a:cubicBezTo>
                                  <a:pt x="117475" y="77561"/>
                                  <a:pt x="234950" y="155122"/>
                                  <a:pt x="353786" y="244929"/>
                                </a:cubicBezTo>
                                <a:cubicBezTo>
                                  <a:pt x="472622" y="334736"/>
                                  <a:pt x="582386" y="486229"/>
                                  <a:pt x="713015" y="538843"/>
                                </a:cubicBezTo>
                                <a:cubicBezTo>
                                  <a:pt x="843644" y="591457"/>
                                  <a:pt x="995137" y="588735"/>
                                  <a:pt x="1137558" y="560614"/>
                                </a:cubicBezTo>
                                <a:cubicBezTo>
                                  <a:pt x="1279979" y="532493"/>
                                  <a:pt x="1386115" y="411843"/>
                                  <a:pt x="1567543" y="370114"/>
                                </a:cubicBezTo>
                                <a:cubicBezTo>
                                  <a:pt x="1748972" y="328386"/>
                                  <a:pt x="2012043" y="322036"/>
                                  <a:pt x="2226129" y="310243"/>
                                </a:cubicBezTo>
                                <a:cubicBezTo>
                                  <a:pt x="2440215" y="298450"/>
                                  <a:pt x="2646136" y="298903"/>
                                  <a:pt x="2852058" y="29935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F9A4B6" id="Group 1756" o:spid="_x0000_s1472" style="position:absolute;left:0;text-align:left;margin-left:-255.6pt;margin-top:362.95pt;width:234pt;height:175.65pt;z-index:251951616;mso-position-horizontal-relative:text;mso-position-vertical-relative:text;mso-width-relative:margin;mso-height-relative:margin" coordsize="29703,223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">
                <v:group id="Group 1738" o:spid="_x0000_s1473" style="position:absolute;width:29703;height:22301" coordorigin="7" coordsize="29703,22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ypivccAAADd&#10;AAAADwAAAAAAAAAAAAAAAACqAgAAZHJzL2Rvd25yZXYueG1sUEsFBgAAAAAEAAQA+gAAAJ4DAAAA&#10;AA==&#10;">
                  <v:group id="Group 1739" o:spid="_x0000_s1474" style="position:absolute;left:7;width:29703;height:22307" coordorigin="12" coordsize="29731,22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GbHJsQAAADdAAAADwAAAGRycy9kb3ducmV2LnhtbERPTWvCQBC9F/wPywje&#10;dBPFaqOriKh4kEK1UHobsmMSzM6G7JrEf+8WhN7m8T5nue5MKRqqXWFZQTyKQBCnVhecKfi+7Idz&#10;EM4jaywtk4IHOVivem9LTLRt+Yuas89ECGGXoILc+yqR0qU5GXQjWxEH7mprgz7AOpO6xjaEm1KO&#10;o+hdGiw4NORY0Tan9Ha+GwWHFtvNJN41p9t1+/i9TD9/TjEpNeh3mwUIT53/F7/cRx3mzyYf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GbHJsQAAADdAAAA&#10;DwAAAAAAAAAAAAAAAACqAgAAZHJzL2Rvd25yZXYueG1sUEsFBgAAAAAEAAQA+gAAAJsDAAAAAA==&#10;">
                    <v:group id="Group 1740" o:spid="_x0000_s1475" style="position:absolute;left:12;width:29731;height:22307" coordorigin="382" coordsize="29693,22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VodxscAAADd&#10;AAAADwAAAAAAAAAAAAAAAACqAgAAZHJzL2Rvd25yZXYueG1sUEsFBgAAAAAEAAQA+gAAAJ4DAAAA&#10;AA==&#10;">
                      <v:shape id="Picture 1741" o:spid="_x0000_s1476" type="#_x0000_t75" style="position:absolute;left:382;width:29693;height:22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sPCjCAAAA3QAAAA8AAABkcnMvZG93bnJldi54bWxET01rAjEQvRf6H8IIvWlWW1RWo1SxYHsQ&#10;avU+bMbN4mayJFlN/31TKPQ2j/c5y3WyrbiRD41jBeNRAYK4crrhWsHp6204BxEissbWMSn4pgDr&#10;1ePDEkvt7vxJt2OsRQ7hUKICE2NXShkqQxbDyHXEmbs4bzFm6GupPd5zuG3lpCim0mLDucFgR1tD&#10;1fXYWwW7y+z9ecPJp2Litubj3GO/Pyj1NEivCxCRUvwX/7n3Os+fvYzh95t8gl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rDwowgAAAN0AAAAPAAAAAAAAAAAAAAAAAJ8C&#10;AABkcnMvZG93bnJldi54bWxQSwUGAAAAAAQABAD3AAAAjgMAAAAA&#10;" stroked="t" strokecolor="black [3213]">
                        <v:imagedata r:id="rId117" o:title=""/>
                        <v:path arrowok="t"/>
                      </v:shape>
                      <v:line id="Line 2403" o:spid="_x0000_s1477" style="position:absolute;flip:x;visibility:visible;mso-wrap-style:square" from="12331,10482" to="13131,12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xGqcQAAADdAAAADwAAAGRycy9kb3ducmV2LnhtbERPzWrCQBC+F3yHZQQvpW4sNm2iq9hC&#10;aW9i7AMM2TEbzc7G7BrTt+8WBG/z8f3Ocj3YRvTU+dqxgtk0AUFcOl1zpeBn//n0BsIHZI2NY1Lw&#10;Sx7Wq9HDEnPtrryjvgiViCHsc1RgQmhzKX1pyKKfupY4cgfXWQwRdpXUHV5juG3kc5Kk0mLNscFg&#10;Sx+GylNxsQr67GuTzc3jNrwU5zbbpea4le9KTcbDZgEi0BDu4pv7W8f5r/MU/r+JJ8jV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nEapxAAAAN0AAAAPAAAAAAAAAAAA&#10;AAAAAKECAABkcnMvZG93bnJldi54bWxQSwUGAAAAAAQABAD5AAAAkgMAAAAA&#10;" strokecolor="yellow" strokeweight="1.25pt">
                        <v:stroke endarrow="block"/>
                      </v:line>
                      <v:roundrect id="AutoShape 1878" o:spid="_x0000_s1478" style="position:absolute;left:12045;top:8474;width:2172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RQJMMA&#10;AADdAAAADwAAAGRycy9kb3ducmV2LnhtbERPTWvCQBC9C/0PyxS86UaRpkRXkRaLx8aWQm6T7JhE&#10;s7MhuzXx37uC4G0e73NWm8E04kKdqy0rmE0jEMSF1TWXCn5/dpN3EM4ja2wsk4IrOdisX0YrTLTt&#10;OaXLwZcihLBLUEHlfZtI6YqKDLqpbYkDd7SdQR9gV0rdYR/CTSPnUfQmDdYcGips6aOi4nz4NwrS&#10;r+zTZNs2PmXfaZ/PKI//ZK7U+HXYLkF4GvxT/HDvdZgfL2K4fxNO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RQJMMAAADdAAAADwAAAAAAAAAAAAAAAACYAgAAZHJzL2Rv&#10;d25yZXYueG1sUEsFBgAAAAAEAAQA9QAAAIgDAAAAAA==&#10;" strokecolor="red" strokeweight="1.25pt">
                        <v:textbox inset="1.44pt,1.44pt,1.44pt,1.44pt">
                          <w:txbxContent>
                            <w:p w:rsidR="00D31835" w:rsidRPr="00E74760" w:rsidRDefault="00D31835" w:rsidP="00E23999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18</w:t>
                              </w:r>
                            </w:p>
                          </w:txbxContent>
                        </v:textbox>
                      </v:roundrect>
                      <v:shape id="Text Box 99" o:spid="_x0000_s1479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lKBsYA&#10;AADdAAAADwAAAGRycy9kb3ducmV2LnhtbESPQWvCQBCF70L/wzKFXkQ3laIlukqrLXjQg1Y8D9lp&#10;EpqdDburif++cxC8zfDevPfNYtW7Rl0pxNqzgddxBoq48Lbm0sDp53v0DiomZIuNZzJwowir5dNg&#10;gbn1HR/oekylkhCOORqoUmpzrWNRkcM49i2xaL8+OEyyhlLbgJ2Eu0ZPsmyqHdYsDRW2tK6o+Dte&#10;nIHpJly6A6+Hm9PXDvdtOTl/3s7GvDz3H3NQifr0MN+vt1bwZ2+CK9/ICHr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tlKBsYAAADdAAAADwAAAAAAAAAAAAAAAACYAgAAZHJz&#10;L2Rvd25yZXYueG1sUEsFBgAAAAAEAAQA9QAAAIsDAAAAAA==&#10;" stroked="f">
                        <v:textbox inset="0,0,0,0">
                          <w:txbxContent>
                            <w:p w:rsidR="00D31835" w:rsidRDefault="00D31835" w:rsidP="00E23999">
                              <w:pPr>
                                <w:pStyle w:val="Fig"/>
                                <w:jc w:val="center"/>
                              </w:pPr>
                              <w:r>
                                <w:t>Fig. 2-18</w:t>
                              </w:r>
                            </w:p>
                          </w:txbxContent>
                        </v:textbox>
                      </v:shape>
                    </v:group>
                    <v:shape id="Text Box 2455" o:spid="_x0000_s1480" type="#_x0000_t202" style="position:absolute;left:10743;top:20706;width:8211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mW08YA&#10;AADdAAAADwAAAGRycy9kb3ducmV2LnhtbERPTU8CMRC9m/gfmjHhYqSrbFBXCiEEEvRCXLl4m2yH&#10;7ep2umm7sPx7SmLibV7e58wWg23FkXxoHCt4HGcgiCunG64V7L82Dy8gQkTW2DomBWcKsJjf3syw&#10;0O7En3QsYy1SCIcCFZgYu0LKUBmyGMauI07cwXmLMUFfS+3xlMJtK5+ybCotNpwaDHa0MlT9lr1V&#10;sMu/d+a+P6w/lvnEv+/71fSnLpUa3Q3LNxCRhvgv/nNvdZr/nL/C9Zt0gp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mW08YAAADdAAAADwAAAAAAAAAAAAAAAACYAgAAZHJz&#10;L2Rvd25yZXYueG1sUEsFBgAAAAAEAAQA9QAAAIsDAAAAAA==&#10;" stroked="f">
                      <v:textbox style="mso-fit-shape-to-text:t" inset="0,0,0,0">
                        <w:txbxContent>
                          <w:p w:rsidR="00D31835" w:rsidRPr="00BA04E1" w:rsidRDefault="00D31835" w:rsidP="00E2399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BA04E1">
                              <w:rPr>
                                <w:sz w:val="18"/>
                                <w:szCs w:val="18"/>
                              </w:rPr>
                              <w:t xml:space="preserve">Front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of v</w:t>
                            </w:r>
                            <w:r w:rsidRPr="00BA04E1">
                              <w:rPr>
                                <w:sz w:val="18"/>
                                <w:szCs w:val="18"/>
                              </w:rPr>
                              <w:t>ehicle</w:t>
                            </w:r>
                          </w:p>
                        </w:txbxContent>
                      </v:textbox>
                    </v:shape>
                    <v:shape id="AutoShape 2122" o:spid="_x0000_s1481" type="#_x0000_t13" style="position:absolute;left:12840;top:16703;width:3984;height:3172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LbdcUA&#10;AADdAAAADwAAAGRycy9kb3ducmV2LnhtbESPQWvDMAyF74P9B6PBbqvTwtaQ1S2l3WAwGDRtdxax&#10;moTGcoi9xPv302HQm8R7eu/TapNcp0YaQuvZwHyWgSKuvG25NnA6vj/loEJEtth5JgO/FGCzvr9b&#10;YWH9xAcay1grCeFQoIEmxr7QOlQNOQwz3xOLdvGDwyjrUGs74CThrtOLLHvRDluWhgZ72jVUXcsf&#10;Z6BOeRy/D/aL0xnfpr487j/zvTGPD2n7CipSijfz//WHFfzls/DLNzKCX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ott1xQAAAN0AAAAPAAAAAAAAAAAAAAAAAJgCAABkcnMv&#10;ZG93bnJldi54bWxQSwUGAAAAAAQABAD1AAAAigMAAAAA&#10;" adj="16392" fillcolor="#eeece1" strokecolor="red" strokeweight="1.5pt">
                      <v:textbox>
                        <w:txbxContent>
                          <w:p w:rsidR="00D31835" w:rsidRPr="008623DE" w:rsidRDefault="00D31835" w:rsidP="00E23999">
                            <w:pPr>
                              <w:rPr>
                                <w:b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shape>
                  </v:group>
                  <v:line id="Line 2403" o:spid="_x0000_s1482" style="position:absolute;flip:x;visibility:visible;mso-wrap-style:square" from="22237,8101" to="23038,9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xIAMMAAADdAAAADwAAAGRycy9kb3ducmV2LnhtbERP22rCQBB9L/QflhH6UnRj8ZboKrZQ&#10;7JsY/YAhO2aj2dk0u43x791CoW9zONdZbXpbi45aXzlWMB4lIIgLpysuFZyOn8MFCB+QNdaOScGd&#10;PGzWz08rzLS78YG6PJQihrDPUIEJocmk9IUhi37kGuLInV1rMUTYllK3eIvhtpZvSTKTFiuODQYb&#10;+jBUXPMfq6BLd9t0Yl73YZp/N+lhZi57+a7Uy6DfLkEE6sO/+M/9peP8+XQMv9/EE+T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ysSADDAAAA3QAAAA8AAAAAAAAAAAAA&#10;AAAAoQIAAGRycy9kb3ducmV2LnhtbFBLBQYAAAAABAAEAPkAAACRAwAAAAA=&#10;" strokecolor="yellow" strokeweight="1.25pt">
                    <v:stroke endarrow="block"/>
                  </v:line>
                  <v:roundrect id="AutoShape 1878" o:spid="_x0000_s1483" style="position:absolute;left:21952;top:6094;width:2172;height:200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plYcMA&#10;AADdAAAADwAAAGRycy9kb3ducmV2LnhtbERPTWvCQBC9F/wPywi91Y1CG4muIpaKx0ZFyG2SHZNo&#10;djZkVxP/fbdQ6G0e73OW68E04kGdqy0rmE4iEMSF1TWXCk7Hr7c5COeRNTaWScGTHKxXo5clJtr2&#10;nNLj4EsRQtglqKDyvk2kdEVFBt3EtsSBu9jOoA+wK6XusA/hppGzKPqQBmsODRW2tK2ouB3uRkG6&#10;yz5Ntmnja/ad9vmU8vgsc6Vex8NmAcLT4P/Ff+69DvPj9xn8fhNO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8plYcMAAADdAAAADwAAAAAAAAAAAAAAAACYAgAAZHJzL2Rv&#10;d25yZXYueG1sUEsFBgAAAAAEAAQA9QAAAIgDAAAAAA==&#10;" strokecolor="red" strokeweight="1.25pt">
                    <v:textbox inset="1.44pt,1.44pt,1.44pt,1.44pt">
                      <w:txbxContent>
                        <w:p w:rsidR="00D31835" w:rsidRPr="00E74760" w:rsidRDefault="00D31835" w:rsidP="00E23999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19</w:t>
                          </w:r>
                        </w:p>
                      </w:txbxContent>
                    </v:textbox>
                  </v:roundrect>
                </v:group>
                <v:shape id="Freeform 1755" o:spid="_x0000_s1484" style="position:absolute;top:7096;width:28520;height:5804;visibility:visible;mso-wrap-style:square;v-text-anchor:middle" coordsize="2852058,580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Z4OMMA&#10;AADdAAAADwAAAGRycy9kb3ducmV2LnhtbERPTWvCQBC9F/wPywi91Y1CbIiuImKK9CDUSLwO2TEJ&#10;ZmdDdtX477tCobd5vM9ZrgfTijv1rrGsYDqJQBCXVjdcKTjl2UcCwnlkja1lUvAkB+vV6G2JqbYP&#10;/qH70VcihLBLUUHtfZdK6cqaDLqJ7YgDd7G9QR9gX0nd4yOEm1bOomguDTYcGmrsaFtTeT3ejILD&#10;13dhc2ldMUsOm915O73u8kyp9/GwWYDwNPh/8Z97r8P8zziG1zfh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Z4OMMAAADdAAAADwAAAAAAAAAAAAAAAACYAgAAZHJzL2Rv&#10;d25yZXYueG1sUEsFBgAAAAAEAAQA9QAAAIgDAAAAAA==&#10;" path="m,c117475,77561,234950,155122,353786,244929v118836,89807,228600,241300,359229,293914c843644,591457,995137,588735,1137558,560614v142421,-28121,248557,-148771,429985,-190500c1748972,328386,2012043,322036,2226129,310243v214086,-11793,420007,-11340,625929,-10886e" filled="f" strokecolor="lime" strokeweight="2pt">
                  <v:path arrowok="t" o:connecttype="custom" o:connectlocs="0,0;353786,244929;713015,538843;1137558,560614;1567543,370114;2226129,310243;2852058,299357" o:connectangles="0,0,0,0,0,0,0"/>
                </v:shape>
                <w10:anchorlock/>
              </v:group>
            </w:pict>
          </mc:Fallback>
        </mc:AlternateContent>
      </w:r>
      <w:r w:rsidR="00BA04E1">
        <w:rPr>
          <w:b/>
          <w:noProof/>
        </w:rPr>
        <mc:AlternateContent>
          <mc:Choice Requires="wpg">
            <w:drawing>
              <wp:anchor distT="0" distB="0" distL="114300" distR="114300" simplePos="0" relativeHeight="251922944" behindDoc="0" locked="1" layoutInCell="1" allowOverlap="1" wp14:anchorId="15FD60DE" wp14:editId="3479E89C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1653" name="Group 1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5610" cy="2230755"/>
                        </a:xfrm>
                      </wpg:grpSpPr>
                      <wpg:grpSp>
                        <wpg:cNvPr id="1652" name="Group 1652"/>
                        <wpg:cNvGrpSpPr/>
                        <wpg:grpSpPr>
                          <a:xfrm>
                            <a:off x="0" y="0"/>
                            <a:ext cx="2975610" cy="2230755"/>
                            <a:chOff x="0" y="0"/>
                            <a:chExt cx="2975610" cy="2230755"/>
                          </a:xfrm>
                        </wpg:grpSpPr>
                        <wpg:grpSp>
                          <wpg:cNvPr id="1633" name="Group 1633"/>
                          <wpg:cNvGrpSpPr/>
                          <wpg:grpSpPr>
                            <a:xfrm>
                              <a:off x="0" y="0"/>
                              <a:ext cx="2975610" cy="2230755"/>
                              <a:chOff x="37013" y="0"/>
                              <a:chExt cx="2971800" cy="2232062"/>
                            </a:xfrm>
                          </wpg:grpSpPr>
                          <pic:pic xmlns:pic="http://schemas.openxmlformats.org/drawingml/2006/picture">
                            <pic:nvPicPr>
                              <pic:cNvPr id="1634" name="Picture 16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13" y="0"/>
                                <a:ext cx="2971800" cy="2232062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643" name="Line 2403"/>
                            <wps:cNvCnPr>
                              <a:cxnSpLocks noChangeShapeType="1"/>
                              <a:stCxn id="1644" idx="1"/>
                            </wps:cNvCnPr>
                            <wps:spPr bwMode="auto">
                              <a:xfrm flipH="1">
                                <a:off x="2572176" y="1495933"/>
                                <a:ext cx="187216" cy="100011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44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759392" y="1395494"/>
                                <a:ext cx="217170" cy="200878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BA04E1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  <wps:wsp>
                            <wps:cNvPr id="1645" name="Line 2403"/>
                            <wps:cNvCnPr>
                              <a:cxnSpLocks noChangeShapeType="1"/>
                              <a:stCxn id="1646" idx="2"/>
                            </wps:cNvCnPr>
                            <wps:spPr bwMode="auto">
                              <a:xfrm flipH="1">
                                <a:off x="2221608" y="1148378"/>
                                <a:ext cx="80010" cy="176468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46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93034" y="947501"/>
                                <a:ext cx="217170" cy="200878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BA04E1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  <wps:wsp>
                            <wps:cNvPr id="164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898" y="2029478"/>
                                <a:ext cx="548415" cy="1946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BA04E1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650" name="Freeform 1650"/>
                          <wps:cNvSpPr/>
                          <wps:spPr>
                            <a:xfrm>
                              <a:off x="9525" y="523875"/>
                              <a:ext cx="1942738" cy="867510"/>
                            </a:xfrm>
                            <a:custGeom>
                              <a:avLst/>
                              <a:gdLst>
                                <a:gd name="connsiteX0" fmla="*/ 0 w 1942738"/>
                                <a:gd name="connsiteY0" fmla="*/ 0 h 867510"/>
                                <a:gd name="connsiteX1" fmla="*/ 615043 w 1942738"/>
                                <a:gd name="connsiteY1" fmla="*/ 223157 h 867510"/>
                                <a:gd name="connsiteX2" fmla="*/ 849085 w 1942738"/>
                                <a:gd name="connsiteY2" fmla="*/ 370115 h 867510"/>
                                <a:gd name="connsiteX3" fmla="*/ 930728 w 1942738"/>
                                <a:gd name="connsiteY3" fmla="*/ 642257 h 867510"/>
                                <a:gd name="connsiteX4" fmla="*/ 1295400 w 1942738"/>
                                <a:gd name="connsiteY4" fmla="*/ 843643 h 867510"/>
                                <a:gd name="connsiteX5" fmla="*/ 1856014 w 1942738"/>
                                <a:gd name="connsiteY5" fmla="*/ 865415 h 867510"/>
                                <a:gd name="connsiteX6" fmla="*/ 1932214 w 1942738"/>
                                <a:gd name="connsiteY6" fmla="*/ 865415 h 8675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1942738" h="867510">
                                  <a:moveTo>
                                    <a:pt x="0" y="0"/>
                                  </a:moveTo>
                                  <a:cubicBezTo>
                                    <a:pt x="236764" y="80735"/>
                                    <a:pt x="473529" y="161471"/>
                                    <a:pt x="615043" y="223157"/>
                                  </a:cubicBezTo>
                                  <a:cubicBezTo>
                                    <a:pt x="756557" y="284843"/>
                                    <a:pt x="796471" y="300265"/>
                                    <a:pt x="849085" y="370115"/>
                                  </a:cubicBezTo>
                                  <a:cubicBezTo>
                                    <a:pt x="901699" y="439965"/>
                                    <a:pt x="856342" y="563336"/>
                                    <a:pt x="930728" y="642257"/>
                                  </a:cubicBezTo>
                                  <a:cubicBezTo>
                                    <a:pt x="1005114" y="721178"/>
                                    <a:pt x="1141186" y="806450"/>
                                    <a:pt x="1295400" y="843643"/>
                                  </a:cubicBezTo>
                                  <a:cubicBezTo>
                                    <a:pt x="1449614" y="880836"/>
                                    <a:pt x="1749878" y="861786"/>
                                    <a:pt x="1856014" y="865415"/>
                                  </a:cubicBezTo>
                                  <a:cubicBezTo>
                                    <a:pt x="1962150" y="869044"/>
                                    <a:pt x="1947182" y="867229"/>
                                    <a:pt x="1932214" y="865415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1" name="Freeform 1651"/>
                          <wps:cNvSpPr/>
                          <wps:spPr>
                            <a:xfrm>
                              <a:off x="2062163" y="1362075"/>
                              <a:ext cx="516890" cy="860800"/>
                            </a:xfrm>
                            <a:custGeom>
                              <a:avLst/>
                              <a:gdLst>
                                <a:gd name="connsiteX0" fmla="*/ 0 w 517071"/>
                                <a:gd name="connsiteY0" fmla="*/ 19998 h 896298"/>
                                <a:gd name="connsiteX1" fmla="*/ 228600 w 517071"/>
                                <a:gd name="connsiteY1" fmla="*/ 14555 h 896298"/>
                                <a:gd name="connsiteX2" fmla="*/ 402771 w 517071"/>
                                <a:gd name="connsiteY2" fmla="*/ 183284 h 896298"/>
                                <a:gd name="connsiteX3" fmla="*/ 517071 w 517071"/>
                                <a:gd name="connsiteY3" fmla="*/ 515298 h 896298"/>
                                <a:gd name="connsiteX4" fmla="*/ 402771 w 517071"/>
                                <a:gd name="connsiteY4" fmla="*/ 896298 h 89629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517071" h="896298">
                                  <a:moveTo>
                                    <a:pt x="0" y="19998"/>
                                  </a:moveTo>
                                  <a:cubicBezTo>
                                    <a:pt x="80736" y="3669"/>
                                    <a:pt x="161472" y="-12659"/>
                                    <a:pt x="228600" y="14555"/>
                                  </a:cubicBezTo>
                                  <a:cubicBezTo>
                                    <a:pt x="295728" y="41769"/>
                                    <a:pt x="354693" y="99827"/>
                                    <a:pt x="402771" y="183284"/>
                                  </a:cubicBezTo>
                                  <a:cubicBezTo>
                                    <a:pt x="450849" y="266741"/>
                                    <a:pt x="517071" y="396462"/>
                                    <a:pt x="517071" y="515298"/>
                                  </a:cubicBezTo>
                                  <a:cubicBezTo>
                                    <a:pt x="517071" y="634134"/>
                                    <a:pt x="459921" y="765216"/>
                                    <a:pt x="402771" y="896298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43" name="Text Box 2455"/>
                        <wps:cNvSpPr txBox="1">
                          <a:spLocks noChangeArrowheads="1"/>
                        </wps:cNvSpPr>
                        <wps:spPr bwMode="auto">
                          <a:xfrm>
                            <a:off x="119063" y="1781175"/>
                            <a:ext cx="821054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algn="ctr">
                            <a:noFill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BA04E1" w:rsidRDefault="00D31835" w:rsidP="00BA04E1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BA04E1">
                                <w:rPr>
                                  <w:sz w:val="18"/>
                                  <w:szCs w:val="18"/>
                                </w:rPr>
                                <w:t xml:space="preserve">Front 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>of v</w:t>
                              </w:r>
                              <w:r w:rsidRPr="00BA04E1">
                                <w:rPr>
                                  <w:sz w:val="18"/>
                                  <w:szCs w:val="18"/>
                                </w:rPr>
                                <w:t>ehicle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745" name="AutoShape 2122"/>
                        <wps:cNvSpPr>
                          <a:spLocks noChangeArrowheads="1"/>
                        </wps:cNvSpPr>
                        <wps:spPr bwMode="auto">
                          <a:xfrm rot="20127546">
                            <a:off x="385763" y="1381125"/>
                            <a:ext cx="398780" cy="316865"/>
                          </a:xfrm>
                          <a:prstGeom prst="rightArrow">
                            <a:avLst>
                              <a:gd name="adj1" fmla="val 50000"/>
                              <a:gd name="adj2" fmla="val 30289"/>
                            </a:avLst>
                          </a:prstGeom>
                          <a:solidFill>
                            <a:srgbClr val="EEECE1"/>
                          </a:solidFill>
                          <a:ln w="19050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8623DE" w:rsidRDefault="00D31835" w:rsidP="00BA04E1">
                              <w:pPr>
                                <w:rPr>
                                  <w:b/>
                                  <w:color w:val="FF0000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FD60DE" id="Group 1653" o:spid="_x0000_s1485" style="position:absolute;left:0;text-align:left;margin-left:-255.6pt;margin-top:0;width:234pt;height:175.7pt;z-index:251922944;mso-position-horizontal-relative:text;mso-position-vertical-relative:text;mso-width-relative:margin;mso-height-relative:margin" coordsize="29756,22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">
                <v:group id="Group 1652" o:spid="_x0000_s1486" style="position:absolute;width:29756;height:22307" coordsize="29756,223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fy/as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E+TF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fy/asQAAADdAAAA&#10;DwAAAAAAAAAAAAAAAACqAgAAZHJzL2Rvd25yZXYueG1sUEsFBgAAAAAEAAQA+gAAAJsDAAAAAA==&#10;">
                  <v:group id="Group 1633" o:spid="_x0000_s1487" style="position:absolute;width:29756;height:22307" coordorigin="370" coordsize="29718,22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2//UcMAAADdAAAADwAAAGRycy9kb3ducmV2LnhtbERPTYvCMBC9L/gfwgje&#10;1rSWFalGEVHxIAurgngbmrEtNpPSxLb+e7OwsLd5vM9ZrHpTiZYaV1pWEI8jEMSZ1SXnCi7n3ecM&#10;hPPIGivLpOBFDlbLwccCU207/qH25HMRQtilqKDwvk6ldFlBBt3Y1sSBu9vGoA+wyaVusAvhppKT&#10;KJpKgyWHhgJr2hSUPU5Po2DfYbdO4m17fNw3r9v56/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b/9RwwAAAN0AAAAP&#10;AAAAAAAAAAAAAAAAAKoCAABkcnMvZG93bnJldi54bWxQSwUGAAAAAAQABAD6AAAAmgMAAAAA&#10;">
                    <v:shape id="Picture 1634" o:spid="_x0000_s1488" type="#_x0000_t75" style="position:absolute;left:370;width:29718;height:22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vGvGAAAA3QAAAA8AAABkcnMvZG93bnJldi54bWxEj09rAjEQxe+C3yGM4E2z/kFlaxQpLS14&#10;KNqCHqebcbO4mWw3cV2/vREK3mZ47/3mzXLd2lI0VPvCsYLRMAFBnDldcK7g5/t9sADhA7LG0jEp&#10;uJGH9arbWWKq3ZV31OxDLiKEfYoKTAhVKqXPDFn0Q1cRR+3kaoshrnUudY3XCLelHCfJTFosOF4w&#10;WNGroey8v9hI+f1YGD40f+XUT96qr/G2weNcqX6v3byACNSGp/k//alj/dlkCo9v4gh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ia8a8YAAADdAAAADwAAAAAAAAAAAAAA&#10;AACfAgAAZHJzL2Rvd25yZXYueG1sUEsFBgAAAAAEAAQA9wAAAJIDAAAAAA==&#10;" stroked="t" strokecolor="black [3213]">
                      <v:imagedata r:id="rId119" o:title=""/>
                      <v:path arrowok="t"/>
                    </v:shape>
                    <v:line id="Line 2403" o:spid="_x0000_s1489" style="position:absolute;flip:x;visibility:visible;mso-wrap-style:square" from="25721,14959" to="27593,159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rqrMQAAADdAAAADwAAAGRycy9kb3ducmV2LnhtbERPzWrCQBC+C77DMoVepG5sNTSpq9hC&#10;0ZsY+wBDdppNm51Ns9sY394VBG/z8f3Ocj3YRvTU+dqxgtk0AUFcOl1zpeDr+Pn0CsIHZI2NY1Jw&#10;Jg/r1Xi0xFy7Ex+oL0IlYgj7HBWYENpcSl8asuinriWO3LfrLIYIu0rqDk8x3DbyOUlSabHm2GCw&#10;pQ9D5W/xbxX02XaTzc1kHxbFX5sdUvOzl+9KPT4MmzcQgYZwF9/cOx3np/MXuH4TT5CrC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CuqsxAAAAN0AAAAPAAAAAAAAAAAA&#10;AAAAAKECAABkcnMvZG93bnJldi54bWxQSwUGAAAAAAQABAD5AAAAkgMAAAAA&#10;" strokecolor="yellow" strokeweight="1.25pt">
                      <v:stroke endarrow="block"/>
                    </v:line>
                    <v:roundrect id="AutoShape 1878" o:spid="_x0000_s1490" style="position:absolute;left:27593;top:13954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fBzsIA&#10;AADdAAAADwAAAGRycy9kb3ducmV2LnhtbERPTWvCQBC9F/oflil4040iWqKrSIvisVEp5DbJjkk0&#10;Oxuyq0n/vSsIvc3jfc5y3Zta3Kl1lWUF41EEgji3uuJCwem4HX6CcB5ZY22ZFPyRg/Xq/W2JsbYd&#10;J3Q/+EKEEHYxKii9b2IpXV6SQTeyDXHgzrY16ANsC6lb7EK4qeUkimbSYMWhocSGvkrKr4ebUZDs&#10;0m+Tbpr5Jf1JumxM2fxXZkoNPvrNAoSn3v+LX+69DvNn0yk8vwkn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V8HOwgAAAN0AAAAPAAAAAAAAAAAAAAAAAJgCAABkcnMvZG93&#10;bnJldi54bWxQSwUGAAAAAAQABAD1AAAAhwMAAAAA&#10;" strokecolor="red" strokeweight="1.25pt">
                      <v:textbox inset="1.44pt,1.44pt,1.44pt,1.44pt">
                        <w:txbxContent>
                          <w:p w:rsidR="00D31835" w:rsidRPr="00E74760" w:rsidRDefault="00D31835" w:rsidP="00BA04E1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14</w:t>
                            </w:r>
                          </w:p>
                        </w:txbxContent>
                      </v:textbox>
                    </v:roundrect>
                    <v:line id="Line 2403" o:spid="_x0000_s1491" style="position:absolute;flip:x;visibility:visible;mso-wrap-style:square" from="22216,11483" to="23016,132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/XQ8MAAADdAAAADwAAAGRycy9kb3ducmV2LnhtbERPzWrCQBC+F3yHZYReSt0oGprUVVQo&#10;7U2MPsCQnWaj2dmYXWP69t1Cwdt8fL+zXA+2ET11vnasYDpJQBCXTtdcKTgdP17fQPiArLFxTAp+&#10;yMN6NXpaYq7dnQ/UF6ESMYR9jgpMCG0upS8NWfQT1xJH7tt1FkOEXSV1h/cYbhs5S5JUWqw5Nhhs&#10;aWeovBQ3q6DPPjfZ3Lzsw6K4ttkhNee93Cr1PB427yACDeEh/nd/6Tg/nS/g75t4glz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Cv10PDAAAA3QAAAA8AAAAAAAAAAAAA&#10;AAAAoQIAAGRycy9kb3ducmV2LnhtbFBLBQYAAAAABAAEAPkAAACRAwAAAAA=&#10;" strokecolor="yellow" strokeweight="1.25pt">
                      <v:stroke endarrow="block"/>
                    </v:line>
                    <v:roundrect id="AutoShape 1878" o:spid="_x0000_s1492" style="position:absolute;left:21930;top:9475;width:2172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n6IsMA&#10;AADdAAAADwAAAGRycy9kb3ducmV2LnhtbERPTWvCQBC9F/wPywi91Y1FokRXEYvSY6Mi5DbJjkk0&#10;Oxuyq0n/fbdQ6G0e73NWm8E04kmdqy0rmE4iEMSF1TWXCs6n/dsChPPIGhvLpOCbHGzWo5cVJtr2&#10;nNLz6EsRQtglqKDyvk2kdEVFBt3EtsSBu9rOoA+wK6XusA/hppHvURRLgzWHhgpb2lVU3I8PoyA9&#10;ZB8m27bzW/aV9vmU8vlF5kq9joftEoSnwf+L/9yfOsyPZzH8fhNO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n6IsMAAADdAAAADwAAAAAAAAAAAAAAAACYAgAAZHJzL2Rv&#10;d25yZXYueG1sUEsFBgAAAAAEAAQA9QAAAIgDAAAAAA==&#10;" strokecolor="red" strokeweight="1.25pt">
                      <v:textbox inset="1.44pt,1.44pt,1.44pt,1.44pt">
                        <w:txbxContent>
                          <w:p w:rsidR="00D31835" w:rsidRPr="00E74760" w:rsidRDefault="00D31835" w:rsidP="00BA04E1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13</w:t>
                            </w:r>
                          </w:p>
                        </w:txbxContent>
                      </v:textbox>
                    </v:roundrect>
                    <v:shape id="Text Box 99" o:spid="_x0000_s1493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TgAMQA&#10;AADdAAAADwAAAGRycy9kb3ducmV2LnhtbERPTWvCQBC9C/6HZQq9lLqplGCja7CxhR7qISqeh+yY&#10;hGZnw+5q4r/vFgre5vE+Z5WPphNXcr61rOBlloAgrqxuuVZwPHw+L0D4gKyxs0wKbuQhX08nK8y0&#10;Hbik6z7UIoawz1BBE0KfSemrhgz6me2JI3e2zmCI0NVSOxxiuOnkPElSabDl2NBgT0VD1c/+YhSk&#10;W3cZSi6etsePb9z19fz0fjsp9fgwbpYgAo3hLv53f+k4P319g79v4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04ADEAAAA3QAAAA8AAAAAAAAAAAAAAAAAmAIAAGRycy9k&#10;b3ducmV2LnhtbFBLBQYAAAAABAAEAPUAAACJAwAAAAA=&#10;" stroked="f">
                      <v:textbox inset="0,0,0,0">
                        <w:txbxContent>
                          <w:p w:rsidR="00D31835" w:rsidRDefault="00D31835" w:rsidP="00BA04E1">
                            <w:pPr>
                              <w:pStyle w:val="Fig"/>
                              <w:jc w:val="center"/>
                            </w:pPr>
                            <w:r>
                              <w:t>Fig. 2-16</w:t>
                            </w:r>
                          </w:p>
                        </w:txbxContent>
                      </v:textbox>
                    </v:shape>
                  </v:group>
                  <v:shape id="Freeform 1650" o:spid="_x0000_s1494" style="position:absolute;left:95;top:5238;width:19427;height:8675;visibility:visible;mso-wrap-style:square;v-text-anchor:middle" coordsize="1942738,867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1mm8YA&#10;AADdAAAADwAAAGRycy9kb3ducmV2LnhtbESPQUsDMRCF74L/IYzgzWYtuLRr0yItQsFebCvS27AZ&#10;N0s3kyWJbfz3zkHwNsN78943i1Xxg7pQTH1gA4+TChRxG2zPnYHj4fVhBiplZItDYDLwQwlWy9ub&#10;BTY2XPmdLvvcKQnh1KABl/PYaJ1aRx7TJIzEon2F6DHLGjttI14l3A96WlW19tizNDgcae2oPe+/&#10;vYG3T/cx68sp7za79daf6nmJ52zM/V15eQaVqeR/89/11gp+/ST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1mm8YAAADdAAAADwAAAAAAAAAAAAAAAACYAgAAZHJz&#10;L2Rvd25yZXYueG1sUEsFBgAAAAAEAAQA9QAAAIsDAAAAAA==&#10;" path="m,c236764,80735,473529,161471,615043,223157v141514,61686,181428,77108,234042,146958c901699,439965,856342,563336,930728,642257v74386,78921,210458,164193,364672,201386c1449614,880836,1749878,861786,1856014,865415v106136,3629,91168,1814,76200,e" filled="f" strokecolor="lime" strokeweight="2pt">
                    <v:path arrowok="t" o:connecttype="custom" o:connectlocs="0,0;615043,223157;849085,370115;930728,642257;1295400,843643;1856014,865415;1932214,865415" o:connectangles="0,0,0,0,0,0,0"/>
                  </v:shape>
                  <v:shape id="Freeform 1651" o:spid="_x0000_s1495" style="position:absolute;left:20621;top:13620;width:5169;height:8608;visibility:visible;mso-wrap-style:square;v-text-anchor:middle" coordsize="517071,896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v0CcIA&#10;AADdAAAADwAAAGRycy9kb3ducmV2LnhtbERPTYvCMBC9C/6HMAt7EU27oEi3aVlEYS8eqj14HJrZ&#10;tthMahO1+++NIHibx/ucNB9NJ240uNaygngRgSCurG65VlAed/M1COeRNXaWScE/Ociz6STFRNs7&#10;F3Q7+FqEEHYJKmi87xMpXdWQQbewPXHg/uxg0Ac41FIPeA/hppNfUbSSBlsODQ32tGmoOh+uRkEx&#10;buUZy7K4XPtZNTvFe70lr9Tnx/jzDcLT6N/il/tXh/mrZQzPb8IJMn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i/QJwgAAAN0AAAAPAAAAAAAAAAAAAAAAAJgCAABkcnMvZG93&#10;bnJldi54bWxQSwUGAAAAAAQABAD1AAAAhwMAAAAA&#10;" path="m,19998c80736,3669,161472,-12659,228600,14555v67128,27214,126093,85272,174171,168729c450849,266741,517071,396462,517071,515298v,118836,-57150,249918,-114300,381000e" filled="f" strokecolor="lime" strokeweight="2pt">
                    <v:path arrowok="t" o:connecttype="custom" o:connectlocs="0,19206;228520,13979;402630,176025;516890,494890;402630,860800" o:connectangles="0,0,0,0,0"/>
                  </v:shape>
                </v:group>
                <v:shape id="Text Box 2455" o:spid="_x0000_s1496" type="#_x0000_t202" style="position:absolute;left:1190;top:17811;width:8211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hOcUA&#10;AADdAAAADwAAAGRycy9kb3ducmV2LnhtbERPTWsCMRC9C/0PYQq9SM22LrZsjSLSQvUibr30NmzG&#10;zbabyZJkdfvvG0HwNo/3OfPlYFtxIh8axwqeJhkI4srphmsFh6+Px1cQISJrbB2Tgj8KsFzcjeZY&#10;aHfmPZ3KWIsUwqFABSbGrpAyVIYshonriBN3dN5iTNDXUns8p3Dbyucsm0mLDacGgx2tDVW/ZW8V&#10;7PLvnRn3x/ftKp/6zaFfz37qUqmH+2H1BiLSEG/iq/tTp/kv+RQu36QT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YaE5xQAAAN0AAAAPAAAAAAAAAAAAAAAAAJgCAABkcnMv&#10;ZG93bnJldi54bWxQSwUGAAAAAAQABAD1AAAAigMAAAAA&#10;" stroked="f">
                  <v:textbox style="mso-fit-shape-to-text:t" inset="0,0,0,0">
                    <w:txbxContent>
                      <w:p w:rsidR="00D31835" w:rsidRPr="00BA04E1" w:rsidRDefault="00D31835" w:rsidP="00BA04E1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BA04E1">
                          <w:rPr>
                            <w:sz w:val="18"/>
                            <w:szCs w:val="18"/>
                          </w:rPr>
                          <w:t xml:space="preserve">Front </w:t>
                        </w:r>
                        <w:r>
                          <w:rPr>
                            <w:sz w:val="18"/>
                            <w:szCs w:val="18"/>
                          </w:rPr>
                          <w:t>of v</w:t>
                        </w:r>
                        <w:r w:rsidRPr="00BA04E1">
                          <w:rPr>
                            <w:sz w:val="18"/>
                            <w:szCs w:val="18"/>
                          </w:rPr>
                          <w:t>ehicle</w:t>
                        </w:r>
                      </w:p>
                    </w:txbxContent>
                  </v:textbox>
                </v:shape>
                <v:shape id="AutoShape 2122" o:spid="_x0000_s1497" type="#_x0000_t13" style="position:absolute;left:3857;top:13811;width:3988;height:3168;rotation:-160831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LbFsMA&#10;AADdAAAADwAAAGRycy9kb3ducmV2LnhtbERPS4vCMBC+C/6HMII3TRUfS7dRtLCwB0GsHjzONrNt&#10;aTMpTVbrv98Igrf5+J6TbHvTiBt1rrKsYDaNQBDnVldcKLicvyYfIJxH1thYJgUPcrDdDAcJxtre&#10;+US3zBcihLCLUUHpfRtL6fKSDLqpbYkD92s7gz7ArpC6w3sIN42cR9FKGqw4NJTYUlpSXmd/RkFx&#10;nh3p8HOKsob3NV936aF9pEqNR/3uE4Sn3r/FL/e3DvPXiyU8vwkn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LbFsMAAADdAAAADwAAAAAAAAAAAAAAAACYAgAAZHJzL2Rv&#10;d25yZXYueG1sUEsFBgAAAAAEAAQA9QAAAIgDAAAAAA==&#10;" adj="16401" fillcolor="#eeece1" strokecolor="red" strokeweight="1.5pt">
                  <v:textbox>
                    <w:txbxContent>
                      <w:p w:rsidR="00D31835" w:rsidRPr="008623DE" w:rsidRDefault="00D31835" w:rsidP="00BA04E1">
                        <w:pPr>
                          <w:rPr>
                            <w:b/>
                            <w:color w:val="FF0000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A314CE">
        <w:t>Continue to r</w:t>
      </w:r>
      <w:r w:rsidR="00D904E9" w:rsidRPr="000D369E">
        <w:t xml:space="preserve">oute and secure the </w:t>
      </w:r>
      <w:r w:rsidR="00D904E9">
        <w:t>t</w:t>
      </w:r>
      <w:r w:rsidR="00D904E9" w:rsidRPr="000D369E">
        <w:t xml:space="preserve">railer </w:t>
      </w:r>
      <w:r w:rsidR="00D904E9">
        <w:t>m</w:t>
      </w:r>
      <w:r w:rsidR="00D904E9" w:rsidRPr="000D369E">
        <w:t xml:space="preserve">odule </w:t>
      </w:r>
      <w:r w:rsidR="00D904E9">
        <w:t>h</w:t>
      </w:r>
      <w:r w:rsidR="00D904E9" w:rsidRPr="000D369E">
        <w:t xml:space="preserve">arness along </w:t>
      </w:r>
      <w:r w:rsidR="00D904E9">
        <w:t xml:space="preserve">the </w:t>
      </w:r>
      <w:r w:rsidR="00D904E9" w:rsidRPr="000D369E">
        <w:t xml:space="preserve">vehicle wire harness and towards the RH </w:t>
      </w:r>
      <w:r w:rsidR="00D904E9">
        <w:t>r</w:t>
      </w:r>
      <w:r w:rsidR="00D904E9" w:rsidRPr="000D369E">
        <w:t xml:space="preserve">ear </w:t>
      </w:r>
      <w:r w:rsidR="00D904E9">
        <w:t>c</w:t>
      </w:r>
      <w:r w:rsidR="00D904E9" w:rsidRPr="000D369E">
        <w:t xml:space="preserve">ombination </w:t>
      </w:r>
      <w:r w:rsidR="00D904E9">
        <w:t>l</w:t>
      </w:r>
      <w:r w:rsidR="00D904E9" w:rsidRPr="000D369E">
        <w:t xml:space="preserve">amp </w:t>
      </w:r>
      <w:r w:rsidR="00D904E9">
        <w:t>a</w:t>
      </w:r>
      <w:r w:rsidR="00D904E9" w:rsidRPr="000D369E">
        <w:t>ss</w:t>
      </w:r>
      <w:r w:rsidR="00D904E9">
        <w:t>embl</w:t>
      </w:r>
      <w:r w:rsidR="00D904E9" w:rsidRPr="000D369E">
        <w:t xml:space="preserve">y </w:t>
      </w:r>
      <w:r w:rsidR="00D904E9">
        <w:t>(green line, F</w:t>
      </w:r>
      <w:r w:rsidR="00D904E9" w:rsidRPr="000D369E">
        <w:t>ig</w:t>
      </w:r>
      <w:r w:rsidR="00D904E9">
        <w:t>.</w:t>
      </w:r>
      <w:r w:rsidR="00D904E9" w:rsidRPr="000D369E">
        <w:t xml:space="preserve"> 2-1</w:t>
      </w:r>
      <w:r w:rsidR="00D904E9">
        <w:t>6</w:t>
      </w:r>
      <w:r w:rsidR="00D904E9" w:rsidRPr="000D369E">
        <w:t xml:space="preserve"> to </w:t>
      </w:r>
      <w:r w:rsidR="00D904E9">
        <w:t xml:space="preserve">Fig. </w:t>
      </w:r>
      <w:r w:rsidR="00545804">
        <w:t>2-18</w:t>
      </w:r>
      <w:r w:rsidR="00D904E9">
        <w:t>).</w:t>
      </w:r>
    </w:p>
    <w:p w:rsidR="00D904E9" w:rsidRDefault="00D904E9" w:rsidP="00545804">
      <w:pPr>
        <w:pStyle w:val="ProcLevel2"/>
        <w:numPr>
          <w:ilvl w:val="0"/>
          <w:numId w:val="0"/>
        </w:numPr>
        <w:ind w:left="360"/>
      </w:pPr>
      <w:r>
        <w:br w:type="page"/>
      </w:r>
    </w:p>
    <w:p w:rsidR="00D904E9" w:rsidRDefault="00D904E9" w:rsidP="00545804">
      <w:pPr>
        <w:pStyle w:val="ProcLevel2"/>
        <w:numPr>
          <w:ilvl w:val="0"/>
          <w:numId w:val="0"/>
        </w:numPr>
        <w:ind w:left="360"/>
      </w:pPr>
    </w:p>
    <w:p w:rsidR="00545804" w:rsidRDefault="00BA25FE" w:rsidP="00545804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7760" behindDoc="0" locked="1" layoutInCell="1" allowOverlap="1" wp14:anchorId="4AF855BF" wp14:editId="33FE4D1D">
                <wp:simplePos x="0" y="0"/>
                <wp:positionH relativeFrom="column">
                  <wp:posOffset>-3246120</wp:posOffset>
                </wp:positionH>
                <wp:positionV relativeFrom="paragraph">
                  <wp:posOffset>4625340</wp:posOffset>
                </wp:positionV>
                <wp:extent cx="2971800" cy="2230755"/>
                <wp:effectExtent l="19050" t="19050" r="19050" b="17145"/>
                <wp:wrapNone/>
                <wp:docPr id="2520" name="Group 2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28850"/>
                        </a:xfrm>
                      </wpg:grpSpPr>
                      <wpg:grpSp>
                        <wpg:cNvPr id="2516" name="Group 2516"/>
                        <wpg:cNvGrpSpPr/>
                        <wpg:grpSpPr>
                          <a:xfrm>
                            <a:off x="0" y="0"/>
                            <a:ext cx="2971800" cy="2228850"/>
                            <a:chOff x="0" y="0"/>
                            <a:chExt cx="2971800" cy="2228850"/>
                          </a:xfrm>
                        </wpg:grpSpPr>
                        <wpg:grpSp>
                          <wpg:cNvPr id="2514" name="Group 2514"/>
                          <wpg:cNvGrpSpPr/>
                          <wpg:grpSpPr>
                            <a:xfrm>
                              <a:off x="0" y="0"/>
                              <a:ext cx="2971800" cy="2228850"/>
                              <a:chOff x="0" y="0"/>
                              <a:chExt cx="2971800" cy="2228850"/>
                            </a:xfrm>
                          </wpg:grpSpPr>
                          <wpg:grpSp>
                            <wpg:cNvPr id="2497" name="Group 2497"/>
                            <wpg:cNvGrpSpPr/>
                            <wpg:grpSpPr>
                              <a:xfrm>
                                <a:off x="0" y="0"/>
                                <a:ext cx="2971800" cy="2228850"/>
                                <a:chOff x="0" y="950"/>
                                <a:chExt cx="2971800" cy="2225678"/>
                              </a:xfrm>
                            </wpg:grpSpPr>
                            <wpg:grpSp>
                              <wpg:cNvPr id="2498" name="Group 2498"/>
                              <wpg:cNvGrpSpPr/>
                              <wpg:grpSpPr>
                                <a:xfrm>
                                  <a:off x="0" y="950"/>
                                  <a:ext cx="2971800" cy="2225678"/>
                                  <a:chOff x="0" y="2397"/>
                                  <a:chExt cx="2971800" cy="2226339"/>
                                </a:xfrm>
                              </wpg:grpSpPr>
                              <wpg:grpSp>
                                <wpg:cNvPr id="2499" name="Group 2499"/>
                                <wpg:cNvGrpSpPr/>
                                <wpg:grpSpPr>
                                  <a:xfrm>
                                    <a:off x="0" y="2397"/>
                                    <a:ext cx="2971800" cy="2226339"/>
                                    <a:chOff x="740" y="4531"/>
                                    <a:chExt cx="2970319" cy="2221690"/>
                                  </a:xfrm>
                                </wpg:grpSpPr>
                                <wpg:grpSp>
                                  <wpg:cNvPr id="2500" name="Group 2500"/>
                                  <wpg:cNvGrpSpPr/>
                                  <wpg:grpSpPr>
                                    <a:xfrm>
                                      <a:off x="740" y="4531"/>
                                      <a:ext cx="2970319" cy="2221690"/>
                                      <a:chOff x="38239" y="4534"/>
                                      <a:chExt cx="2969347" cy="2222992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501" name="Picture 250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8239" y="4534"/>
                                        <a:ext cx="2969347" cy="2222992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  <wps:wsp>
                                    <wps:cNvPr id="2502" name="Line 2403"/>
                                    <wps:cNvCnPr>
                                      <a:cxnSpLocks noChangeShapeType="1"/>
                                      <a:stCxn id="2503" idx="3"/>
                                    </wps:cNvCnPr>
                                    <wps:spPr bwMode="auto">
                                      <a:xfrm>
                                        <a:off x="2090046" y="578593"/>
                                        <a:ext cx="176929" cy="100438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5875">
                                        <a:solidFill>
                                          <a:srgbClr val="FFFF00"/>
                                        </a:solidFill>
                                        <a:round/>
                                        <a:headEnd/>
                                        <a:tailEnd type="triangle" w="med" len="med"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>
                                              <a:outerShdw dist="35921" dir="2700000" algn="ctr" rotWithShape="0">
                                                <a:srgbClr val="808080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2503" name="AutoShape 18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1872876" y="478154"/>
                                        <a:ext cx="217170" cy="200878"/>
                                      </a:xfrm>
                                      <a:prstGeom prst="roundRect">
                                        <a:avLst>
                                          <a:gd name="adj" fmla="val 16667"/>
                                        </a:avLst>
                                      </a:prstGeom>
                                      <a:solidFill>
                                        <a:srgbClr val="FFFFFF"/>
                                      </a:solidFill>
                                      <a:ln w="15875" algn="ctr">
                                        <a:solidFill>
                                          <a:srgbClr val="FF0000"/>
                                        </a:solidFill>
                                        <a:prstDash val="solid"/>
                                        <a:round/>
                                        <a:headEnd/>
                                        <a:tailEnd/>
                                      </a:ln>
                                      <a:effectLst/>
                                      <a:extLs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>
                                              <a:outerShdw dist="35921" dir="2700000" algn="ctr" rotWithShape="0">
                                                <a:srgbClr val="808080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D31835" w:rsidRPr="00E74760" w:rsidRDefault="00D31835" w:rsidP="00BA25FE">
                                          <w:pPr>
                                            <w:jc w:val="center"/>
                                            <w:rPr>
                                              <w:color w:val="FF0000"/>
                                              <w:sz w:val="18"/>
                                              <w:szCs w:val="18"/>
                                              <w:lang w:val="en-CA"/>
                                            </w:rPr>
                                          </w:pPr>
                                          <w:r>
                                            <w:rPr>
                                              <w:color w:val="FF0000"/>
                                              <w:sz w:val="18"/>
                                              <w:szCs w:val="18"/>
                                              <w:lang w:val="en-CA"/>
                                            </w:rPr>
                                            <w:t>28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18288" tIns="18288" rIns="18288" bIns="18288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504" name="Text Box 99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4898" y="2029478"/>
                                        <a:ext cx="548415" cy="194699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D31835" w:rsidRDefault="00D31835" w:rsidP="00BA25FE">
                                          <w:pPr>
                                            <w:pStyle w:val="Fig"/>
                                            <w:jc w:val="center"/>
                                          </w:pPr>
                                          <w:r>
                                            <w:t>Fig. 2-21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505" name="Line 2403"/>
                                  <wps:cNvCnPr>
                                    <a:cxnSpLocks noChangeShapeType="1"/>
                                    <a:stCxn id="2506" idx="2"/>
                                  </wps:cNvCnPr>
                                  <wps:spPr bwMode="auto">
                                    <a:xfrm>
                                      <a:off x="1463020" y="1396540"/>
                                      <a:ext cx="57998" cy="175631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506" name="AutoShape 187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1354399" y="1195780"/>
                                      <a:ext cx="217241" cy="20076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15875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D31835" w:rsidRPr="00E74760" w:rsidRDefault="00D31835" w:rsidP="00BA25FE">
                                        <w:pPr>
                                          <w:jc w:val="center"/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  <w:t>26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18288" tIns="18288" rIns="18288" bIns="18288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2507" name="Line 2403"/>
                                <wps:cNvCnPr>
                                  <a:cxnSpLocks noChangeShapeType="1"/>
                                  <a:stCxn id="2508" idx="2"/>
                                </wps:cNvCnPr>
                                <wps:spPr bwMode="auto">
                                  <a:xfrm>
                                    <a:off x="2159140" y="1008171"/>
                                    <a:ext cx="71437" cy="17465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FFFF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508" name="AutoShape 18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050465" y="807024"/>
                                    <a:ext cx="217349" cy="201146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15875" algn="ctr">
                                    <a:solidFill>
                                      <a:srgbClr val="FF0000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Pr="00E74760" w:rsidRDefault="00D31835" w:rsidP="00BA25FE">
                                      <w:pPr>
                                        <w:jc w:val="center"/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rot="0" vert="horz" wrap="square" lIns="18288" tIns="18288" rIns="18288" bIns="18288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2509" name="Text Box 245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38250" y="201325"/>
                                  <a:ext cx="595468" cy="1403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algn="ctr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BA04E1" w:rsidRDefault="00D31835" w:rsidP="00BA25FE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Drain hose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grpSp>
                          <wps:wsp>
                            <wps:cNvPr id="2512" name="Line 2403"/>
                            <wps:cNvCnPr>
                              <a:cxnSpLocks noChangeShapeType="1"/>
                              <a:stCxn id="2513" idx="1"/>
                            </wps:cNvCnPr>
                            <wps:spPr bwMode="auto">
                              <a:xfrm flipH="1">
                                <a:off x="2524125" y="200661"/>
                                <a:ext cx="191495" cy="151764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3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715620" y="100013"/>
                                <a:ext cx="217170" cy="2012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BA25FE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29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</wpg:grpSp>
                        <wps:wsp>
                          <wps:cNvPr id="2515" name="Line 2403"/>
                          <wps:cNvCnPr>
                            <a:cxnSpLocks noChangeShapeType="1"/>
                            <a:stCxn id="2509" idx="3"/>
                          </wps:cNvCnPr>
                          <wps:spPr bwMode="auto">
                            <a:xfrm>
                              <a:off x="1833718" y="270929"/>
                              <a:ext cx="282559" cy="138646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517" name="Freeform 2517"/>
                        <wps:cNvSpPr/>
                        <wps:spPr>
                          <a:xfrm>
                            <a:off x="4763" y="481013"/>
                            <a:ext cx="2338387" cy="1190625"/>
                          </a:xfrm>
                          <a:custGeom>
                            <a:avLst/>
                            <a:gdLst>
                              <a:gd name="connsiteX0" fmla="*/ 0 w 2424529"/>
                              <a:gd name="connsiteY0" fmla="*/ 1100504 h 1222176"/>
                              <a:gd name="connsiteX1" fmla="*/ 533400 w 2424529"/>
                              <a:gd name="connsiteY1" fmla="*/ 1138604 h 1222176"/>
                              <a:gd name="connsiteX2" fmla="*/ 963386 w 2424529"/>
                              <a:gd name="connsiteY2" fmla="*/ 1116833 h 1222176"/>
                              <a:gd name="connsiteX3" fmla="*/ 1284514 w 2424529"/>
                              <a:gd name="connsiteY3" fmla="*/ 1220247 h 1222176"/>
                              <a:gd name="connsiteX4" fmla="*/ 1616529 w 2424529"/>
                              <a:gd name="connsiteY4" fmla="*/ 1160375 h 1222176"/>
                              <a:gd name="connsiteX5" fmla="*/ 1953986 w 2424529"/>
                              <a:gd name="connsiteY5" fmla="*/ 888233 h 1222176"/>
                              <a:gd name="connsiteX6" fmla="*/ 2378529 w 2424529"/>
                              <a:gd name="connsiteY6" fmla="*/ 730390 h 1222176"/>
                              <a:gd name="connsiteX7" fmla="*/ 2411186 w 2424529"/>
                              <a:gd name="connsiteY7" fmla="*/ 425590 h 1222176"/>
                              <a:gd name="connsiteX8" fmla="*/ 2362200 w 2424529"/>
                              <a:gd name="connsiteY8" fmla="*/ 66361 h 1222176"/>
                              <a:gd name="connsiteX9" fmla="*/ 2389414 w 2424529"/>
                              <a:gd name="connsiteY9" fmla="*/ 1047 h 12221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424529" h="1222176">
                                <a:moveTo>
                                  <a:pt x="0" y="1100504"/>
                                </a:moveTo>
                                <a:cubicBezTo>
                                  <a:pt x="186418" y="1118193"/>
                                  <a:pt x="372836" y="1135882"/>
                                  <a:pt x="533400" y="1138604"/>
                                </a:cubicBezTo>
                                <a:cubicBezTo>
                                  <a:pt x="693964" y="1141326"/>
                                  <a:pt x="838200" y="1103226"/>
                                  <a:pt x="963386" y="1116833"/>
                                </a:cubicBezTo>
                                <a:cubicBezTo>
                                  <a:pt x="1088572" y="1130440"/>
                                  <a:pt x="1175657" y="1212990"/>
                                  <a:pt x="1284514" y="1220247"/>
                                </a:cubicBezTo>
                                <a:cubicBezTo>
                                  <a:pt x="1393371" y="1227504"/>
                                  <a:pt x="1504950" y="1215711"/>
                                  <a:pt x="1616529" y="1160375"/>
                                </a:cubicBezTo>
                                <a:cubicBezTo>
                                  <a:pt x="1728108" y="1105039"/>
                                  <a:pt x="1826986" y="959897"/>
                                  <a:pt x="1953986" y="888233"/>
                                </a:cubicBezTo>
                                <a:cubicBezTo>
                                  <a:pt x="2080986" y="816569"/>
                                  <a:pt x="2302329" y="807497"/>
                                  <a:pt x="2378529" y="730390"/>
                                </a:cubicBezTo>
                                <a:cubicBezTo>
                                  <a:pt x="2454729" y="653283"/>
                                  <a:pt x="2413907" y="536261"/>
                                  <a:pt x="2411186" y="425590"/>
                                </a:cubicBezTo>
                                <a:cubicBezTo>
                                  <a:pt x="2408465" y="314919"/>
                                  <a:pt x="2365829" y="137118"/>
                                  <a:pt x="2362200" y="66361"/>
                                </a:cubicBezTo>
                                <a:cubicBezTo>
                                  <a:pt x="2358571" y="-4396"/>
                                  <a:pt x="2373992" y="-1675"/>
                                  <a:pt x="2389414" y="104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8" name="Freeform 2518"/>
                        <wps:cNvSpPr/>
                        <wps:spPr>
                          <a:xfrm>
                            <a:off x="2366963" y="371475"/>
                            <a:ext cx="260985" cy="59690"/>
                          </a:xfrm>
                          <a:custGeom>
                            <a:avLst/>
                            <a:gdLst>
                              <a:gd name="connsiteX0" fmla="*/ 0 w 261257"/>
                              <a:gd name="connsiteY0" fmla="*/ 60090 h 60090"/>
                              <a:gd name="connsiteX1" fmla="*/ 190500 w 261257"/>
                              <a:gd name="connsiteY1" fmla="*/ 218 h 60090"/>
                              <a:gd name="connsiteX2" fmla="*/ 261257 w 261257"/>
                              <a:gd name="connsiteY2" fmla="*/ 43761 h 600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61257" h="60090">
                                <a:moveTo>
                                  <a:pt x="0" y="60090"/>
                                </a:moveTo>
                                <a:cubicBezTo>
                                  <a:pt x="73478" y="31514"/>
                                  <a:pt x="146957" y="2939"/>
                                  <a:pt x="190500" y="218"/>
                                </a:cubicBezTo>
                                <a:cubicBezTo>
                                  <a:pt x="234043" y="-2503"/>
                                  <a:pt x="247650" y="20629"/>
                                  <a:pt x="261257" y="43761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9" name="Freeform 2519"/>
                        <wps:cNvSpPr/>
                        <wps:spPr>
                          <a:xfrm>
                            <a:off x="2643188" y="481013"/>
                            <a:ext cx="309880" cy="146685"/>
                          </a:xfrm>
                          <a:custGeom>
                            <a:avLst/>
                            <a:gdLst>
                              <a:gd name="connsiteX0" fmla="*/ 310243 w 310243"/>
                              <a:gd name="connsiteY0" fmla="*/ 146957 h 146957"/>
                              <a:gd name="connsiteX1" fmla="*/ 0 w 310243"/>
                              <a:gd name="connsiteY1" fmla="*/ 0 h 1469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10243" h="146957">
                                <a:moveTo>
                                  <a:pt x="310243" y="1469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F855BF" id="Group 2520" o:spid="_x0000_s1498" style="position:absolute;left:0;text-align:left;margin-left:-255.6pt;margin-top:364.2pt;width:234pt;height:175.65pt;z-index:251957760;mso-position-horizontal-relative:text;mso-position-vertical-relative:text;mso-height-relative:margin" coordsize="29718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">
                <v:group id="Group 2516" o:spid="_x0000_s1499" style="position:absolute;width:29718;height:22288" coordsize="29718,2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7iHMTFAAAA3QAA&#10;AA8AAAAAAAAAAAAAAAAAqgIAAGRycy9kb3ducmV2LnhtbFBLBQYAAAAABAAEAPoAAACcAwAAAAA=&#10;">
                  <v:group id="Group 2514" o:spid="_x0000_s1500" style="position:absolute;width:29718;height:22288" coordsize="29718,2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wnKM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MkL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XwnKMcAAADd&#10;AAAADwAAAAAAAAAAAAAAAACqAgAAZHJzL2Rvd25yZXYueG1sUEsFBgAAAAAEAAQA+gAAAJ4DAAAA&#10;AA==&#10;">
                    <v:group id="Group 2497" o:spid="_x0000_s1501" style="position:absolute;width:29718;height:22288" coordorigin=",9" coordsize="29718,222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py1mMcAAADd&#10;AAAADwAAAAAAAAAAAAAAAACqAgAAZHJzL2Rvd25yZXYueG1sUEsFBgAAAAAEAAQA+gAAAJ4DAAAA&#10;AA==&#10;">
                      <v:group id="Group 2498" o:spid="_x0000_s1502" style="position:absolute;top:9;width:29718;height:22257" coordorigin=",23" coordsize="29718,222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sDIerFAAAA3QAA&#10;AA8AAAAAAAAAAAAAAAAAqgIAAGRycy9kb3ducmV2LnhtbFBLBQYAAAAABAAEAPoAAACcAwAAAAA=&#10;">
                        <v:group id="Group 2499" o:spid="_x0000_s1503" style="position:absolute;top:23;width:29718;height:22264" coordorigin="7,45" coordsize="29703,22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+EccYAAADdAAAADwAAAGRycy9kb3ducmV2LnhtbESPQWvCQBSE74X+h+UJ&#10;vekmthaNriJSiwcRqoJ4e2SfSTD7NmTXJP57VxB6HGbmG2a26EwpGqpdYVlBPIhAEKdWF5wpOB7W&#10;/TEI55E1lpZJwZ0cLObvbzNMtG35j5q9z0SAsEtQQe59lUjp0pwMuoGtiIN3sbVBH2SdSV1jG+Cm&#10;lMMo+pYGCw4LOVa0yim97m9GwW+L7fIz/mm218vqfj6MdqdtTEp99LrlFISnzv+HX+2NVjD8mkzg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T4RxxgAAAN0A&#10;AAAPAAAAAAAAAAAAAAAAAKoCAABkcnMvZG93bnJldi54bWxQSwUGAAAAAAQABAD6AAAAnQMAAAAA&#10;">
                          <v:group id="Group 2500" o:spid="_x0000_s1504" style="position:absolute;left:7;top:45;width:29703;height:22217" coordorigin="382,45" coordsize="29693,222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5639s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zmUdgf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7nrf2wwAAAN0AAAAP&#10;AAAAAAAAAAAAAAAAAKoCAABkcnMvZG93bnJldi54bWxQSwUGAAAAAAQABAD6AAAAmgMAAAAA&#10;">
                            <v:shape id="Picture 2501" o:spid="_x0000_s1505" type="#_x0000_t75" style="position:absolute;left:382;top:45;width:29693;height:22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PdN/FAAAA3QAAAA8AAABkcnMvZG93bnJldi54bWxEj0+LwjAUxO8LfofwBC+LpgouUo0igqCg&#10;sOufg7dn82xLm5fSxFq//UYQPA4z8xtmtmhNKRqqXW5ZwXAQgSBOrM45VXA6rvsTEM4jaywtk4In&#10;OVjMO18zjLV98B81B5+KAGEXo4LM+yqW0iUZGXQDWxEH72Zrgz7IOpW6xkeAm1KOouhHGsw5LGRY&#10;0SqjpDjcjYKz2fO2OSbf/tbs3XX3W+wuXCjV67bLKQhPrf+E3+2NVjAaR0N4vQlPQM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j3TfxQAAAN0AAAAPAAAAAAAAAAAAAAAA&#10;AJ8CAABkcnMvZG93bnJldi54bWxQSwUGAAAAAAQABAD3AAAAkQMAAAAA&#10;" stroked="t" strokecolor="black [3213]">
                              <v:imagedata r:id="rId121" o:title=""/>
                              <v:path arrowok="t"/>
                            </v:shape>
                            <v:line id="Line 2403" o:spid="_x0000_s1506" style="position:absolute;visibility:visible;mso-wrap-style:square" from="20900,5785" to="22669,67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iGGccAAADdAAAADwAAAGRycy9kb3ducmV2LnhtbESPQWvCQBSE7wX/w/IEb3VjtFaiq4gi&#10;5NKitiC9PbLPJJp9G7OrSf99t1DocZiZb5jFqjOVeFDjSssKRsMIBHFmdcm5gs+P3fMMhPPIGivL&#10;pOCbHKyWvacFJtq2fKDH0eciQNglqKDwvk6kdFlBBt3Q1sTBO9vGoA+yyaVusA1wU8k4iqbSYMlh&#10;ocCaNgVl1+PdKLilbTcZb2ZvXzZ93dJlckrf9yelBv1uPQfhqfP/4b92qhXEL1EMv2/CE5D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EiIYZxwAAAN0AAAAPAAAAAAAA&#10;AAAAAAAAAKECAABkcnMvZG93bnJldi54bWxQSwUGAAAAAAQABAD5AAAAlQMAAAAA&#10;" strokecolor="yellow" strokeweight="1.25pt">
                              <v:stroke endarrow="block"/>
                            </v:line>
                            <v:roundrect id="AutoShape 1878" o:spid="_x0000_s1507" style="position:absolute;left:18728;top:4781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v8F8UA&#10;AADdAAAADwAAAGRycy9kb3ducmV2LnhtbESPQWvCQBSE7wX/w/IEb3Wj0irRVcTS0qOxIuT2kn0m&#10;0ezbkN2a+O9dodDjMDPfMKtNb2pxo9ZVlhVMxhEI4tzqigsFx5/P1wUI55E11pZJwZ0cbNaDlxXG&#10;2nac0O3gCxEg7GJUUHrfxFK6vCSDbmwb4uCdbWvQB9kWUrfYBbip5TSK3qXBisNCiQ3tSsqvh1+j&#10;IPlKP0y6beaXdJ902YSy+UlmSo2G/XYJwlPv/8N/7W+tYPoWzeD5Jjw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/wXxQAAAN0AAAAPAAAAAAAAAAAAAAAAAJgCAABkcnMv&#10;ZG93bnJldi54bWxQSwUGAAAAAAQABAD1AAAAigMAAAAA&#10;" strokecolor="red" strokeweight="1.25pt">
                              <v:textbox inset="1.44pt,1.44pt,1.44pt,1.44pt">
                                <w:txbxContent>
                                  <w:p w:rsidR="00D31835" w:rsidRPr="00E74760" w:rsidRDefault="00D31835" w:rsidP="00BA25FE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28</w:t>
                                    </w:r>
                                  </w:p>
                                </w:txbxContent>
                              </v:textbox>
                            </v:roundrect>
                            <v:shape id="Text Box 99" o:spid="_x0000_s1508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qM8YA&#10;AADdAAAADwAAAGRycy9kb3ducmV2LnhtbESPT4vCMBTE7wt+h/CEvSyabnFFqlFcXWEP68E/eH40&#10;z7bYvJQk2vrtN4LgcZiZ3zCzRWdqcSPnK8sKPocJCOLc6ooLBcfDZjAB4QOyxtoyKbiTh8W89zbD&#10;TNuWd3Tbh0JECPsMFZQhNJmUPi/JoB/ahjh6Z+sMhihdIbXDNsJNLdMkGUuDFceFEhtalZRf9lej&#10;YLx213bHq4/18ecPt02Rnr7vJ6Xe+91yCiJQF17hZ/tXK0i/khE83sQn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DqM8YAAADdAAAADwAAAAAAAAAAAAAAAACYAgAAZHJz&#10;L2Rvd25yZXYueG1sUEsFBgAAAAAEAAQA9QAAAIsDAAAAAA==&#10;" stroked="f">
                              <v:textbox inset="0,0,0,0">
                                <w:txbxContent>
                                  <w:p w:rsidR="00D31835" w:rsidRDefault="00D31835" w:rsidP="00BA25FE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2-21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line id="Line 2403" o:spid="_x0000_s1509" style="position:absolute;visibility:visible;mso-wrap-style:square" from="14630,13965" to="15210,15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EebccAAADdAAAADwAAAGRycy9kb3ducmV2LnhtbESPT2vCQBTE7wW/w/KE3nSjVSvRVcRS&#10;yMXin4J4e2Rfk9Ts25hdTfz2bkHocZiZ3zDzZWtKcaPaFZYVDPoRCOLU6oIzBd+Hz94UhPPIGkvL&#10;pOBODpaLzsscY20b3tFt7zMRIOxiVJB7X8VSujQng65vK+Lg/djaoA+yzqSusQlwU8phFE2kwYLD&#10;Qo4VrXNKz/urUXBJmnb0tp5uTjZ5/6Df0TH52h6Veu22qxkIT63/Dz/biVYwHEdj+HsTnoBcP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YR5txwAAAN0AAAAPAAAAAAAA&#10;AAAAAAAAAKECAABkcnMvZG93bnJldi54bWxQSwUGAAAAAAQABAD5AAAAlQMAAAAA&#10;" strokecolor="yellow" strokeweight="1.25pt">
                            <v:stroke endarrow="block"/>
                          </v:line>
                          <v:roundrect id="AutoShape 1878" o:spid="_x0000_s1510" style="position:absolute;left:13543;top:11957;width:2173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xfj8UA&#10;AADdAAAADwAAAGRycy9kb3ducmV2LnhtbESPT2vCQBTE7wW/w/KE3nSj4B9SVxGl0qNREXJ7yb4m&#10;abNvQ3Zr4rd3BaHHYWZ+w6w2vanFjVpXWVYwGUcgiHOrKy4UXM6foyUI55E11pZJwZ0cbNaDtxXG&#10;2nac0O3kCxEg7GJUUHrfxFK6vCSDbmwb4uB929agD7ItpG6xC3BTy2kUzaXBisNCiQ3tSsp/T39G&#10;QXJI9ybdNouf9Jh02YSyxVVmSr0P++0HCE+9/w+/2l9awXQWzeH5Jjw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7F+PxQAAAN0AAAAPAAAAAAAAAAAAAAAAAJgCAABkcnMv&#10;ZG93bnJldi54bWxQSwUGAAAAAAQABAD1AAAAigMAAAAA&#10;" strokecolor="red" strokeweight="1.25pt">
                            <v:textbox inset="1.44pt,1.44pt,1.44pt,1.44pt">
                              <w:txbxContent>
                                <w:p w:rsidR="00D31835" w:rsidRPr="00E74760" w:rsidRDefault="00D31835" w:rsidP="00BA25FE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26</w:t>
                                  </w:r>
                                </w:p>
                              </w:txbxContent>
                            </v:textbox>
                          </v:roundrect>
                        </v:group>
                        <v:line id="Line 2403" o:spid="_x0000_s1511" style="position:absolute;visibility:visible;mso-wrap-style:square" from="21591,10081" to="22305,11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P8lgccAAADdAAAADwAAAGRycy9kb3ducmV2LnhtbESPT2vCQBTE7wW/w/IEb3Xjn6pEVxFF&#10;yKWlVUG8PbLPJJp9G7OrSb99t1DocZiZ3zCLVWtK8aTaFZYVDPoRCOLU6oIzBcfD7nUGwnlkjaVl&#10;UvBNDlbLzssCY20b/qLn3mciQNjFqCD3voqldGlOBl3fVsTBu9jaoA+yzqSusQlwU8phFE2kwYLD&#10;Qo4VbXJKb/uHUXBPmnY82szezzaZbuk6PiUfnyelet12PQfhqfX/4b92ohUM36Ip/L4JT0Au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/yWBxwAAAN0AAAAPAAAAAAAA&#10;AAAAAAAAAKECAABkcnMvZG93bnJldi54bWxQSwUGAAAAAAQABAD5AAAAlQMAAAAA&#10;" strokecolor="yellow" strokeweight="1.25pt">
                          <v:stroke endarrow="block"/>
                        </v:line>
                        <v:roundrect id="AutoShape 1878" o:spid="_x0000_s1512" style="position:absolute;left:20504;top:8070;width:2174;height:20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9uZsEA&#10;AADdAAAADwAAAGRycy9kb3ducmV2LnhtbERPTYvCMBC9C/sfwix401RBXbpGkV0Uj1ZlobdpM9tW&#10;m0lpoq3/3hwEj4/3vVz3phZ3al1lWcFkHIEgzq2uuFBwPm1HXyCcR9ZYWyYFD3KwXn0Mlhhr23FC&#10;96MvRAhhF6OC0vsmltLlJRl0Y9sQB+7ftgZ9gG0hdYtdCDe1nEbRXBqsODSU2NBPSfn1eDMKkl36&#10;a9JNs7ikh6TLJpQt/mSm1PCz33yD8NT7t/jl3msF01kU5oY34Qn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/bmbBAAAA3QAAAA8AAAAAAAAAAAAAAAAAmAIAAGRycy9kb3du&#10;cmV2LnhtbFBLBQYAAAAABAAEAPUAAACGAwAAAAA=&#10;" strokecolor="red" strokeweight="1.25pt">
                          <v:textbox inset="1.44pt,1.44pt,1.44pt,1.44pt">
                            <w:txbxContent>
                              <w:p w:rsidR="00D31835" w:rsidRPr="00E74760" w:rsidRDefault="00D31835" w:rsidP="00BA25FE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27</w:t>
                                </w:r>
                              </w:p>
                            </w:txbxContent>
                          </v:textbox>
                        </v:roundrect>
                      </v:group>
                      <v:shape id="Text Box 2455" o:spid="_x0000_s1513" type="#_x0000_t202" style="position:absolute;left:12382;top:2013;width:5955;height:1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0848gA&#10;AADdAAAADwAAAGRycy9kb3ducmV2LnhtbESPQUsDMRSE7wX/Q3hCL8VmrXXRtWkppYLtpbj24u2x&#10;ed2sbl6WJNuu/94IBY/DzHzDLFaDbcWZfGgcK7ifZiCIK6cbrhUcP17vnkCEiKyxdUwKfijAankz&#10;WmCh3YXf6VzGWiQIhwIVmBi7QspQGbIYpq4jTt7JeYsxSV9L7fGS4LaVsyzLpcWG04LBjjaGqu+y&#10;twoO88+DmfSn7X49f/C7Y7/Jv+pSqfHtsH4BEWmI/+Fr+00rmD1mz/D3Jj0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TTzjyAAAAN0AAAAPAAAAAAAAAAAAAAAAAJgCAABk&#10;cnMvZG93bnJldi54bWxQSwUGAAAAAAQABAD1AAAAjQMAAAAA&#10;" stroked="f">
                        <v:textbox style="mso-fit-shape-to-text:t" inset="0,0,0,0">
                          <w:txbxContent>
                            <w:p w:rsidR="00D31835" w:rsidRPr="00BA04E1" w:rsidRDefault="00D31835" w:rsidP="00BA25FE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Drain hose</w:t>
                              </w:r>
                            </w:p>
                          </w:txbxContent>
                        </v:textbox>
                      </v:shape>
                    </v:group>
                    <v:line id="Line 2403" o:spid="_x0000_s1514" style="position:absolute;flip:x;visibility:visible;mso-wrap-style:square" from="25241,2006" to="27156,35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p8R8UAAADdAAAADwAAAGRycy9kb3ducmV2LnhtbESP0WrCQBRE3wv+w3IFX0rdGKqY1FWs&#10;UOqbmPoBl+xtNjV7N2a3Mf17VxD6OMzMGWa1GWwjeup87VjBbJqAIC6drrlScPr6eFmC8AFZY+OY&#10;FPyRh8169LTCXLsrH6kvQiUihH2OCkwIbS6lLw1Z9FPXEkfv23UWQ5RdJXWH1wi3jUyTZCEt1hwX&#10;DLa0M1Sei1+roM8+t9mreT6EeXFps+PC/Bzku1KT8bB9AxFoCP/hR3uvFaTzWQr3N/EJyP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rp8R8UAAADdAAAADwAAAAAAAAAA&#10;AAAAAAChAgAAZHJzL2Rvd25yZXYueG1sUEsFBgAAAAAEAAQA+QAAAJMDAAAAAA==&#10;" strokecolor="yellow" strokeweight="1.25pt">
                      <v:stroke endarrow="block"/>
                    </v:line>
                    <v:roundrect id="AutoShape 1878" o:spid="_x0000_s1515" style="position:absolute;left:27156;top:1000;width:2171;height:20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JqysUA&#10;AADdAAAADwAAAGRycy9kb3ducmV2LnhtbESPQWvCQBSE74L/YXlCb7qJpVWiq4hi6dHYUsjtJfua&#10;pGbfhuzWxH/vCoUeh5n5hllvB9OIK3WutqwgnkUgiAuray4VfH4cp0sQziNrbCyTghs52G7GozUm&#10;2vac0vXsSxEg7BJUUHnfJlK6oiKDbmZb4uB9286gD7Irpe6wD3DTyHkUvUqDNYeFClvaV1Rczr9G&#10;QfqWHUy2axc/2Snt85jyxZfMlXqaDLsVCE+D/w//td+1gvlL/AyPN+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mrKxQAAAN0AAAAPAAAAAAAAAAAAAAAAAJgCAABkcnMv&#10;ZG93bnJldi54bWxQSwUGAAAAAAQABAD1AAAAigMAAAAA&#10;" strokecolor="red" strokeweight="1.25pt">
                      <v:textbox inset="1.44pt,1.44pt,1.44pt,1.44pt">
                        <w:txbxContent>
                          <w:p w:rsidR="00D31835" w:rsidRPr="00E74760" w:rsidRDefault="00D31835" w:rsidP="00BA25FE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29</w:t>
                            </w:r>
                          </w:p>
                        </w:txbxContent>
                      </v:textbox>
                    </v:roundrect>
                  </v:group>
                  <v:line id="Line 2403" o:spid="_x0000_s1516" style="position:absolute;visibility:visible;mso-wrap-style:square" from="18337,2709" to="21162,40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iIsMcAAADdAAAADwAAAGRycy9kb3ducmV2LnhtbESPQWvCQBSE70L/w/IK3upGqzWkrlIs&#10;Qi6KVSF4e2Rfk7TZt2l2Nem/7woFj8PMfMMsVr2pxZVaV1lWMB5FIIhzqysuFJyOm6cYhPPIGmvL&#10;pOCXHKyWD4MFJtp2/EHXgy9EgLBLUEHpfZNI6fKSDLqRbYiD92lbgz7ItpC6xS7ATS0nUfQiDVYc&#10;FkpsaF1S/n24GAU/addPn9fx9mzT+Tt9TbN0t8+UGj72b68gPPX+Hv5vp1rBZDaewe1NeAJy+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OuIiwxwAAAN0AAAAPAAAAAAAA&#10;AAAAAAAAAKECAABkcnMvZG93bnJldi54bWxQSwUGAAAAAAQABAD5AAAAlQMAAAAA&#10;" strokecolor="yellow" strokeweight="1.25pt">
                    <v:stroke endarrow="block"/>
                  </v:line>
                </v:group>
                <v:shape id="Freeform 2517" o:spid="_x0000_s1517" style="position:absolute;left:47;top:4810;width:23384;height:11906;visibility:visible;mso-wrap-style:square;v-text-anchor:middle" coordsize="2424529,1222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5lDscA&#10;AADdAAAADwAAAGRycy9kb3ducmV2LnhtbESPT2vCQBTE70K/w/KE3uomimmbuhFp8Q/e1ELp7ZF9&#10;TYLZtyG76raf3hUKHoeZ+Q0zmwfTijP1rrGsIB0lIIhLqxuuFHwelk8vIJxH1thaJgW/5GBePAxm&#10;mGt74R2d974SEcIuRwW1910upStrMuhGtiOO3o/tDfoo+0rqHi8Rblo5TpJMGmw4LtTY0XtN5XF/&#10;Mgroa7PeVqssyOx74tdh8ffxOjko9TgMizcQnoK/h//bG61gPE2f4fYmPgFZ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OZQ7HAAAA3QAAAA8AAAAAAAAAAAAAAAAAmAIAAGRy&#10;cy9kb3ducmV2LnhtbFBLBQYAAAAABAAEAPUAAACMAwAAAAA=&#10;" path="m,1100504v186418,17689,372836,35378,533400,38100c693964,1141326,838200,1103226,963386,1116833v125186,13607,212271,96157,321128,103414c1393371,1227504,1504950,1215711,1616529,1160375v111579,-55336,210457,-200478,337457,-272142c2080986,816569,2302329,807497,2378529,730390v76200,-77107,35378,-194129,32657,-304800c2408465,314919,2365829,137118,2362200,66361v-3629,-70757,11792,-68036,27214,-65314e" filled="f" strokecolor="lime" strokeweight="2pt">
                  <v:path arrowok="t" o:connecttype="custom" o:connectlocs="0,1072094;514449,1109210;929157,1088001;1238876,1188746;1559095,1130419;1884562,865303;2294021,711535;2325518,414603;2278273,64648;2304520,1020" o:connectangles="0,0,0,0,0,0,0,0,0,0"/>
                </v:shape>
                <v:shape id="Freeform 2518" o:spid="_x0000_s1518" style="position:absolute;left:23669;top:3714;width:2610;height:597;visibility:visible;mso-wrap-style:square;v-text-anchor:middle" coordsize="261257,60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NXesQA&#10;AADdAAAADwAAAGRycy9kb3ducmV2LnhtbERPy2rCQBTdC/2H4RbchDoxokjqKEVQu5P4WHR3ydxm&#10;QjN3QmY0sV/vLApdHs57tRlsI+7U+dqxgukkBUFcOl1zpeBy3r0tQfiArLFxTAoe5GGzfhmtMNeu&#10;54Lup1CJGMI+RwUmhDaX0peGLPqJa4kj9+06iyHCrpK6wz6G20ZmabqQFmuODQZb2hoqf043q6Aw&#10;28tv0nN2PV6xmM2a5PC1T5Qavw4f7yACDeFf/Of+1Aqy+TTOjW/iE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jV3rEAAAA3QAAAA8AAAAAAAAAAAAAAAAAmAIAAGRycy9k&#10;b3ducmV2LnhtbFBLBQYAAAAABAAEAPUAAACJAwAAAAA=&#10;" path="m,60090c73478,31514,146957,2939,190500,218v43543,-2721,57150,20411,70757,43543e" filled="f" strokecolor="lime" strokeweight="2pt">
                  <v:path arrowok="t" o:connecttype="custom" o:connectlocs="0,59690;190302,217;260985,43470" o:connectangles="0,0,0"/>
                </v:shape>
                <v:shape id="Freeform 2519" o:spid="_x0000_s1519" style="position:absolute;left:26431;top:4810;width:3099;height:1466;visibility:visible;mso-wrap-style:square;v-text-anchor:middle" coordsize="310243,146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dC28YA&#10;AADdAAAADwAAAGRycy9kb3ducmV2LnhtbESPX2vCQBDE3wv9DscKfZF6UWqJ0VNKoWARiv8efFxy&#10;axLM7Ya7q6bfvicU+jjMzG+Yxap3rbqSD42wgfEoA0Vcim24MnA8fDznoEJEttgKk4EfCrBaPj4s&#10;sLBy4x1d97FSCcKhQAN1jF2hdShrchhG0hEn7yzeYUzSV9p6vCW4a/Uky161w4bTQo0dvddUXvbf&#10;zsDhZefbLxmeKtl+rjee8rNQbszToH+bg4rUx//wX3ttDUym4xnc36Qn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OdC28YAAADdAAAADwAAAAAAAAAAAAAAAACYAgAAZHJz&#10;L2Rvd25yZXYueG1sUEsFBgAAAAAEAAQA9QAAAIsDAAAAAA==&#10;" path="m310243,146957l,e" filled="f" strokecolor="lime" strokeweight="2pt">
                  <v:path arrowok="t" o:connecttype="custom" o:connectlocs="309880,146685;0,0" o:connectangles="0,0"/>
                </v:shape>
                <w10:anchorlock/>
              </v:group>
            </w:pict>
          </mc:Fallback>
        </mc:AlternateContent>
      </w:r>
      <w:r w:rsidR="00E23999">
        <w:rPr>
          <w:noProof/>
        </w:rPr>
        <mc:AlternateContent>
          <mc:Choice Requires="wpg">
            <w:drawing>
              <wp:anchor distT="0" distB="0" distL="114300" distR="114300" simplePos="0" relativeHeight="251955712" behindDoc="0" locked="1" layoutInCell="1" allowOverlap="1" wp14:anchorId="3DE12B60" wp14:editId="0249D38D">
                <wp:simplePos x="0" y="0"/>
                <wp:positionH relativeFrom="column">
                  <wp:posOffset>-3246120</wp:posOffset>
                </wp:positionH>
                <wp:positionV relativeFrom="paragraph">
                  <wp:posOffset>2312670</wp:posOffset>
                </wp:positionV>
                <wp:extent cx="2971800" cy="2230755"/>
                <wp:effectExtent l="19050" t="19050" r="19050" b="17145"/>
                <wp:wrapNone/>
                <wp:docPr id="2399" name="Group 2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30755"/>
                        </a:xfrm>
                      </wpg:grpSpPr>
                      <wpg:grpSp>
                        <wpg:cNvPr id="2398" name="Group 2398"/>
                        <wpg:cNvGrpSpPr/>
                        <wpg:grpSpPr>
                          <a:xfrm>
                            <a:off x="0" y="0"/>
                            <a:ext cx="2971800" cy="2230755"/>
                            <a:chOff x="0" y="0"/>
                            <a:chExt cx="2971800" cy="2227580"/>
                          </a:xfrm>
                        </wpg:grpSpPr>
                        <wpg:grpSp>
                          <wpg:cNvPr id="2246" name="Group 2246"/>
                          <wpg:cNvGrpSpPr/>
                          <wpg:grpSpPr>
                            <a:xfrm>
                              <a:off x="0" y="0"/>
                              <a:ext cx="2971800" cy="2227580"/>
                              <a:chOff x="0" y="1447"/>
                              <a:chExt cx="2971800" cy="2228242"/>
                            </a:xfrm>
                          </wpg:grpSpPr>
                          <wpg:grpSp>
                            <wpg:cNvPr id="2249" name="Group 2249"/>
                            <wpg:cNvGrpSpPr/>
                            <wpg:grpSpPr>
                              <a:xfrm>
                                <a:off x="0" y="1447"/>
                                <a:ext cx="2971800" cy="2228242"/>
                                <a:chOff x="740" y="3583"/>
                                <a:chExt cx="2970319" cy="2223589"/>
                              </a:xfrm>
                            </wpg:grpSpPr>
                            <wpg:grpSp>
                              <wpg:cNvPr id="2253" name="Group 2253"/>
                              <wpg:cNvGrpSpPr/>
                              <wpg:grpSpPr>
                                <a:xfrm>
                                  <a:off x="740" y="3583"/>
                                  <a:ext cx="2970319" cy="2223589"/>
                                  <a:chOff x="38239" y="3585"/>
                                  <a:chExt cx="2969347" cy="222489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57" name="Picture 22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8239" y="3585"/>
                                    <a:ext cx="2969347" cy="222489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266" name="Line 2403"/>
                                <wps:cNvCnPr>
                                  <a:cxnSpLocks noChangeShapeType="1"/>
                                  <a:stCxn id="2267" idx="2"/>
                                </wps:cNvCnPr>
                                <wps:spPr bwMode="auto">
                                  <a:xfrm flipH="1">
                                    <a:off x="2671608" y="1015108"/>
                                    <a:ext cx="80010" cy="176468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FFFF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267" name="AutoShape 18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43033" y="814231"/>
                                    <a:ext cx="217170" cy="200878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15875" algn="ctr">
                                    <a:solidFill>
                                      <a:srgbClr val="FF0000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Pr="00E74760" w:rsidRDefault="00D31835" w:rsidP="00E23999">
                                      <w:pPr>
                                        <w:jc w:val="center"/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  <w:t>25</w:t>
                                      </w:r>
                                    </w:p>
                                  </w:txbxContent>
                                </wps:txbx>
                                <wps:bodyPr rot="0" vert="horz" wrap="square" lIns="18288" tIns="18288" rIns="18288" bIns="18288" anchor="t" anchorCtr="0" upright="1">
                                  <a:noAutofit/>
                                </wps:bodyPr>
                              </wps:wsp>
                              <wps:wsp>
                                <wps:cNvPr id="2268" name="Text Box 9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4898" y="2029478"/>
                                    <a:ext cx="548415" cy="19469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Default="00D31835" w:rsidP="00E23999">
                                      <w:pPr>
                                        <w:pStyle w:val="Fig"/>
                                        <w:jc w:val="center"/>
                                      </w:pPr>
                                      <w:r>
                                        <w:t>Fig. 2-20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2271" name="Line 2403"/>
                              <wps:cNvCnPr>
                                <a:cxnSpLocks noChangeShapeType="1"/>
                                <a:stCxn id="2372" idx="2"/>
                              </wps:cNvCnPr>
                              <wps:spPr bwMode="auto">
                                <a:xfrm flipH="1">
                                  <a:off x="1457410" y="917527"/>
                                  <a:ext cx="80046" cy="17563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2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428835" y="716766"/>
                                  <a:ext cx="217241" cy="20076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E23999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373" name="Line 2403"/>
                            <wps:cNvCnPr>
                              <a:cxnSpLocks noChangeShapeType="1"/>
                              <a:stCxn id="2374" idx="2"/>
                            </wps:cNvCnPr>
                            <wps:spPr bwMode="auto">
                              <a:xfrm flipH="1">
                                <a:off x="2116277" y="948880"/>
                                <a:ext cx="80100" cy="174653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4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87702" y="747735"/>
                                <a:ext cx="217349" cy="201146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E23999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</wpg:grpSp>
                        <wps:wsp>
                          <wps:cNvPr id="2396" name="Text Box 24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6325" y="2081213"/>
                              <a:ext cx="820420" cy="1403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BA04E1" w:rsidRDefault="00D31835" w:rsidP="00E23999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BA04E1">
                                  <w:rPr>
                                    <w:sz w:val="18"/>
                                    <w:szCs w:val="18"/>
                                  </w:rPr>
                                  <w:t xml:space="preserve">Front 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of v</w:t>
                                </w:r>
                                <w:r w:rsidRPr="00BA04E1">
                                  <w:rPr>
                                    <w:sz w:val="18"/>
                                    <w:szCs w:val="18"/>
                                  </w:rPr>
                                  <w:t>ehicle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397" name="AutoShape 2122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1285876" y="1681162"/>
                              <a:ext cx="398145" cy="316865"/>
                            </a:xfrm>
                            <a:prstGeom prst="rightArrow">
                              <a:avLst>
                                <a:gd name="adj1" fmla="val 50000"/>
                                <a:gd name="adj2" fmla="val 30289"/>
                              </a:avLst>
                            </a:prstGeom>
                            <a:solidFill>
                              <a:srgbClr val="EEECE1"/>
                            </a:solidFill>
                            <a:ln w="1905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8623DE" w:rsidRDefault="00D31835" w:rsidP="00E23999">
                                <w:pPr>
                                  <w:rPr>
                                    <w:b/>
                                    <w:color w:val="FF0000"/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8" name="Freeform 78"/>
                        <wps:cNvSpPr/>
                        <wps:spPr>
                          <a:xfrm>
                            <a:off x="0" y="1057275"/>
                            <a:ext cx="2971800" cy="274320"/>
                          </a:xfrm>
                          <a:custGeom>
                            <a:avLst/>
                            <a:gdLst>
                              <a:gd name="connsiteX0" fmla="*/ 0 w 3107871"/>
                              <a:gd name="connsiteY0" fmla="*/ 2702 h 274845"/>
                              <a:gd name="connsiteX1" fmla="*/ 451757 w 3107871"/>
                              <a:gd name="connsiteY1" fmla="*/ 13588 h 274845"/>
                              <a:gd name="connsiteX2" fmla="*/ 1055914 w 3107871"/>
                              <a:gd name="connsiteY2" fmla="*/ 2702 h 274845"/>
                              <a:gd name="connsiteX3" fmla="*/ 1562100 w 3107871"/>
                              <a:gd name="connsiteY3" fmla="*/ 73459 h 274845"/>
                              <a:gd name="connsiteX4" fmla="*/ 1997528 w 3107871"/>
                              <a:gd name="connsiteY4" fmla="*/ 122445 h 274845"/>
                              <a:gd name="connsiteX5" fmla="*/ 2465614 w 3107871"/>
                              <a:gd name="connsiteY5" fmla="*/ 73459 h 274845"/>
                              <a:gd name="connsiteX6" fmla="*/ 2808514 w 3107871"/>
                              <a:gd name="connsiteY6" fmla="*/ 176873 h 274845"/>
                              <a:gd name="connsiteX7" fmla="*/ 3107871 w 3107871"/>
                              <a:gd name="connsiteY7" fmla="*/ 274845 h 27484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3107871" h="274845">
                                <a:moveTo>
                                  <a:pt x="0" y="2702"/>
                                </a:moveTo>
                                <a:cubicBezTo>
                                  <a:pt x="137885" y="8145"/>
                                  <a:pt x="275771" y="13588"/>
                                  <a:pt x="451757" y="13588"/>
                                </a:cubicBezTo>
                                <a:cubicBezTo>
                                  <a:pt x="627743" y="13588"/>
                                  <a:pt x="870857" y="-7277"/>
                                  <a:pt x="1055914" y="2702"/>
                                </a:cubicBezTo>
                                <a:cubicBezTo>
                                  <a:pt x="1240971" y="12681"/>
                                  <a:pt x="1405164" y="53502"/>
                                  <a:pt x="1562100" y="73459"/>
                                </a:cubicBezTo>
                                <a:cubicBezTo>
                                  <a:pt x="1719036" y="93416"/>
                                  <a:pt x="1846942" y="122445"/>
                                  <a:pt x="1997528" y="122445"/>
                                </a:cubicBezTo>
                                <a:cubicBezTo>
                                  <a:pt x="2148114" y="122445"/>
                                  <a:pt x="2330450" y="64388"/>
                                  <a:pt x="2465614" y="73459"/>
                                </a:cubicBezTo>
                                <a:cubicBezTo>
                                  <a:pt x="2600778" y="82530"/>
                                  <a:pt x="2701471" y="143309"/>
                                  <a:pt x="2808514" y="176873"/>
                                </a:cubicBezTo>
                                <a:cubicBezTo>
                                  <a:pt x="2915557" y="210437"/>
                                  <a:pt x="3011714" y="242641"/>
                                  <a:pt x="3107871" y="274845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E12B60" id="Group 2399" o:spid="_x0000_s1520" style="position:absolute;left:0;text-align:left;margin-left:-255.6pt;margin-top:182.1pt;width:234pt;height:175.65pt;z-index:251955712;mso-position-horizontal-relative:text;mso-position-vertical-relative:text;mso-height-relative:margin" coordsize="29718,22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">
                <v:group id="Group 2398" o:spid="_x0000_s1521" style="position:absolute;width:29718;height:22307" coordsize="29718,22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6nsj8QAAADdAAAA&#10;DwAAAAAAAAAAAAAAAACqAgAAZHJzL2Rvd25yZXYueG1sUEsFBgAAAAAEAAQA+gAAAJsDAAAAAA==&#10;">
                  <v:group id="Group 2246" o:spid="_x0000_s1522" style="position:absolute;width:29718;height:22275" coordorigin=",14" coordsize="29718,222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fv+vMYAAADdAAAADwAAAGRycy9kb3ducmV2LnhtbESPQWvCQBSE7wX/w/IE&#10;b3WT2IpEVxGx4kEKVUG8PbLPJJh9G7LbJP77riD0OMzMN8xi1ZtKtNS40rKCeByBIM6sLjlXcD59&#10;vc9AOI+ssbJMCh7kYLUcvC0w1bbjH2qPPhcBwi5FBYX3dSqlywoy6Ma2Jg7ezTYGfZBNLnWDXYCb&#10;SiZRNJUGSw4LBda0KSi7H3+Ngl2H3XoSb9vD/bZ5XE+f35dDTEqNhv16DsJT7//Dr/ZeK0iSjy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+/68xgAAAN0A&#10;AAAPAAAAAAAAAAAAAAAAAKoCAABkcnMvZG93bnJldi54bWxQSwUGAAAAAAQABAD6AAAAnQMAAAAA&#10;">
                    <v:group id="Group 2249" o:spid="_x0000_s1523" style="position:absolute;top:14;width:29718;height:22282" coordorigin="7,35" coordsize="29703,222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RqzsYAAADdAAAADwAAAGRycy9kb3ducmV2LnhtbESPQWvCQBSE74X+h+UV&#10;vOkmsZaauopILR5EUAvF2yP7TILZtyG7JvHfu4LQ4zAz3zCzRW8q0VLjSssK4lEEgjizuuRcwe9x&#10;PfwE4TyyxsoyKbiRg8X89WWGqbYd76k9+FwECLsUFRTe16mULivIoBvZmjh4Z9sY9EE2udQNdgFu&#10;KplE0Yc0WHJYKLCmVUHZ5XA1Cn467Jbj+LvdXs6r2+k42f1tY1Jq8NYvv0B46v1/+NneaAVJ8j6F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ZGrOxgAAAN0A&#10;AAAPAAAAAAAAAAAAAAAAAKoCAABkcnMvZG93bnJldi54bWxQSwUGAAAAAAQABAD6AAAAnQMAAAAA&#10;">
                      <v:group id="Group 2253" o:spid="_x0000_s1524" style="position:absolute;left:7;top:35;width:29703;height:22236" coordorigin="382,35" coordsize="29693,222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FXL+c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ync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hVy/nFAAAA3QAA&#10;AA8AAAAAAAAAAAAAAAAAqgIAAGRycy9kb3ducmV2LnhtbFBLBQYAAAAABAAEAPoAAACcAwAAAAA=&#10;">
                        <v:shape id="Picture 2257" o:spid="_x0000_s1525" type="#_x0000_t75" style="position:absolute;left:382;top:35;width:29693;height:2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8Tq7GAAAA3QAAAA8AAABkcnMvZG93bnJldi54bWxEj0FrwkAUhO8F/8PyBG91Y0Ar0VVKQO1B&#10;CjUtXp/Z1yRt9m3Y3cb033cLgsdhZr5h1tvBtKIn5xvLCmbTBARxaXXDlYL3Yve4BOEDssbWMin4&#10;JQ/bzehhjZm2V36j/hQqESHsM1RQh9BlUvqyJoN+ajvi6H1aZzBE6SqpHV4j3LQyTZKFNNhwXKix&#10;o7ym8vv0YxR8lF82PS8P+bzYN+5y7PPd5TVXajIenlcgAg3hHr61X7SCNJ0/wf+b+ATk5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xOrsYAAADdAAAADwAAAAAAAAAAAAAA&#10;AACfAgAAZHJzL2Rvd25yZXYueG1sUEsFBgAAAAAEAAQA9wAAAJIDAAAAAA==&#10;" stroked="t" strokecolor="black [3213]">
                          <v:imagedata r:id="rId123" o:title=""/>
                          <v:path arrowok="t"/>
                        </v:shape>
                        <v:line id="Line 2403" o:spid="_x0000_s1526" style="position:absolute;flip:x;visibility:visible;mso-wrap-style:square" from="26716,10151" to="27516,11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3EXMYAAADdAAAADwAAAGRycy9kb3ducmV2LnhtbESP0WrCQBRE3wX/YbmFvohuDG1ooquo&#10;UNo3Me0HXLLXbGz2bsyuMf37bqHQx2FmzjDr7WhbMVDvG8cKlosEBHHldMO1gs+P1/kLCB+QNbaO&#10;ScE3edhuppM1Ftrd+URDGWoRIewLVGBC6AopfWXIol+4jjh6Z9dbDFH2tdQ93iPctjJNkkxabDgu&#10;GOzoYKj6Km9WwZC/7fInMzuG5/La5afMXI5yr9Tjw7hbgQg0hv/wX/tdK0jTLIPfN/EJyM0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txFzGAAAA3QAAAA8AAAAAAAAA&#10;AAAAAAAAoQIAAGRycy9kb3ducmV2LnhtbFBLBQYAAAAABAAEAPkAAACUAwAAAAA=&#10;" strokecolor="yellow" strokeweight="1.25pt">
                          <v:stroke endarrow="block"/>
                        </v:line>
                        <v:roundrect id="AutoShape 1878" o:spid="_x0000_s1527" style="position:absolute;left:26430;top:8142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S0cUA&#10;AADdAAAADwAAAGRycy9kb3ducmV2LnhtbESPQWvCQBSE7wX/w/IEb3VjDkaiq4ilxWOjIuT2kn1N&#10;UrNvQ3Zr0n/fLQgeh5n5htnsRtOKO/WusaxgMY9AEJdWN1wpuJzfX1cgnEfW2FomBb/kYLedvGww&#10;1XbgjO4nX4kAYZeigtr7LpXSlTUZdHPbEQfvy/YGfZB9JXWPQ4CbVsZRtJQGGw4LNXZ0qKm8nX6M&#10;guwjfzP5vku+889sKBZUJFdZKDWbjvs1CE+jf4Yf7aNWEMfLBP7fhCc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1dLRxQAAAN0AAAAPAAAAAAAAAAAAAAAAAJgCAABkcnMv&#10;ZG93bnJldi54bWxQSwUGAAAAAAQABAD1AAAAigMAAAAA&#10;" strokecolor="red" strokeweight="1.25pt">
                          <v:textbox inset="1.44pt,1.44pt,1.44pt,1.44pt">
                            <w:txbxContent>
                              <w:p w:rsidR="00D31835" w:rsidRPr="00E74760" w:rsidRDefault="00D31835" w:rsidP="00E23999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25</w:t>
                                </w:r>
                              </w:p>
                            </w:txbxContent>
                          </v:textbox>
                        </v:roundrect>
                        <v:shape id="Text Box 99" o:spid="_x0000_s1528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jI88EA&#10;AADdAAAADwAAAGRycy9kb3ducmV2LnhtbERPy4rCMBTdD/gP4QpuBk3tokjHKD5mwIUudMT1pbm2&#10;xeamJNHWvzcLweXhvOfL3jTiQc7XlhVMJwkI4sLqmksF5/+/8QyED8gaG8uk4EkelovB1xxzbTs+&#10;0uMUShFD2OeooAqhzaX0RUUG/cS2xJG7WmcwROhKqR12Mdw0Mk2STBqsOTZU2NKmouJ2uhsF2dbd&#10;uyNvvrfn3z0e2jK9rJ8XpUbDfvUDIlAfPuK3e6cVpGkW58Y38Qn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oyPPBAAAA3QAAAA8AAAAAAAAAAAAAAAAAmAIAAGRycy9kb3du&#10;cmV2LnhtbFBLBQYAAAAABAAEAPUAAACGAwAAAAA=&#10;" stroked="f">
                          <v:textbox inset="0,0,0,0">
                            <w:txbxContent>
                              <w:p w:rsidR="00D31835" w:rsidRDefault="00D31835" w:rsidP="00E23999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2-20</w:t>
                                </w:r>
                              </w:p>
                            </w:txbxContent>
                          </v:textbox>
                        </v:shape>
                      </v:group>
                      <v:line id="Line 2403" o:spid="_x0000_s1529" style="position:absolute;flip:x;visibility:visible;mso-wrap-style:square" from="14574,9175" to="15374,10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3K9cYAAADdAAAADwAAAGRycy9kb3ducmV2LnhtbESP0WrCQBRE34X+w3KFvohuDK01qavY&#10;QrFvYuoHXLLXbGr2bprdxvTvu4Lg4zAzZ5jVZrCN6KnztWMF81kCgrh0uuZKwfHrY7oE4QOyxsYx&#10;KfgjD5v1w2iFuXYXPlBfhEpECPscFZgQ2lxKXxqy6GeuJY7eyXUWQ5RdJXWHlwi3jUyTZCEt1hwX&#10;DLb0bqg8F79WQZ/tttmTmezDc/HTZoeF+d7LN6Uex8P2FUSgIdzDt/anVpCmL3O4volPQK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MdyvXGAAAA3QAAAA8AAAAAAAAA&#10;AAAAAAAAoQIAAGRycy9kb3ducmV2LnhtbFBLBQYAAAAABAAEAPkAAACUAwAAAAA=&#10;" strokecolor="yellow" strokeweight="1.25pt">
                        <v:stroke endarrow="block"/>
                      </v:line>
                      <v:roundrect id="AutoShape 1878" o:spid="_x0000_s1530" style="position:absolute;left:14288;top:7167;width:2172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roCcUA&#10;AADdAAAADwAAAGRycy9kb3ducmV2LnhtbESPQWvCQBSE7wX/w/KE3urGFBqJriKWSo+NipDbS/aZ&#10;RLNvQ3Y16b/vFgo9DjPzDbPajKYVD+pdY1nBfBaBIC6tbrhScDp+vCxAOI+ssbVMCr7JwWY9eVph&#10;qu3AGT0OvhIBwi5FBbX3XSqlK2sy6Ga2Iw7exfYGfZB9JXWPQ4CbVsZR9CYNNhwWauxoV1N5O9yN&#10;gmyfv5t82yXX/CsbijkVyVkWSj1Px+0ShKfR/4f/2p9aQfyaxPD7Jj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mugJxQAAAN0AAAAPAAAAAAAAAAAAAAAAAJgCAABkcnMv&#10;ZG93bnJldi54bWxQSwUGAAAAAAQABAD1AAAAigMAAAAA&#10;" strokecolor="red" strokeweight="1.25pt">
                        <v:textbox inset="1.44pt,1.44pt,1.44pt,1.44pt">
                          <w:txbxContent>
                            <w:p w:rsidR="00D31835" w:rsidRPr="00E74760" w:rsidRDefault="00D31835" w:rsidP="00E23999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23</w:t>
                              </w:r>
                            </w:p>
                          </w:txbxContent>
                        </v:textbox>
                      </v:roundrect>
                    </v:group>
                    <v:line id="Line 2403" o:spid="_x0000_s1531" style="position:absolute;flip:x;visibility:visible;mso-wrap-style:square" from="21162,9488" to="21963,11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L+hMcAAADdAAAADwAAAGRycy9kb3ducmV2LnhtbESPzW7CMBCE70i8g7VIXFBx+CltUgyi&#10;lVC5IdI+wCrexinxOsRuSN8eV0LqcTQz32jW297WoqPWV44VzKYJCOLC6YpLBZ8f+4dnED4ga6wd&#10;k4Jf8rDdDAdrzLS78om6PJQiQthnqMCE0GRS+sKQRT91DXH0vlxrMUTZllK3eI1wW8t5kqykxYrj&#10;gsGG3gwV5/zHKujS9126NJNjeMwvTXpame+jfFVqPOp3LyAC9eE/fG8ftIL54mkBf2/iE5Cb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Yv6ExwAAAN0AAAAPAAAAAAAA&#10;AAAAAAAAAKECAABkcnMvZG93bnJldi54bWxQSwUGAAAAAAQABAD5AAAAlQMAAAAA&#10;" strokecolor="yellow" strokeweight="1.25pt">
                      <v:stroke endarrow="block"/>
                    </v:line>
                    <v:roundrect id="AutoShape 1878" o:spid="_x0000_s1532" style="position:absolute;left:20877;top:7477;width:2173;height:20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/V5sUA&#10;AADdAAAADwAAAGRycy9kb3ducmV2LnhtbESPQWvCQBSE74L/YXlCb7rRlkaiq4hi6dHYUsjtJfua&#10;pGbfhuzWxH/vCoUeh5n5hllvB9OIK3WutqxgPotAEBdW11wq+Pw4TpcgnEfW2FgmBTdysN2MR2tM&#10;tO05pevZlyJA2CWooPK+TaR0RUUG3cy2xMH7tp1BH2RXSt1hH+CmkYsoepUGaw4LFba0r6i4nH+N&#10;gvQtO5hs18Y/2Snt8znl8ZfMlXqaDLsVCE+D/w//td+1gsVz/AKPN+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P9XmxQAAAN0AAAAPAAAAAAAAAAAAAAAAAJgCAABkcnMv&#10;ZG93bnJldi54bWxQSwUGAAAAAAQABAD1AAAAigMAAAAA&#10;" strokecolor="red" strokeweight="1.25pt">
                      <v:textbox inset="1.44pt,1.44pt,1.44pt,1.44pt">
                        <w:txbxContent>
                          <w:p w:rsidR="00D31835" w:rsidRPr="00E74760" w:rsidRDefault="00D31835" w:rsidP="00E23999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24</w:t>
                            </w:r>
                          </w:p>
                        </w:txbxContent>
                      </v:textbox>
                    </v:roundrect>
                  </v:group>
                  <v:shape id="Text Box 2455" o:spid="_x0000_s1533" type="#_x0000_t202" style="position:absolute;left:10763;top:20812;width:8204;height:1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P/7sgA&#10;AADdAAAADwAAAGRycy9kb3ducmV2LnhtbESPQWsCMRSE74X+h/AKvZSarcpSt0YRaaH2Iq5evD02&#10;z822m5clyer23zdCweMwM98w8+VgW3EmHxrHCl5GGQjiyumGawWH/cfzK4gQkTW2jknBLwVYLu7v&#10;5lhod+EdnctYiwThUKACE2NXSBkqQxbDyHXEyTs5bzEm6WupPV4S3LZynGW5tNhwWjDY0dpQ9VP2&#10;VsF2etyap/70/rWaTvzm0K/z77pU6vFhWL2BiDTEW/i//akVjCezHK5v0hO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k//uyAAAAN0AAAAPAAAAAAAAAAAAAAAAAJgCAABk&#10;cnMvZG93bnJldi54bWxQSwUGAAAAAAQABAD1AAAAjQMAAAAA&#10;" stroked="f">
                    <v:textbox style="mso-fit-shape-to-text:t" inset="0,0,0,0">
                      <w:txbxContent>
                        <w:p w:rsidR="00D31835" w:rsidRPr="00BA04E1" w:rsidRDefault="00D31835" w:rsidP="00E23999">
                          <w:pPr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BA04E1">
                            <w:rPr>
                              <w:sz w:val="18"/>
                              <w:szCs w:val="18"/>
                            </w:rPr>
                            <w:t xml:space="preserve">Front </w:t>
                          </w:r>
                          <w:r>
                            <w:rPr>
                              <w:sz w:val="18"/>
                              <w:szCs w:val="18"/>
                            </w:rPr>
                            <w:t>of v</w:t>
                          </w:r>
                          <w:r w:rsidRPr="00BA04E1">
                            <w:rPr>
                              <w:sz w:val="18"/>
                              <w:szCs w:val="18"/>
                            </w:rPr>
                            <w:t>ehicle</w:t>
                          </w:r>
                        </w:p>
                      </w:txbxContent>
                    </v:textbox>
                  </v:shape>
                  <v:shape id="AutoShape 2122" o:spid="_x0000_s1534" type="#_x0000_t13" style="position:absolute;left:12858;top:16812;width:3981;height:316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rI2cQA&#10;AADdAAAADwAAAGRycy9kb3ducmV2LnhtbESP24rCMBRF3wX/IRxh3myqgpeOUWQYwXkQsfoBh+b0&#10;MjYnpYna/v1kQPBxsy+Lvd52phYPal1lWcEkikEQZ1ZXXCi4XvbjJQjnkTXWlklBTw62m+FgjYm2&#10;Tz7TI/WFCCPsElRQet8kUrqsJIMusg1x8HLbGvRBtoXULT7DuKnlNI7n0mDFgVBiQ18lZbf0bgLk&#10;tDv0ek758b7ov1Md//5U14tSH6Nu9wnCU+ff4Vf7oBVMZ6sF/L8JT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KyNnEAAAA3QAAAA8AAAAAAAAAAAAAAAAAmAIAAGRycy9k&#10;b3ducmV2LnhtbFBLBQYAAAAABAAEAPUAAACJAwAAAAA=&#10;" adj="16393" fillcolor="#eeece1" strokecolor="red" strokeweight="1.5pt">
                    <v:textbox>
                      <w:txbxContent>
                        <w:p w:rsidR="00D31835" w:rsidRPr="008623DE" w:rsidRDefault="00D31835" w:rsidP="00E23999">
                          <w:pPr>
                            <w:rPr>
                              <w:b/>
                              <w:color w:val="FF0000"/>
                              <w:sz w:val="22"/>
                              <w:szCs w:val="22"/>
                            </w:rPr>
                          </w:pPr>
                        </w:p>
                      </w:txbxContent>
                    </v:textbox>
                  </v:shape>
                </v:group>
                <v:shape id="Freeform 78" o:spid="_x0000_s1535" style="position:absolute;top:10572;width:29718;height:2743;visibility:visible;mso-wrap-style:square;v-text-anchor:middle" coordsize="3107871,274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AB7LwA&#10;AADbAAAADwAAAGRycy9kb3ducmV2LnhtbERPzQ7BQBC+S7zDZiRubIkgZYlUJByViOPojrbRnW26&#10;i3p7e5A4fvn+l+vWVOJFjSstKxgNIxDEmdUl5wrOp91gDsJ5ZI2VZVLwIQfrVbezxFjbNx/plfpc&#10;hBB2MSoovK9jKV1WkEE3tDVx4O62MegDbHKpG3yHcFPJcRRNpcGSQ0OBNSUFZY/0aRRcD/spnx6X&#10;BO9RObltbsluO0qV6vfazQKEp9b/xT/3XiuYhbHhS/gBcvU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WEAHsvAAAANsAAAAPAAAAAAAAAAAAAAAAAJgCAABkcnMvZG93bnJldi54&#10;bWxQSwUGAAAAAAQABAD1AAAAgQMAAAAA&#10;" path="m,2702c137885,8145,275771,13588,451757,13588v175986,,419100,-20865,604157,-10886c1240971,12681,1405164,53502,1562100,73459v156936,19957,284842,48986,435428,48986c2148114,122445,2330450,64388,2465614,73459v135164,9071,235857,69850,342900,103414c2915557,210437,3011714,242641,3107871,274845e" filled="f" strokecolor="lime" strokeweight="2pt">
                  <v:path arrowok="t" o:connecttype="custom" o:connectlocs="0,2697;431978,13562;1009683,2697;1493707,73319;1910071,122211;2357663,73319;2685550,176535;2971800,274320" o:connectangles="0,0,0,0,0,0,0,0"/>
                </v:shape>
                <w10:anchorlock/>
              </v:group>
            </w:pict>
          </mc:Fallback>
        </mc:AlternateContent>
      </w:r>
      <w:r w:rsidR="00853E9B">
        <w:rPr>
          <w:noProof/>
        </w:rPr>
        <mc:AlternateContent>
          <mc:Choice Requires="wpg">
            <w:drawing>
              <wp:anchor distT="0" distB="0" distL="114300" distR="114300" simplePos="0" relativeHeight="251947520" behindDoc="0" locked="1" layoutInCell="1" allowOverlap="1" wp14:anchorId="65457B3F" wp14:editId="3596147A">
                <wp:simplePos x="0" y="0"/>
                <wp:positionH relativeFrom="column">
                  <wp:posOffset>-3248025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798" name="Group 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31136"/>
                        </a:xfrm>
                      </wpg:grpSpPr>
                      <wpg:grpSp>
                        <wpg:cNvPr id="793" name="Group 793"/>
                        <wpg:cNvGrpSpPr/>
                        <wpg:grpSpPr>
                          <a:xfrm>
                            <a:off x="0" y="0"/>
                            <a:ext cx="2971800" cy="2231136"/>
                            <a:chOff x="0" y="0"/>
                            <a:chExt cx="2971800" cy="2231136"/>
                          </a:xfrm>
                        </wpg:grpSpPr>
                        <wpg:grpSp>
                          <wpg:cNvPr id="1758" name="Group 1758"/>
                          <wpg:cNvGrpSpPr/>
                          <wpg:grpSpPr>
                            <a:xfrm>
                              <a:off x="0" y="0"/>
                              <a:ext cx="2971800" cy="2231136"/>
                              <a:chOff x="740" y="2139"/>
                              <a:chExt cx="2970319" cy="2226477"/>
                            </a:xfrm>
                          </wpg:grpSpPr>
                          <wpg:grpSp>
                            <wpg:cNvPr id="1824" name="Group 1824"/>
                            <wpg:cNvGrpSpPr/>
                            <wpg:grpSpPr>
                              <a:xfrm>
                                <a:off x="740" y="2139"/>
                                <a:ext cx="2970319" cy="2226477"/>
                                <a:chOff x="38239" y="2140"/>
                                <a:chExt cx="2969347" cy="22277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6" name="Picture 18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39" y="2140"/>
                                  <a:ext cx="2969347" cy="2227782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830" name="Line 2403"/>
                              <wps:cNvCnPr>
                                <a:cxnSpLocks noChangeShapeType="1"/>
                                <a:stCxn id="1832" idx="2"/>
                              </wps:cNvCnPr>
                              <wps:spPr bwMode="auto">
                                <a:xfrm flipH="1">
                                  <a:off x="1124581" y="896322"/>
                                  <a:ext cx="80010" cy="17646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32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96006" y="695445"/>
                                  <a:ext cx="217170" cy="20087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853E9B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  <wps:wsp>
                              <wps:cNvPr id="1852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898" y="2029478"/>
                                  <a:ext cx="548415" cy="1946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853E9B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2-19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771" name="Line 2403"/>
                            <wps:cNvCnPr>
                              <a:cxnSpLocks noChangeShapeType="1"/>
                              <a:stCxn id="772" idx="2"/>
                            </wps:cNvCnPr>
                            <wps:spPr bwMode="auto">
                              <a:xfrm flipH="1">
                                <a:off x="1595454" y="832773"/>
                                <a:ext cx="80046" cy="175630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72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66879" y="632012"/>
                                <a:ext cx="217241" cy="2007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853E9B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</wpg:grpSp>
                        <wps:wsp>
                          <wps:cNvPr id="791" name="Line 2403"/>
                          <wps:cNvCnPr>
                            <a:cxnSpLocks noChangeShapeType="1"/>
                            <a:stCxn id="792" idx="2"/>
                          </wps:cNvCnPr>
                          <wps:spPr bwMode="auto">
                            <a:xfrm flipH="1">
                              <a:off x="2187714" y="882186"/>
                              <a:ext cx="80100" cy="174653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792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159139" y="681040"/>
                              <a:ext cx="217349" cy="201146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853E9B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73" name="Freeform 73"/>
                        <wps:cNvSpPr/>
                        <wps:spPr>
                          <a:xfrm>
                            <a:off x="4763" y="1000125"/>
                            <a:ext cx="805180" cy="38100"/>
                          </a:xfrm>
                          <a:custGeom>
                            <a:avLst/>
                            <a:gdLst>
                              <a:gd name="connsiteX0" fmla="*/ 0 w 805543"/>
                              <a:gd name="connsiteY0" fmla="*/ 0 h 38100"/>
                              <a:gd name="connsiteX1" fmla="*/ 446314 w 805543"/>
                              <a:gd name="connsiteY1" fmla="*/ 27214 h 38100"/>
                              <a:gd name="connsiteX2" fmla="*/ 805543 w 805543"/>
                              <a:gd name="connsiteY2" fmla="*/ 38100 h 38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05543" h="38100">
                                <a:moveTo>
                                  <a:pt x="0" y="0"/>
                                </a:moveTo>
                                <a:lnTo>
                                  <a:pt x="446314" y="27214"/>
                                </a:lnTo>
                                <a:cubicBezTo>
                                  <a:pt x="580571" y="33564"/>
                                  <a:pt x="693057" y="35832"/>
                                  <a:pt x="805543" y="3810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Freeform 74"/>
                        <wps:cNvSpPr/>
                        <wps:spPr>
                          <a:xfrm>
                            <a:off x="819150" y="1038225"/>
                            <a:ext cx="419100" cy="0"/>
                          </a:xfrm>
                          <a:custGeom>
                            <a:avLst/>
                            <a:gdLst>
                              <a:gd name="connsiteX0" fmla="*/ 0 w 419100"/>
                              <a:gd name="connsiteY0" fmla="*/ 0 h 0"/>
                              <a:gd name="connsiteX1" fmla="*/ 419100 w 41910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19100">
                                <a:moveTo>
                                  <a:pt x="0" y="0"/>
                                </a:moveTo>
                                <a:lnTo>
                                  <a:pt x="41910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Freeform 796"/>
                        <wps:cNvSpPr/>
                        <wps:spPr>
                          <a:xfrm>
                            <a:off x="1257300" y="1019175"/>
                            <a:ext cx="1204595" cy="82550"/>
                          </a:xfrm>
                          <a:custGeom>
                            <a:avLst/>
                            <a:gdLst>
                              <a:gd name="connsiteX0" fmla="*/ 0 w 1306286"/>
                              <a:gd name="connsiteY0" fmla="*/ 14119 h 90319"/>
                              <a:gd name="connsiteX1" fmla="*/ 59872 w 1306286"/>
                              <a:gd name="connsiteY1" fmla="*/ 8677 h 90319"/>
                              <a:gd name="connsiteX2" fmla="*/ 332015 w 1306286"/>
                              <a:gd name="connsiteY2" fmla="*/ 3234 h 90319"/>
                              <a:gd name="connsiteX3" fmla="*/ 707572 w 1306286"/>
                              <a:gd name="connsiteY3" fmla="*/ 63105 h 90319"/>
                              <a:gd name="connsiteX4" fmla="*/ 1306286 w 1306286"/>
                              <a:gd name="connsiteY4" fmla="*/ 90319 h 903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306286" h="90319">
                                <a:moveTo>
                                  <a:pt x="0" y="14119"/>
                                </a:moveTo>
                                <a:cubicBezTo>
                                  <a:pt x="2268" y="12305"/>
                                  <a:pt x="4536" y="10491"/>
                                  <a:pt x="59872" y="8677"/>
                                </a:cubicBezTo>
                                <a:cubicBezTo>
                                  <a:pt x="115208" y="6863"/>
                                  <a:pt x="224065" y="-5837"/>
                                  <a:pt x="332015" y="3234"/>
                                </a:cubicBezTo>
                                <a:cubicBezTo>
                                  <a:pt x="439965" y="12305"/>
                                  <a:pt x="545194" y="48591"/>
                                  <a:pt x="707572" y="63105"/>
                                </a:cubicBezTo>
                                <a:cubicBezTo>
                                  <a:pt x="869950" y="77619"/>
                                  <a:pt x="1088118" y="83969"/>
                                  <a:pt x="1306286" y="9031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Freeform 797"/>
                        <wps:cNvSpPr/>
                        <wps:spPr>
                          <a:xfrm>
                            <a:off x="2462213" y="1095375"/>
                            <a:ext cx="509587" cy="45719"/>
                          </a:xfrm>
                          <a:custGeom>
                            <a:avLst/>
                            <a:gdLst>
                              <a:gd name="connsiteX0" fmla="*/ 0 w 478971"/>
                              <a:gd name="connsiteY0" fmla="*/ 0 h 16329"/>
                              <a:gd name="connsiteX1" fmla="*/ 478971 w 478971"/>
                              <a:gd name="connsiteY1" fmla="*/ 16329 h 163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78971" h="16329">
                                <a:moveTo>
                                  <a:pt x="0" y="0"/>
                                </a:moveTo>
                                <a:lnTo>
                                  <a:pt x="478971" y="1632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457B3F" id="Group 798" o:spid="_x0000_s1536" style="position:absolute;left:0;text-align:left;margin-left:-255.75pt;margin-top:.1pt;width:234pt;height:175.7pt;z-index:251947520;mso-position-horizontal-relative:text;mso-position-vertical-relative:text;mso-height-relative:margin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">
                <v:group id="Group 793" o:spid="_x0000_s1537" style="position:absolute;width:29718;height:22311" coordsize="29718,22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dTVM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9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VXU1TFAAAA3AAA&#10;AA8AAAAAAAAAAAAAAAAAqgIAAGRycy9kb3ducmV2LnhtbFBLBQYAAAAABAAEAPoAAACcAwAAAAA=&#10;">
                  <v:group id="Group 1758" o:spid="_x0000_s1538" style="position:absolute;width:29718;height:22311" coordorigin="7,21" coordsize="29703,222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vWHHccAAADd&#10;AAAADwAAAAAAAAAAAAAAAACqAgAAZHJzL2Rvd25yZXYueG1sUEsFBgAAAAAEAAQA+gAAAJ4DAAAA&#10;AA==&#10;">
                    <v:group id="Group 1824" o:spid="_x0000_s1539" style="position:absolute;left:7;top:21;width:29703;height:22265" coordorigin="382,21" coordsize="29693,222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M8MAAADdAAAADwAAAGRycy9kb3ducmV2LnhtbERPS4vCMBC+C/sfwizs&#10;TdO6KlKNIrK7eBDBB4i3oRnbYjMpTbat/94Igrf5+J4zX3amFA3VrrCsIB5EIIhTqwvOFJyOv/0p&#10;COeRNZaWScGdHCwXH705Jtq2vKfm4DMRQtglqCD3vkqkdGlOBt3AVsSBu9raoA+wzqSusQ3hppTD&#10;KJpIgwWHhhwrWueU3g7/RsFfi+3qO/5ptrfr+n45jnfnbUxKfX12qxkIT51/i1/ujQ7zp8MR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CmozwwAAAN0AAAAP&#10;AAAAAAAAAAAAAAAAAKoCAABkcnMvZG93bnJldi54bWxQSwUGAAAAAAQABAD6AAAAmgMAAAAA&#10;">
                      <v:shape id="Picture 1826" o:spid="_x0000_s1540" type="#_x0000_t75" style="position:absolute;left:382;top:21;width:29693;height:22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9PxLEAAAA3QAAAA8AAABkcnMvZG93bnJldi54bWxEj0GLwjAQhe8L/ocwgpdFUz10pRpFBFE8&#10;7VbR69CMbbGZlCTW+u/NwsLeZnjvffNmue5NIzpyvrasYDpJQBAXVtdcKjifduM5CB+QNTaWScGL&#10;PKxXg48lZto++Ye6PJQiQthnqKAKoc2k9EVFBv3EtsRRu1lnMMTVlVI7fEa4aeQsSVJpsOZ4ocKW&#10;thUV9/xhIqX/vG756vL97th9Hb434ZLutVKjYb9ZgAjUh3/zX/qgY/35LIXfb+IIcvU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9PxLEAAAA3QAAAA8AAAAAAAAAAAAAAAAA&#10;nwIAAGRycy9kb3ducmV2LnhtbFBLBQYAAAAABAAEAPcAAACQAwAAAAA=&#10;" stroked="t" strokecolor="black [3213]">
                        <v:imagedata r:id="rId125" o:title=""/>
                        <v:path arrowok="t"/>
                      </v:shape>
                      <v:line id="Line 2403" o:spid="_x0000_s1541" style="position:absolute;flip:x;visibility:visible;mso-wrap-style:square" from="11245,8963" to="12045,10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ucbcYAAADdAAAADwAAAGRycy9kb3ducmV2LnhtbESPzW7CQAyE75X6DitX6qUqm/4hElgQ&#10;rVTRGyLlAaysyYZmvWl2G8Lb4wNSb7ZmPPN5sRp9qwbqYxPYwNMkA0VcBdtwbWD//fk4AxUTssU2&#10;MBk4U4TV8vZmgYUNJ97RUKZaSQjHAg24lLpC61g58hgnoSMW7RB6j0nWvta2x5OE+1Y/Z9lUe2xY&#10;Ghx29OGo+in/vIEh36zzV/ewTW/lb5fvpu641e/G3N+N6zmoRGP6N1+vv6zgz16EX76REfTy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iLnG3GAAAA3QAAAA8AAAAAAAAA&#10;AAAAAAAAoQIAAGRycy9kb3ducmV2LnhtbFBLBQYAAAAABAAEAPkAAACUAwAAAAA=&#10;" strokecolor="yellow" strokeweight="1.25pt">
                        <v:stroke endarrow="block"/>
                      </v:line>
                      <v:roundrect id="AutoShape 1878" o:spid="_x0000_s1542" style="position:absolute;left:10960;top:6954;width:2171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EUl8MA&#10;AADdAAAADwAAAGRycy9kb3ducmV2LnhtbERPTWvCQBC9C/0PyxS86UYFldRNkJaWHo1KIbdJdpqk&#10;zc6G7Nak/94VBG/zeJ+zS0fTigv1rrGsYDGPQBCXVjdcKTif3mdbEM4ja2wtk4J/cpAmT5MdxtoO&#10;nNHl6CsRQtjFqKD2vouldGVNBt3cdsSB+7a9QR9gX0nd4xDCTSuXUbSWBhsODTV29FpT+Xv8Mwqy&#10;j/zN5Ptu85MfsqFYULH5koVS0+dx/wLC0+gf4rv7U4f529USbt+EE2R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EUl8MAAADdAAAADwAAAAAAAAAAAAAAAACYAgAAZHJzL2Rv&#10;d25yZXYueG1sUEsFBgAAAAAEAAQA9QAAAIgDAAAAAA==&#10;" strokecolor="red" strokeweight="1.25pt">
                        <v:textbox inset="1.44pt,1.44pt,1.44pt,1.44pt">
                          <w:txbxContent>
                            <w:p w:rsidR="00D31835" w:rsidRPr="00E74760" w:rsidRDefault="00D31835" w:rsidP="00853E9B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20</w:t>
                              </w:r>
                            </w:p>
                          </w:txbxContent>
                        </v:textbox>
                      </v:roundrect>
                      <v:shape id="Text Box 99" o:spid="_x0000_s1543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x/Z8MA&#10;AADdAAAADwAAAGRycy9kb3ducmV2LnhtbERPS4vCMBC+L/gfwgh7WTS1oEg1iq+FPbgHH3gemrEt&#10;NpOSRFv//UYQ9jYf33Pmy87U4kHOV5YVjIYJCOLc6ooLBefT92AKwgdkjbVlUvAkD8tF72OOmbYt&#10;H+hxDIWIIewzVFCG0GRS+rwkg35oG+LIXa0zGCJ0hdQO2xhuapkmyUQarDg2lNjQpqT8drwbBZOt&#10;u7cH3nxtz7s9/jZFelk/L0p99rvVDESgLvyL3+4fHedPxym8vokn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x/Z8MAAADdAAAADwAAAAAAAAAAAAAAAACYAgAAZHJzL2Rv&#10;d25yZXYueG1sUEsFBgAAAAAEAAQA9QAAAIgDAAAAAA==&#10;" stroked="f">
                        <v:textbox inset="0,0,0,0">
                          <w:txbxContent>
                            <w:p w:rsidR="00D31835" w:rsidRDefault="00D31835" w:rsidP="00853E9B">
                              <w:pPr>
                                <w:pStyle w:val="Fig"/>
                                <w:jc w:val="center"/>
                              </w:pPr>
                              <w:r>
                                <w:t>Fig. 2-19</w:t>
                              </w:r>
                            </w:p>
                          </w:txbxContent>
                        </v:textbox>
                      </v:shape>
                    </v:group>
                    <v:line id="Line 2403" o:spid="_x0000_s1544" style="position:absolute;flip:x;visibility:visible;mso-wrap-style:square" from="15954,8327" to="16755,100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GKQcUAAADcAAAADwAAAGRycy9kb3ducmV2LnhtbESP0WrCQBRE3wv+w3KFvhTdWFo10VVU&#10;KO2bGP2AS/aajWbvxuwa07/vFgp9HGbmDLNc97YWHbW+cqxgMk5AEBdOV1wqOB0/RnMQPiBrrB2T&#10;gm/ysF4NnpaYaffgA3V5KEWEsM9QgQmhyaT0hSGLfuwa4uidXWsxRNmWUrf4iHBby9ckmUqLFccF&#10;gw3tDBXX/G4VdOnnJn0zL/vwnt+a9DA1l73cKvU87DcLEIH68B/+a39pBbPZBH7PxCM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GKQcUAAADcAAAADwAAAAAAAAAA&#10;AAAAAAChAgAAZHJzL2Rvd25yZXYueG1sUEsFBgAAAAAEAAQA+QAAAJMDAAAAAA==&#10;" strokecolor="yellow" strokeweight="1.25pt">
                      <v:stroke endarrow="block"/>
                    </v:line>
                    <v:roundrect id="AutoShape 1878" o:spid="_x0000_s1545" style="position:absolute;left:15668;top:6320;width:2173;height:200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Fv6cQA&#10;AADcAAAADwAAAGRycy9kb3ducmV2LnhtbESPQWvCQBSE7wX/w/IEb3WjByOpq4jS4tGoCLm9ZF+T&#10;tNm3Ibua+O+7BcHjMDPfMKvNYBpxp87VlhXMphEI4sLqmksFl/Pn+xKE88gaG8uk4EEONuvR2woT&#10;bXtO6X7ypQgQdgkqqLxvEyldUZFBN7UtcfC+bWfQB9mVUnfYB7hp5DyKFtJgzWGhwpZ2FRW/p5tR&#10;kH5le5Nt2/gnO6Z9PqM8vspcqcl42H6A8DT4V/jZPmgFcTyH/zPh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xb+nEAAAA3AAAAA8AAAAAAAAAAAAAAAAAmAIAAGRycy9k&#10;b3ducmV2LnhtbFBLBQYAAAAABAAEAPUAAACJAwAAAAA=&#10;" strokecolor="red" strokeweight="1.25pt">
                      <v:textbox inset="1.44pt,1.44pt,1.44pt,1.44pt">
                        <w:txbxContent>
                          <w:p w:rsidR="00D31835" w:rsidRPr="00E74760" w:rsidRDefault="00D31835" w:rsidP="00853E9B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21</w:t>
                            </w:r>
                          </w:p>
                        </w:txbxContent>
                      </v:textbox>
                    </v:roundrect>
                  </v:group>
                  <v:line id="Line 2403" o:spid="_x0000_s1546" style="position:absolute;flip:x;visibility:visible;mso-wrap-style:square" from="21877,8821" to="22678,105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y1su8UAAADcAAAADwAAAGRycy9kb3ducmV2LnhtbESP0WrCQBRE3wv+w3KFvpS6sVRrUldR&#10;odQ3MfoBl+xtNpq9G7NrTP++WxB8HGbmDDNf9rYWHbW+cqxgPEpAEBdOV1wqOB6+XmcgfEDWWDsm&#10;Bb/kYbkYPM0x0+7Ge+ryUIoIYZ+hAhNCk0npC0MW/cg1xNH7ca3FEGVbSt3iLcJtLd+SZCotVhwX&#10;DDa0MVSc86tV0KXfq/TdvOzCJL806X5qTju5Vup52K8+QQTqwyN8b2+1go90DP9n4hG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y1su8UAAADcAAAADwAAAAAAAAAA&#10;AAAAAAChAgAAZHJzL2Rvd25yZXYueG1sUEsFBgAAAAAEAAQA+QAAAJMDAAAAAA==&#10;" strokecolor="yellow" strokeweight="1.25pt">
                    <v:stroke endarrow="block"/>
                  </v:line>
                  <v:roundrect id="AutoShape 1878" o:spid="_x0000_s1547" style="position:absolute;left:21591;top:6810;width:2173;height:20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2JE8QA&#10;AADcAAAADwAAAGRycy9kb3ducmV2LnhtbESPQWvCQBSE7wX/w/KE3upGD02NriKWisdGRcjtJftM&#10;otm3Ibua+O+7hUKPw8x8wyzXg2nEgzpXW1YwnUQgiAuray4VnI5fbx8gnEfW2FgmBU9ysF6NXpaY&#10;aNtzSo+DL0WAsEtQQeV9m0jpiooMuoltiYN3sZ1BH2RXSt1hH+CmkbMoepcGaw4LFba0rai4He5G&#10;QbrLPk22aeNr9p32+ZTy+CxzpV7Hw2YBwtPg/8N/7b1WEM9n8HsmHA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9iRPEAAAA3AAAAA8AAAAAAAAAAAAAAAAAmAIAAGRycy9k&#10;b3ducmV2LnhtbFBLBQYAAAAABAAEAPUAAACJAwAAAAA=&#10;" strokecolor="red" strokeweight="1.25pt">
                    <v:textbox inset="1.44pt,1.44pt,1.44pt,1.44pt">
                      <w:txbxContent>
                        <w:p w:rsidR="00D31835" w:rsidRPr="00E74760" w:rsidRDefault="00D31835" w:rsidP="00853E9B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22</w:t>
                          </w:r>
                        </w:p>
                      </w:txbxContent>
                    </v:textbox>
                  </v:roundrect>
                </v:group>
                <v:shape id="Freeform 73" o:spid="_x0000_s1548" style="position:absolute;left:47;top:10001;width:8052;height:381;visibility:visible;mso-wrap-style:square;v-text-anchor:middle" coordsize="805543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hvpsMA&#10;AADbAAAADwAAAGRycy9kb3ducmV2LnhtbESPQYvCMBSE74L/ITxhb5rqgi7VKLKLoAcPVlnx9mie&#10;bXebl9LE2v57Iwgeh5n5hlmsWlOKhmpXWFYwHkUgiFOrC84UnI6b4RcI55E1lpZJQUcOVst+b4Gx&#10;tnc+UJP4TAQIuxgV5N5XsZQuzcmgG9mKOHhXWxv0QdaZ1DXeA9yUchJFU2mw4LCQY0XfOaX/yc0o&#10;2P9Ok25Ppsk23Z9Pfg67y3lSKfUxaNdzEJ5a/w6/2lutYPYJzy/h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hvpsMAAADbAAAADwAAAAAAAAAAAAAAAACYAgAAZHJzL2Rv&#10;d25yZXYueG1sUEsFBgAAAAAEAAQA9QAAAIgDAAAAAA==&#10;" path="m,l446314,27214v134257,6350,246743,8618,359229,10886e" filled="f" strokecolor="lime" strokeweight="2pt">
                  <v:path arrowok="t" o:connecttype="custom" o:connectlocs="0,0;446113,27214;805180,38100" o:connectangles="0,0,0"/>
                </v:shape>
                <v:shape id="Freeform 74" o:spid="_x0000_s1549" style="position:absolute;left:8191;top:10382;width:4191;height:0;visibility:visible;mso-wrap-style:square;v-text-anchor:middle" coordsize="419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h3zsUA&#10;AADbAAAADwAAAGRycy9kb3ducmV2LnhtbESP3WrCQBSE74W+w3IK3tVNJf0hukoRYmO9KNU8wCF7&#10;TNJmz4bsRpO3d4WCl8PMfMMs14NpxJk6V1tW8DyLQBAXVtdcKsiP6dM7COeRNTaWScFIDtarh8kS&#10;E20v/EPngy9FgLBLUEHlfZtI6YqKDLqZbYmDd7KdQR9kV0rd4SXATSPnUfQqDdYcFipsaVNR8Xfo&#10;jQLaz9P46D6/eZu/fP3m/W7MNjulpo/DxwKEp8Hfw//tTCt4i+H2Jf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eHfOxQAAANsAAAAPAAAAAAAAAAAAAAAAAJgCAABkcnMv&#10;ZG93bnJldi54bWxQSwUGAAAAAAQABAD1AAAAigMAAAAA&#10;" path="m,l419100,e" filled="f" strokecolor="lime" strokeweight="2pt">
                  <v:stroke dashstyle="dash"/>
                  <v:path arrowok="t" o:connecttype="custom" o:connectlocs="0,0;419100,0" o:connectangles="0,0"/>
                </v:shape>
                <v:shape id="Freeform 796" o:spid="_x0000_s1550" style="position:absolute;left:12573;top:10191;width:12045;height:826;visibility:visible;mso-wrap-style:square;v-text-anchor:middle" coordsize="1306286,90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BkL8MA&#10;AADcAAAADwAAAGRycy9kb3ducmV2LnhtbESPQWvCQBSE7wX/w/IEb3WTHGKNrkGEUk9K0woeH9ln&#10;Esy+DdnVxH/vCoUeh5n5hlnno2nFnXrXWFYQzyMQxKXVDVcKfn8+3z9AOI+ssbVMCh7kIN9M3taY&#10;aTvwN90LX4kAYZehgtr7LpPSlTUZdHPbEQfvYnuDPsi+krrHIcBNK5MoSqXBhsNCjR3taiqvxc0o&#10;aG/J1yl2fHL6cSzjw/mKhyJSajYdtysQnkb/H/5r77WCxTKF15lwBOTm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BkL8MAAADcAAAADwAAAAAAAAAAAAAAAACYAgAAZHJzL2Rv&#10;d25yZXYueG1sUEsFBgAAAAAEAAQA9QAAAIgDAAAAAA==&#10;" path="m,14119c2268,12305,4536,10491,59872,8677,115208,6863,224065,-5837,332015,3234v107950,9071,213179,45357,375557,59871c869950,77619,1088118,83969,1306286,90319e" filled="f" strokecolor="lime" strokeweight="2pt">
                  <v:path arrowok="t" o:connecttype="custom" o:connectlocs="0,12905;55211,7931;306168,2956;652489,57677;1204595,82550" o:connectangles="0,0,0,0,0"/>
                </v:shape>
                <v:shape id="Freeform 797" o:spid="_x0000_s1551" style="position:absolute;left:24622;top:10953;width:5096;height:457;visibility:visible;mso-wrap-style:square;v-text-anchor:middle" coordsize="478971,16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nqdsQA&#10;AADcAAAADwAAAGRycy9kb3ducmV2LnhtbESPT2sCMRTE7wW/Q3hCbzWriH9Wo4iL0JNQtVBvj81z&#10;s7h5WZK4br99Uyj0OMzMb5j1treN6MiH2rGC8SgDQVw6XXOl4HI+vC1AhIissXFMCr4pwHYzeFlj&#10;rt2TP6g7xUokCIccFZgY21zKUBqyGEauJU7ezXmLMUlfSe3xmeC2kZMsm0mLNacFgy3tDZX308Mq&#10;OBZXf/uMX769u4szxfS8KLtCqddhv1uBiNTH//Bf+10rmC/n8HsmHQ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p6nbEAAAA3AAAAA8AAAAAAAAAAAAAAAAAmAIAAGRycy9k&#10;b3ducmV2LnhtbFBLBQYAAAAABAAEAPUAAACJAwAAAAA=&#10;" path="m,l478971,16329e" filled="f" strokecolor="lime" strokeweight="2pt">
                  <v:stroke dashstyle="dash"/>
                  <v:path arrowok="t" o:connecttype="custom" o:connectlocs="0,0;509587,45719" o:connectangles="0,0"/>
                </v:shape>
                <w10:anchorlock/>
              </v:group>
            </w:pict>
          </mc:Fallback>
        </mc:AlternateContent>
      </w:r>
      <w:r w:rsidR="00A314CE">
        <w:t>Continue to r</w:t>
      </w:r>
      <w:r w:rsidR="00A314CE" w:rsidRPr="000D369E">
        <w:t xml:space="preserve">oute </w:t>
      </w:r>
      <w:r w:rsidR="00545804" w:rsidRPr="000D369E">
        <w:t xml:space="preserve">and secure the </w:t>
      </w:r>
      <w:r w:rsidR="00545804">
        <w:t>t</w:t>
      </w:r>
      <w:r w:rsidR="00545804" w:rsidRPr="000D369E">
        <w:t xml:space="preserve">railer </w:t>
      </w:r>
      <w:r w:rsidR="00545804">
        <w:t>m</w:t>
      </w:r>
      <w:r w:rsidR="00545804" w:rsidRPr="000D369E">
        <w:t xml:space="preserve">odule </w:t>
      </w:r>
      <w:r w:rsidR="00545804">
        <w:t>h</w:t>
      </w:r>
      <w:r w:rsidR="00545804" w:rsidRPr="000D369E">
        <w:t xml:space="preserve">arness along </w:t>
      </w:r>
      <w:r w:rsidR="00545804">
        <w:t xml:space="preserve">the </w:t>
      </w:r>
      <w:r w:rsidR="00545804" w:rsidRPr="000D369E">
        <w:t xml:space="preserve">vehicle wire harness and towards the RH </w:t>
      </w:r>
      <w:r w:rsidR="00545804">
        <w:t>r</w:t>
      </w:r>
      <w:r w:rsidR="00545804" w:rsidRPr="000D369E">
        <w:t xml:space="preserve">ear </w:t>
      </w:r>
      <w:r w:rsidR="00545804">
        <w:t>c</w:t>
      </w:r>
      <w:r w:rsidR="00545804" w:rsidRPr="000D369E">
        <w:t xml:space="preserve">ombination </w:t>
      </w:r>
      <w:r w:rsidR="00545804">
        <w:t>l</w:t>
      </w:r>
      <w:r w:rsidR="00545804" w:rsidRPr="000D369E">
        <w:t xml:space="preserve">amp </w:t>
      </w:r>
      <w:r w:rsidR="00545804">
        <w:t>a</w:t>
      </w:r>
      <w:r w:rsidR="00545804" w:rsidRPr="000D369E">
        <w:t>ss</w:t>
      </w:r>
      <w:r w:rsidR="00545804">
        <w:t>embl</w:t>
      </w:r>
      <w:r w:rsidR="00545804" w:rsidRPr="000D369E">
        <w:t xml:space="preserve">y </w:t>
      </w:r>
      <w:r w:rsidR="00545804">
        <w:t>(green line, F</w:t>
      </w:r>
      <w:r w:rsidR="00545804" w:rsidRPr="000D369E">
        <w:t>ig</w:t>
      </w:r>
      <w:r w:rsidR="00545804">
        <w:t>.</w:t>
      </w:r>
      <w:r w:rsidR="00545804" w:rsidRPr="000D369E">
        <w:t xml:space="preserve"> 2-1</w:t>
      </w:r>
      <w:r w:rsidR="00545804">
        <w:t>9</w:t>
      </w:r>
      <w:r w:rsidR="00545804" w:rsidRPr="000D369E">
        <w:t xml:space="preserve"> to </w:t>
      </w:r>
      <w:r w:rsidR="00545804">
        <w:t>Fig. 2-21).</w:t>
      </w:r>
    </w:p>
    <w:p w:rsidR="00545804" w:rsidRDefault="00545804" w:rsidP="00545804">
      <w:pPr>
        <w:pStyle w:val="Heading5"/>
        <w:numPr>
          <w:ilvl w:val="0"/>
          <w:numId w:val="0"/>
        </w:numPr>
        <w:spacing w:after="120" w:line="300" w:lineRule="auto"/>
        <w:ind w:left="360"/>
      </w:pPr>
      <w:r>
        <w:rPr>
          <w:noProof/>
        </w:rPr>
        <w:drawing>
          <wp:anchor distT="0" distB="0" distL="114300" distR="114300" simplePos="0" relativeHeight="251937280" behindDoc="0" locked="1" layoutInCell="1" allowOverlap="1" wp14:anchorId="7CC9E9D2" wp14:editId="691C0690">
            <wp:simplePos x="0" y="0"/>
            <wp:positionH relativeFrom="column">
              <wp:posOffset>-5715</wp:posOffset>
            </wp:positionH>
            <wp:positionV relativeFrom="paragraph">
              <wp:posOffset>-57785</wp:posOffset>
            </wp:positionV>
            <wp:extent cx="228600" cy="228600"/>
            <wp:effectExtent l="0" t="0" r="0" b="0"/>
            <wp:wrapNone/>
            <wp:docPr id="6" name="Picture 6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NOTE: </w:t>
      </w:r>
      <w:r w:rsidRPr="00545804">
        <w:rPr>
          <w:b w:val="0"/>
        </w:rPr>
        <w:t>Do not secure the trailer module harness to the vehicle drain hose.  Secure the harness to the vehicle wire harness only</w:t>
      </w:r>
      <w:r w:rsidR="00BA25FE">
        <w:rPr>
          <w:b w:val="0"/>
        </w:rPr>
        <w:t xml:space="preserve"> (Fig. 2-21)</w:t>
      </w:r>
      <w:r w:rsidRPr="00545804">
        <w:rPr>
          <w:b w:val="0"/>
        </w:rPr>
        <w:t>.</w:t>
      </w:r>
    </w:p>
    <w:p w:rsidR="00545804" w:rsidRDefault="00545804" w:rsidP="00545804">
      <w:pPr>
        <w:spacing w:after="120" w:line="300" w:lineRule="auto"/>
      </w:pPr>
      <w:r>
        <w:br w:type="page"/>
      </w:r>
    </w:p>
    <w:p w:rsidR="00545804" w:rsidRDefault="00545804" w:rsidP="00EE78BB">
      <w:pPr>
        <w:pStyle w:val="ProcLevel2"/>
        <w:numPr>
          <w:ilvl w:val="0"/>
          <w:numId w:val="0"/>
        </w:numPr>
        <w:ind w:left="360"/>
      </w:pPr>
    </w:p>
    <w:p w:rsidR="00BA25FE" w:rsidRDefault="00A314CE" w:rsidP="00EE78B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6976" behindDoc="0" locked="1" layoutInCell="1" allowOverlap="1" wp14:anchorId="65258637" wp14:editId="6B9ACC09">
                <wp:simplePos x="0" y="0"/>
                <wp:positionH relativeFrom="column">
                  <wp:posOffset>-3248025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2579" name="Group 2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31136"/>
                        </a:xfrm>
                      </wpg:grpSpPr>
                      <wpg:grpSp>
                        <wpg:cNvPr id="2575" name="Group 2575"/>
                        <wpg:cNvGrpSpPr/>
                        <wpg:grpSpPr>
                          <a:xfrm>
                            <a:off x="0" y="0"/>
                            <a:ext cx="2971800" cy="2231136"/>
                            <a:chOff x="1" y="-1"/>
                            <a:chExt cx="2971800" cy="2231136"/>
                          </a:xfrm>
                        </wpg:grpSpPr>
                        <wpg:grpSp>
                          <wpg:cNvPr id="2522" name="Group 2522"/>
                          <wpg:cNvGrpSpPr/>
                          <wpg:grpSpPr>
                            <a:xfrm>
                              <a:off x="1" y="-1"/>
                              <a:ext cx="2971800" cy="2231136"/>
                              <a:chOff x="1" y="1444"/>
                              <a:chExt cx="2971800" cy="2224691"/>
                            </a:xfrm>
                          </wpg:grpSpPr>
                          <wpg:grpSp>
                            <wpg:cNvPr id="2523" name="Group 2523"/>
                            <wpg:cNvGrpSpPr/>
                            <wpg:grpSpPr>
                              <a:xfrm>
                                <a:off x="1" y="1444"/>
                                <a:ext cx="2971800" cy="2224691"/>
                                <a:chOff x="1" y="2891"/>
                                <a:chExt cx="2971800" cy="2225352"/>
                              </a:xfrm>
                            </wpg:grpSpPr>
                            <wpg:grpSp>
                              <wpg:cNvPr id="2524" name="Group 2524"/>
                              <wpg:cNvGrpSpPr/>
                              <wpg:grpSpPr>
                                <a:xfrm>
                                  <a:off x="1" y="2891"/>
                                  <a:ext cx="2971800" cy="2225352"/>
                                  <a:chOff x="741" y="5024"/>
                                  <a:chExt cx="2970319" cy="2220704"/>
                                </a:xfrm>
                              </wpg:grpSpPr>
                              <wpg:grpSp>
                                <wpg:cNvPr id="2525" name="Group 2525"/>
                                <wpg:cNvGrpSpPr/>
                                <wpg:grpSpPr>
                                  <a:xfrm>
                                    <a:off x="741" y="5024"/>
                                    <a:ext cx="2970319" cy="2220704"/>
                                    <a:chOff x="38240" y="5027"/>
                                    <a:chExt cx="2969347" cy="222200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526" name="Picture 25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38240" y="5027"/>
                                      <a:ext cx="2969347" cy="22220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2527" name="Line 2403"/>
                                  <wps:cNvCnPr>
                                    <a:cxnSpLocks noChangeShapeType="1"/>
                                    <a:stCxn id="2560" idx="2"/>
                                  </wps:cNvCnPr>
                                  <wps:spPr bwMode="auto">
                                    <a:xfrm flipH="1">
                                      <a:off x="1610447" y="709425"/>
                                      <a:ext cx="80010" cy="17646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560" name="AutoShape 187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1581873" y="508548"/>
                                      <a:ext cx="217170" cy="200878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15875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D31835" w:rsidRPr="00E74760" w:rsidRDefault="00D31835" w:rsidP="00BA25FE">
                                        <w:pPr>
                                          <w:jc w:val="center"/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  <w:t>32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18288" tIns="18288" rIns="18288" bIns="18288" anchor="t" anchorCtr="0" upright="1">
                                    <a:noAutofit/>
                                  </wps:bodyPr>
                                </wps:wsp>
                                <wps:wsp>
                                  <wps:cNvPr id="2561" name="Text Box 99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4898" y="2029478"/>
                                      <a:ext cx="548415" cy="19469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D31835" w:rsidRDefault="00D31835" w:rsidP="00BA25FE">
                                        <w:pPr>
                                          <w:pStyle w:val="Fig"/>
                                          <w:jc w:val="center"/>
                                        </w:pPr>
                                        <w:r>
                                          <w:t>Fig. 2-22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2562" name="Line 2403"/>
                                <wps:cNvCnPr>
                                  <a:cxnSpLocks noChangeShapeType="1"/>
                                  <a:stCxn id="2563" idx="2"/>
                                </wps:cNvCnPr>
                                <wps:spPr bwMode="auto">
                                  <a:xfrm>
                                    <a:off x="418769" y="1082159"/>
                                    <a:ext cx="137228" cy="15469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FFFF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563" name="AutoShape 18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310148" y="881399"/>
                                    <a:ext cx="217241" cy="20076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15875" algn="ctr">
                                    <a:solidFill>
                                      <a:srgbClr val="FF0000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Pr="00E74760" w:rsidRDefault="00D31835" w:rsidP="00BA25FE">
                                      <w:pPr>
                                        <w:jc w:val="center"/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  <w:t>30</w:t>
                                      </w:r>
                                    </w:p>
                                  </w:txbxContent>
                                </wps:txbx>
                                <wps:bodyPr rot="0" vert="horz" wrap="square" lIns="18288" tIns="18288" rIns="18288" bIns="18288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2564" name="Line 2403"/>
                              <wps:cNvCnPr>
                                <a:cxnSpLocks noChangeShapeType="1"/>
                                <a:stCxn id="2565" idx="2"/>
                              </wps:cNvCnPr>
                              <wps:spPr bwMode="auto">
                                <a:xfrm>
                                  <a:off x="688023" y="507117"/>
                                  <a:ext cx="73980" cy="17453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5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9348" y="305971"/>
                                  <a:ext cx="217349" cy="201146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BA25FE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31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566" name="Text Box 24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16277" y="1940365"/>
                                <a:ext cx="820420" cy="1403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BA04E1" w:rsidRDefault="00D31835" w:rsidP="00BA25FE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BA04E1">
                                    <w:rPr>
                                      <w:sz w:val="18"/>
                                      <w:szCs w:val="18"/>
                                    </w:rPr>
                                    <w:t xml:space="preserve">Front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of v</w:t>
                                  </w:r>
                                  <w:r w:rsidRPr="00BA04E1">
                                    <w:rPr>
                                      <w:sz w:val="18"/>
                                      <w:szCs w:val="18"/>
                                    </w:rPr>
                                    <w:t>ehicle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2567" name="AutoShape 2122"/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1684597" y="1852574"/>
                                <a:ext cx="399298" cy="3159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0289"/>
                                </a:avLst>
                              </a:prstGeom>
                              <a:solidFill>
                                <a:srgbClr val="EEECE1"/>
                              </a:solidFill>
                              <a:ln w="1905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8623DE" w:rsidRDefault="00D31835" w:rsidP="00BA25FE">
                                  <w:pPr>
                                    <w:rPr>
                                      <w:b/>
                                      <w:color w:val="FF0000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573" name="Line 2403"/>
                          <wps:cNvCnPr>
                            <a:cxnSpLocks noChangeShapeType="1"/>
                            <a:stCxn id="2574" idx="2"/>
                          </wps:cNvCnPr>
                          <wps:spPr bwMode="auto">
                            <a:xfrm>
                              <a:off x="2437538" y="649232"/>
                              <a:ext cx="70080" cy="173208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574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28863" y="447597"/>
                              <a:ext cx="217349" cy="20163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A314CE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2576" name="Freeform 2576"/>
                        <wps:cNvSpPr/>
                        <wps:spPr>
                          <a:xfrm>
                            <a:off x="526864" y="1803780"/>
                            <a:ext cx="432856" cy="424180"/>
                          </a:xfrm>
                          <a:custGeom>
                            <a:avLst/>
                            <a:gdLst>
                              <a:gd name="connsiteX0" fmla="*/ 458288 w 488681"/>
                              <a:gd name="connsiteY0" fmla="*/ 424543 h 424543"/>
                              <a:gd name="connsiteX1" fmla="*/ 485502 w 488681"/>
                              <a:gd name="connsiteY1" fmla="*/ 103414 h 424543"/>
                              <a:gd name="connsiteX2" fmla="*/ 392974 w 488681"/>
                              <a:gd name="connsiteY2" fmla="*/ 38100 h 424543"/>
                              <a:gd name="connsiteX3" fmla="*/ 60960 w 488681"/>
                              <a:gd name="connsiteY3" fmla="*/ 32657 h 424543"/>
                              <a:gd name="connsiteX4" fmla="*/ 1088 w 488681"/>
                              <a:gd name="connsiteY4" fmla="*/ 0 h 424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88681" h="424543">
                                <a:moveTo>
                                  <a:pt x="458288" y="424543"/>
                                </a:moveTo>
                                <a:cubicBezTo>
                                  <a:pt x="477338" y="296182"/>
                                  <a:pt x="496388" y="167821"/>
                                  <a:pt x="485502" y="103414"/>
                                </a:cubicBezTo>
                                <a:cubicBezTo>
                                  <a:pt x="474616" y="39007"/>
                                  <a:pt x="463731" y="49893"/>
                                  <a:pt x="392974" y="38100"/>
                                </a:cubicBezTo>
                                <a:cubicBezTo>
                                  <a:pt x="322217" y="26307"/>
                                  <a:pt x="126274" y="39007"/>
                                  <a:pt x="60960" y="32657"/>
                                </a:cubicBezTo>
                                <a:cubicBezTo>
                                  <a:pt x="-4354" y="26307"/>
                                  <a:pt x="-1633" y="13153"/>
                                  <a:pt x="1088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7" name="Freeform 2577"/>
                        <wps:cNvSpPr/>
                        <wps:spPr>
                          <a:xfrm>
                            <a:off x="423139" y="1636791"/>
                            <a:ext cx="45719" cy="166681"/>
                          </a:xfrm>
                          <a:custGeom>
                            <a:avLst/>
                            <a:gdLst>
                              <a:gd name="connsiteX0" fmla="*/ 43674 w 43674"/>
                              <a:gd name="connsiteY0" fmla="*/ 206829 h 206829"/>
                              <a:gd name="connsiteX1" fmla="*/ 131 w 43674"/>
                              <a:gd name="connsiteY1" fmla="*/ 97972 h 206829"/>
                              <a:gd name="connsiteX2" fmla="*/ 32788 w 43674"/>
                              <a:gd name="connsiteY2" fmla="*/ 0 h 2068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43674" h="206829">
                                <a:moveTo>
                                  <a:pt x="43674" y="206829"/>
                                </a:moveTo>
                                <a:cubicBezTo>
                                  <a:pt x="22809" y="169636"/>
                                  <a:pt x="1945" y="132443"/>
                                  <a:pt x="131" y="97972"/>
                                </a:cubicBezTo>
                                <a:cubicBezTo>
                                  <a:pt x="-1683" y="63501"/>
                                  <a:pt x="15552" y="31750"/>
                                  <a:pt x="32788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8" name="Freeform 2578"/>
                        <wps:cNvSpPr/>
                        <wps:spPr>
                          <a:xfrm>
                            <a:off x="468858" y="719014"/>
                            <a:ext cx="2502684" cy="889635"/>
                          </a:xfrm>
                          <a:custGeom>
                            <a:avLst/>
                            <a:gdLst>
                              <a:gd name="connsiteX0" fmla="*/ 0 w 2628900"/>
                              <a:gd name="connsiteY0" fmla="*/ 890000 h 890000"/>
                              <a:gd name="connsiteX1" fmla="*/ 141515 w 2628900"/>
                              <a:gd name="connsiteY1" fmla="*/ 617857 h 890000"/>
                              <a:gd name="connsiteX2" fmla="*/ 174172 w 2628900"/>
                              <a:gd name="connsiteY2" fmla="*/ 264071 h 890000"/>
                              <a:gd name="connsiteX3" fmla="*/ 272143 w 2628900"/>
                              <a:gd name="connsiteY3" fmla="*/ 46357 h 890000"/>
                              <a:gd name="connsiteX4" fmla="*/ 408215 w 2628900"/>
                              <a:gd name="connsiteY4" fmla="*/ 2814 h 890000"/>
                              <a:gd name="connsiteX5" fmla="*/ 849086 w 2628900"/>
                              <a:gd name="connsiteY5" fmla="*/ 95343 h 890000"/>
                              <a:gd name="connsiteX6" fmla="*/ 1072243 w 2628900"/>
                              <a:gd name="connsiteY6" fmla="*/ 204200 h 890000"/>
                              <a:gd name="connsiteX7" fmla="*/ 1632858 w 2628900"/>
                              <a:gd name="connsiteY7" fmla="*/ 198757 h 890000"/>
                              <a:gd name="connsiteX8" fmla="*/ 1959429 w 2628900"/>
                              <a:gd name="connsiteY8" fmla="*/ 133443 h 890000"/>
                              <a:gd name="connsiteX9" fmla="*/ 2345872 w 2628900"/>
                              <a:gd name="connsiteY9" fmla="*/ 182428 h 890000"/>
                              <a:gd name="connsiteX10" fmla="*/ 2628900 w 2628900"/>
                              <a:gd name="connsiteY10" fmla="*/ 378371 h 890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2628900" h="890000">
                                <a:moveTo>
                                  <a:pt x="0" y="890000"/>
                                </a:moveTo>
                                <a:cubicBezTo>
                                  <a:pt x="56243" y="806089"/>
                                  <a:pt x="112486" y="722178"/>
                                  <a:pt x="141515" y="617857"/>
                                </a:cubicBezTo>
                                <a:cubicBezTo>
                                  <a:pt x="170544" y="513536"/>
                                  <a:pt x="152401" y="359321"/>
                                  <a:pt x="174172" y="264071"/>
                                </a:cubicBezTo>
                                <a:cubicBezTo>
                                  <a:pt x="195943" y="168821"/>
                                  <a:pt x="233136" y="89900"/>
                                  <a:pt x="272143" y="46357"/>
                                </a:cubicBezTo>
                                <a:cubicBezTo>
                                  <a:pt x="311150" y="2814"/>
                                  <a:pt x="312058" y="-5350"/>
                                  <a:pt x="408215" y="2814"/>
                                </a:cubicBezTo>
                                <a:cubicBezTo>
                                  <a:pt x="504372" y="10978"/>
                                  <a:pt x="738415" y="61779"/>
                                  <a:pt x="849086" y="95343"/>
                                </a:cubicBezTo>
                                <a:cubicBezTo>
                                  <a:pt x="959757" y="128907"/>
                                  <a:pt x="941614" y="186964"/>
                                  <a:pt x="1072243" y="204200"/>
                                </a:cubicBezTo>
                                <a:cubicBezTo>
                                  <a:pt x="1202872" y="221436"/>
                                  <a:pt x="1484994" y="210550"/>
                                  <a:pt x="1632858" y="198757"/>
                                </a:cubicBezTo>
                                <a:cubicBezTo>
                                  <a:pt x="1780722" y="186964"/>
                                  <a:pt x="1840593" y="136164"/>
                                  <a:pt x="1959429" y="133443"/>
                                </a:cubicBezTo>
                                <a:cubicBezTo>
                                  <a:pt x="2078265" y="130722"/>
                                  <a:pt x="2234294" y="141607"/>
                                  <a:pt x="2345872" y="182428"/>
                                </a:cubicBezTo>
                                <a:cubicBezTo>
                                  <a:pt x="2457450" y="223249"/>
                                  <a:pt x="2543175" y="300810"/>
                                  <a:pt x="2628900" y="378371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58637" id="Group 2579" o:spid="_x0000_s1552" style="position:absolute;left:0;text-align:left;margin-left:-255.75pt;margin-top:.1pt;width:234pt;height:175.7pt;z-index:251966976;mso-position-horizontal-relative:text;mso-position-vertical-relative:text;mso-width-relative:margin;mso-height-relative:margin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">
                <v:group id="Group 2575" o:spid="_x0000_s1553" style="position:absolute;width:29718;height:22311" coordorigin="" coordsize="29718,22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72cTxgAAAN0A&#10;AAAPAAAAAAAAAAAAAAAAAKoCAABkcnMvZG93bnJldi54bWxQSwUGAAAAAAQABAD6AAAAnQMAAAAA&#10;">
                  <v:group id="Group 2522" o:spid="_x0000_s1554" style="position:absolute;width:29718;height:22311" coordorigin=",14" coordsize="29718,22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7XQes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SeD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+10HrFAAAA3QAA&#10;AA8AAAAAAAAAAAAAAAAAqgIAAGRycy9kb3ducmV2LnhtbFBLBQYAAAAABAAEAPoAAACcAwAAAAA=&#10;">
                    <v:group id="Group 2523" o:spid="_x0000_s1555" style="position:absolute;top:14;width:29718;height:22247" coordorigin=",28" coordsize="29718,222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l14c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ck0mc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D5deHFAAAA3QAA&#10;AA8AAAAAAAAAAAAAAAAAqgIAAGRycy9kb3ducmV2LnhtbFBLBQYAAAAABAAEAPoAAACcAwAAAAA=&#10;">
                      <v:group id="Group 2524" o:spid="_x0000_s1556" style="position:absolute;top:28;width:29718;height:22254" coordorigin="7,50" coordsize="29703,22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Dtlc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Sz5B3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EO2VxgAAAN0A&#10;AAAPAAAAAAAAAAAAAAAAAKoCAABkcnMvZG93bnJldi54bWxQSwUGAAAAAAQABAD6AAAAnQMAAAAA&#10;">
                        <v:group id="Group 2525" o:spid="_x0000_s1557" style="position:absolute;left:7;top:50;width:29703;height:22207" coordorigin="382,50" coordsize="29693,222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gXEgOxgAAAN0A&#10;AAAPAAAAAAAAAAAAAAAAAKoCAABkcnMvZG93bnJldi54bWxQSwUGAAAAAAQABAD6AAAAnQMAAAAA&#10;">
                          <v:shape id="Picture 2526" o:spid="_x0000_s1558" type="#_x0000_t75" style="position:absolute;left:382;top:50;width:29693;height:22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pfszFAAAA3QAAAA8AAABkcnMvZG93bnJldi54bWxEj8FqwzAQRO+F/IPYQG+1bEND4kYJxaSl&#10;hxxSpx+wWBvbtbVyJDVx/74KBHocZuYNs95OZhAXcr6zrCBLUhDEtdUdNwq+jm9PSxA+IGscLJOC&#10;X/Kw3cwe1lhoe+VPulShERHCvkAFbQhjIaWvWzLoEzsSR+9kncEQpWukdniNcDPIPE0X0mDHcaHF&#10;kcqW6r76MQrKfqn3U559H+RqZ6r+dH73iEo9zqfXFxCBpvAfvrc/tIL8OV/A7U18An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qX7MxQAAAN0AAAAPAAAAAAAAAAAAAAAA&#10;AJ8CAABkcnMvZG93bnJldi54bWxQSwUGAAAAAAQABAD3AAAAkQMAAAAA&#10;" stroked="t" strokecolor="black [3213]">
                            <v:imagedata r:id="rId127" o:title=""/>
                            <v:path arrowok="t"/>
                          </v:shape>
                          <v:line id="Line 2403" o:spid="_x0000_s1559" style="position:absolute;flip:x;visibility:visible;mso-wrap-style:square" from="16104,7094" to="16904,8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EVYsYAAADdAAAADwAAAGRycy9kb3ducmV2LnhtbESP0WrCQBRE3wX/YblCX6RuDGqb1FW0&#10;UOybmPYDLtnbbGr2bsxuY/x7t1Do4zAzZ5j1drCN6KnztWMF81kCgrh0uuZKwefH2+MzCB+QNTaO&#10;ScGNPGw349Eac+2ufKK+CJWIEPY5KjAhtLmUvjRk0c9cSxy9L9dZDFF2ldQdXiPcNjJNkpW0WHNc&#10;MNjSq6HyXPxYBX122GULMz2GZXFps9PKfB/lXqmHybB7ARFoCP/hv/a7VpAu0yf4fROfgN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ChFWLGAAAA3QAAAA8AAAAAAAAA&#10;AAAAAAAAoQIAAGRycy9kb3ducmV2LnhtbFBLBQYAAAAABAAEAPkAAACUAwAAAAA=&#10;" strokecolor="yellow" strokeweight="1.25pt">
                            <v:stroke endarrow="block"/>
                          </v:line>
                          <v:roundrect id="AutoShape 1878" o:spid="_x0000_s1560" style="position:absolute;left:15818;top:5085;width:2172;height:20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aHwMMA&#10;AADdAAAADwAAAGRycy9kb3ducmV2LnhtbERPTWuDQBC9B/oflinkFtcEosW6CaEhpceYlIK30Z2q&#10;rTsr7jbaf589FHp8vO98P5te3Gh0nWUF6ygGQVxb3XGj4P16Wj2BcB5ZY2+ZFPySg/3uYZFjpu3E&#10;Bd0uvhEhhF2GClrvh0xKV7dk0EV2IA7cpx0N+gDHRuoRpxBuermJ40Qa7Dg0tDjQS0v19+XHKChe&#10;y6MpD0P6VZ6LqVpTlX7ISqnl43x4BuFp9v/iP/ebVrDZJmF/eBOe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aHwMMAAADdAAAADwAAAAAAAAAAAAAAAACYAgAAZHJzL2Rv&#10;d25yZXYueG1sUEsFBgAAAAAEAAQA9QAAAIgDAAAAAA==&#10;" strokecolor="red" strokeweight="1.25pt">
                            <v:textbox inset="1.44pt,1.44pt,1.44pt,1.44pt">
                              <w:txbxContent>
                                <w:p w:rsidR="00D31835" w:rsidRPr="00E74760" w:rsidRDefault="00D31835" w:rsidP="00BA25FE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32</w:t>
                                  </w:r>
                                </w:p>
                              </w:txbxContent>
                            </v:textbox>
                          </v:roundrect>
                          <v:shape id="Text Box 99" o:spid="_x0000_s1561" type="#_x0000_t202" style="position:absolute;left:448;top:20294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isC8YA&#10;AADdAAAADwAAAGRycy9kb3ducmV2LnhtbESPzYvCMBTE7wv+D+EJXhZNLWyRapT1C/bgHvzA86N5&#10;tmWbl5JEW//7zYKwx2FmfsMsVr1pxIOcry0rmE4SEMSF1TWXCi7n/XgGwgdkjY1lUvAkD6vl4G2B&#10;ubYdH+lxCqWIEPY5KqhCaHMpfVGRQT+xLXH0btYZDFG6UmqHXYSbRqZJkkmDNceFClvaVFT8nO5G&#10;QbZ19+7Im/ftZXfA77ZMr+vnVanRsP+cgwjUh//wq/2lFaQf2RT+3sQn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isC8YAAADdAAAADwAAAAAAAAAAAAAAAACYAgAAZHJz&#10;L2Rvd25yZXYueG1sUEsFBgAAAAAEAAQA9QAAAIsDAAAAAA==&#10;" stroked="f">
                            <v:textbox inset="0,0,0,0">
                              <w:txbxContent>
                                <w:p w:rsidR="00D31835" w:rsidRDefault="00D31835" w:rsidP="00BA25FE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2-22</w:t>
                                  </w:r>
                                </w:p>
                              </w:txbxContent>
                            </v:textbox>
                          </v:shape>
                        </v:group>
                        <v:line id="Line 2403" o:spid="_x0000_s1562" style="position:absolute;visibility:visible;mso-wrap-style:square" from="4187,10821" to="5559,12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djucgAAADdAAAADwAAAGRycy9kb3ducmV2LnhtbESPT2vCQBTE74LfYXkFb7pp/FNJXaUo&#10;Qi5Kmxakt0f2NUnNvk2zq0m/fVcQehxm5jfMatObWlypdZVlBY+TCARxbnXFhYKP9/14CcJ5ZI21&#10;ZVLwSw426+FghYm2Hb/RNfOFCBB2CSoovW8SKV1ekkE3sQ1x8L5sa9AH2RZSt9gFuKllHEULabDi&#10;sFBiQ9uS8nN2MQp+0q6fTbfLw6dNn3b0PTulx9eTUqOH/uUZhKfe/4fv7VQriOeLGG5vwhOQ6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VdjucgAAADdAAAADwAAAAAA&#10;AAAAAAAAAAChAgAAZHJzL2Rvd25yZXYueG1sUEsFBgAAAAAEAAQA+QAAAJYDAAAAAA==&#10;" strokecolor="yellow" strokeweight="1.25pt">
                          <v:stroke endarrow="block"/>
                        </v:line>
                        <v:roundrect id="AutoShape 1878" o:spid="_x0000_s1563" style="position:absolute;left:3101;top:8813;width:2172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QZt8UA&#10;AADdAAAADwAAAGRycy9kb3ducmV2LnhtbESPQWvCQBSE7wX/w/IEb3WjRS3RVURp6dGoFHJ7yT6T&#10;tNm3Ibua+O/dQsHjMDPfMKtNb2pxo9ZVlhVMxhEI4tzqigsF59PH6zsI55E11pZJwZ0cbNaDlxXG&#10;2nac0O3oCxEg7GJUUHrfxFK6vCSDbmwb4uBdbGvQB9kWUrfYBbip5TSK5tJgxWGhxIZ2JeW/x6tR&#10;kHyme5Num8VPeki6bELZ4ltmSo2G/XYJwlPvn+H/9pdWMJ3N3+DvTXg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RBm3xQAAAN0AAAAPAAAAAAAAAAAAAAAAAJgCAABkcnMv&#10;ZG93bnJldi54bWxQSwUGAAAAAAQABAD1AAAAigMAAAAA&#10;" strokecolor="red" strokeweight="1.25pt">
                          <v:textbox inset="1.44pt,1.44pt,1.44pt,1.44pt">
                            <w:txbxContent>
                              <w:p w:rsidR="00D31835" w:rsidRPr="00E74760" w:rsidRDefault="00D31835" w:rsidP="00BA25FE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30</w:t>
                                </w:r>
                              </w:p>
                            </w:txbxContent>
                          </v:textbox>
                        </v:roundrect>
                      </v:group>
                      <v:line id="Line 2403" o:spid="_x0000_s1564" style="position:absolute;visibility:visible;mso-wrap-style:square" from="6880,5071" to="7620,68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JeVscAAADdAAAADwAAAGRycy9kb3ducmV2LnhtbESPQWvCQBSE74L/YXlCb7rRplZSVymW&#10;Qi4VjQXp7ZF9JtHs2zS7Nem/7woFj8PMfMMs172pxZVaV1lWMJ1EIIhzqysuFHwe3scLEM4ja6wt&#10;k4JfcrBeDQdLTLTteE/XzBciQNglqKD0vkmkdHlJBt3ENsTBO9nWoA+yLaRusQtwU8tZFM2lwYrD&#10;QokNbUrKL9mPUfCddn38uFl8fNn0+Y3O8THd7o5KPYz61xcQnnp/D/+3U61g9jSP4fYmPAG5+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58l5WxwAAAN0AAAAPAAAAAAAA&#10;AAAAAAAAAKECAABkcnMvZG93bnJldi54bWxQSwUGAAAAAAQABAD5AAAAlQMAAAAA&#10;" strokecolor="yellow" strokeweight="1.25pt">
                        <v:stroke endarrow="block"/>
                      </v:line>
                      <v:roundrect id="AutoShape 1878" o:spid="_x0000_s1565" style="position:absolute;left:5793;top:3059;width:2173;height:201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EkWMUA&#10;AADdAAAADwAAAGRycy9kb3ducmV2LnhtbESPQWvCQBSE74L/YXmCt7pRUEvqKmJp8Wi0FHJ7yT6T&#10;aPZtyG5N/PeuUPA4zMw3zGrTm1rcqHWVZQXTSQSCOLe64kLBz+nr7R2E88gaa8uk4E4ONuvhYIWx&#10;th0ndDv6QgQIuxgVlN43sZQuL8mgm9iGOHhn2xr0QbaF1C12AW5qOYuihTRYcVgosaFdSfn1+GcU&#10;JN/pp0m3zfKSHpIum1K2/JWZUuNRv/0A4an3r/B/e68VzOaLOTzfhCc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4SRYxQAAAN0AAAAPAAAAAAAAAAAAAAAAAJgCAABkcnMv&#10;ZG93bnJldi54bWxQSwUGAAAAAAQABAD1AAAAigMAAAAA&#10;" strokecolor="red" strokeweight="1.25pt">
                        <v:textbox inset="1.44pt,1.44pt,1.44pt,1.44pt">
                          <w:txbxContent>
                            <w:p w:rsidR="00D31835" w:rsidRPr="00E74760" w:rsidRDefault="00D31835" w:rsidP="00BA25FE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31</w:t>
                              </w:r>
                            </w:p>
                          </w:txbxContent>
                        </v:textbox>
                      </v:roundrect>
                    </v:group>
                    <v:shape id="Text Box 2455" o:spid="_x0000_s1566" type="#_x0000_t202" style="position:absolute;left:21162;top:19403;width:8204;height:1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1NMcgA&#10;AADdAAAADwAAAGRycy9kb3ducmV2LnhtbESPQUvDQBSE74L/YXlCL2I3tjVI7LaUYqH2Uoy5eHtk&#10;X7PR7Nuwu2njv3eFgsdhZr5hluvRduJMPrSOFTxOMxDEtdMtNwqqj93DM4gQkTV2jknBDwVYr25v&#10;llhod+F3OpexEQnCoUAFJsa+kDLUhiyGqeuJk3dy3mJM0jdSe7wkuO3kLMtyabHltGCwp62h+rsc&#10;rILj4vNo7ofT62GzmPu3atjmX02p1ORu3LyAiDTG//C1vdcKZk95Dn9v0hO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DU0xyAAAAN0AAAAPAAAAAAAAAAAAAAAAAJgCAABk&#10;cnMvZG93bnJldi54bWxQSwUGAAAAAAQABAD1AAAAjQMAAAAA&#10;" stroked="f">
                      <v:textbox style="mso-fit-shape-to-text:t" inset="0,0,0,0">
                        <w:txbxContent>
                          <w:p w:rsidR="00D31835" w:rsidRPr="00BA04E1" w:rsidRDefault="00D31835" w:rsidP="00BA25F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BA04E1">
                              <w:rPr>
                                <w:sz w:val="18"/>
                                <w:szCs w:val="18"/>
                              </w:rPr>
                              <w:t xml:space="preserve">Front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of v</w:t>
                            </w:r>
                            <w:r w:rsidRPr="00BA04E1">
                              <w:rPr>
                                <w:sz w:val="18"/>
                                <w:szCs w:val="18"/>
                              </w:rPr>
                              <w:t>ehicle</w:t>
                            </w:r>
                          </w:p>
                        </w:txbxContent>
                      </v:textbox>
                    </v:shape>
                    <v:shape id="AutoShape 2122" o:spid="_x0000_s1567" type="#_x0000_t13" style="position:absolute;left:16845;top:18525;width:3993;height:3160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P2fsUA&#10;AADdAAAADwAAAGRycy9kb3ducmV2LnhtbESPT2vCQBTE74V+h+UVvOmmAaNNXUX8A14ETe39Nfua&#10;hGbfhuxqkm/vCkKPw8z8hlmselOLG7WusqzgfRKBIM6trrhQcPnaj+cgnEfWWFsmBQM5WC1fXxaY&#10;atvxmW6ZL0SAsEtRQel9k0rp8pIMuoltiIP3a1uDPsi2kLrFLsBNLeMoSqTBisNCiQ1tSsr/sqtR&#10;4E5Zs9t0Q7ZNkp/h+3Q5xj76UGr01q8/QXjq/X/42T5oBfE0mcHjTXg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/Z+xQAAAN0AAAAPAAAAAAAAAAAAAAAAAJgCAABkcnMv&#10;ZG93bnJldi54bWxQSwUGAAAAAAQABAD1AAAAigMAAAAA&#10;" adj="16423" fillcolor="#eeece1" strokecolor="red" strokeweight="1.5pt">
                      <v:textbox>
                        <w:txbxContent>
                          <w:p w:rsidR="00D31835" w:rsidRPr="008623DE" w:rsidRDefault="00D31835" w:rsidP="00BA25FE">
                            <w:pPr>
                              <w:rPr>
                                <w:b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shape>
                  </v:group>
                  <v:line id="Line 2403" o:spid="_x0000_s1568" style="position:absolute;visibility:visible;mso-wrap-style:square" from="24375,6492" to="25076,8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JQ/8cAAADdAAAADwAAAGRycy9kb3ducmV2LnhtbESPQWvCQBSE70L/w/IK3nRTtVWiqxRF&#10;yEWxKoi3R/Y1SZt9m2ZXE/+9WxA8DjPzDTNbtKYUV6pdYVnBWz8CQZxaXXCm4HhY9yYgnEfWWFom&#10;BTdysJi/dGYYa9vwF133PhMBwi5GBbn3VSylS3My6Pq2Ig7et60N+iDrTOoamwA3pRxE0Yc0WHBY&#10;yLGiZU7p7/5iFPwlTTsaLiebs03GK/oZnZLt7qRU97X9nILw1Ppn+NFOtILB+3gI/2/CE5Dz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wlD/xwAAAN0AAAAPAAAAAAAA&#10;AAAAAAAAAKECAABkcnMvZG93bnJldi54bWxQSwUGAAAAAAQABAD5AAAAlQMAAAAA&#10;" strokecolor="yellow" strokeweight="1.25pt">
                    <v:stroke endarrow="block"/>
                  </v:line>
                  <v:roundrect id="AutoShape 1878" o:spid="_x0000_s1569" style="position:absolute;left:23288;top:4475;width:2174;height:201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QXHsUA&#10;AADdAAAADwAAAGRycy9kb3ducmV2LnhtbESPQWvCQBSE74L/YXlCb7pR2kaiq4hi6dHYUsjtJfua&#10;pGbfhuzWxH/vCoUeh5n5hllvB9OIK3WutqxgPotAEBdW11wq+Pw4TpcgnEfW2FgmBTdysN2MR2tM&#10;tO05pevZlyJA2CWooPK+TaR0RUUG3cy2xMH7tp1BH2RXSt1hH+CmkYsoepUGaw4LFba0r6i4nH+N&#10;gvQtO5hs18Y/2Snt8znl8ZfMlXqaDLsVCE+D/w//td+1gsVL/AyPN+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BcexQAAAN0AAAAPAAAAAAAAAAAAAAAAAJgCAABkcnMv&#10;ZG93bnJldi54bWxQSwUGAAAAAAQABAD1AAAAigMAAAAA&#10;" strokecolor="red" strokeweight="1.25pt">
                    <v:textbox inset="1.44pt,1.44pt,1.44pt,1.44pt">
                      <w:txbxContent>
                        <w:p w:rsidR="00D31835" w:rsidRPr="00E74760" w:rsidRDefault="00D31835" w:rsidP="00A314CE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33</w:t>
                          </w:r>
                        </w:p>
                      </w:txbxContent>
                    </v:textbox>
                  </v:roundrect>
                </v:group>
                <v:shape id="Freeform 2576" o:spid="_x0000_s1570" style="position:absolute;left:5268;top:18037;width:4329;height:4242;visibility:visible;mso-wrap-style:square;v-text-anchor:middle" coordsize="488681,424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fvHMQA&#10;AADdAAAADwAAAGRycy9kb3ducmV2LnhtbESPQWvCQBSE7wX/w/IEL0U3psRIdBUpFD22UfD6yD6T&#10;YPZt2F01/nu3UOhxmJlvmPV2MJ24k/OtZQXzWQKCuLK65VrB6fg1XYLwAVljZ5kUPMnDdjN6W2Oh&#10;7YN/6F6GWkQI+wIVNCH0hZS+asign9meOHoX6wyGKF0ttcNHhJtOpkmykAZbjgsN9vTZUHUtb0ZB&#10;nqVHnzn2eXUu3Xn/Xn58355KTcbDbgUi0BD+w3/tg1aQZvkCft/EJ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X7xzEAAAA3QAAAA8AAAAAAAAAAAAAAAAAmAIAAGRycy9k&#10;b3ducmV2LnhtbFBLBQYAAAAABAAEAPUAAACJAwAAAAA=&#10;" path="m458288,424543c477338,296182,496388,167821,485502,103414,474616,39007,463731,49893,392974,38100,322217,26307,126274,39007,60960,32657,-4354,26307,-1633,13153,1088,e" filled="f" strokecolor="lime" strokeweight="2pt">
                  <v:path arrowok="t" o:connecttype="custom" o:connectlocs="405935,424180;430040,103326;348082,38067;53996,32629;964,0" o:connectangles="0,0,0,0,0"/>
                </v:shape>
                <v:shape id="Freeform 2577" o:spid="_x0000_s1571" style="position:absolute;left:4231;top:16367;width:457;height:1667;visibility:visible;mso-wrap-style:square;v-text-anchor:middle" coordsize="43674,206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5uxsQA&#10;AADdAAAADwAAAGRycy9kb3ducmV2LnhtbESP3YrCMBSE7xd8h3AWvFsTBVu3axRdWNgbL/x5gGNy&#10;ti02J6VJtb69WRC8HGbmG2a5HlwjrtSF2rOG6USBIDbe1lxqOB1/PhYgQkS22HgmDXcKsF6N3pZY&#10;WH/jPV0PsRQJwqFADVWMbSFlMBU5DBPfEifvz3cOY5JdKW2HtwR3jZwplUmHNaeFClv6rshcDr3T&#10;kH3mfcyOarttm+m5d86oy85oPX4fNl8gIg3xFX62f62G2TzP4f9Neg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+bsbEAAAA3QAAAA8AAAAAAAAAAAAAAAAAmAIAAGRycy9k&#10;b3ducmV2LnhtbFBLBQYAAAAABAAEAPUAAACJAwAAAAA=&#10;" path="m43674,206829c22809,169636,1945,132443,131,97972,-1683,63501,15552,31750,32788,e" filled="f" strokecolor="lime" strokeweight="2pt">
                  <v:path arrowok="t" o:connecttype="custom" o:connectlocs="45719,166681;137,78954;34323,0" o:connectangles="0,0,0"/>
                </v:shape>
                <v:shape id="Freeform 2578" o:spid="_x0000_s1572" style="position:absolute;left:4688;top:7190;width:25027;height:8896;visibility:visible;mso-wrap-style:square;v-text-anchor:middle" coordsize="2628900,89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anhcUA&#10;AADdAAAADwAAAGRycy9kb3ducmV2LnhtbERPTWvCQBC9F/oflil4Ed0YUEuajRRbxSI9NBa8TrPT&#10;JDQ7G7JrjP569yD0+Hjf6Wowjeipc7VlBbNpBIK4sLrmUsH3YTN5BuE8ssbGMim4kINV9viQYqLt&#10;mb+oz30pQgi7BBVU3reJlK6oyKCb2pY4cL+2M+gD7EqpOzyHcNPIOIoW0mDNoaHCltYVFX/5ySj4&#10;GV/7jyXX+5jfF+Pt5/zYvm2PSo2ehtcXEJ4G/y++u3daQTxfhrnhTXgCMr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5qeFxQAAAN0AAAAPAAAAAAAAAAAAAAAAAJgCAABkcnMv&#10;ZG93bnJldi54bWxQSwUGAAAAAAQABAD1AAAAigMAAAAA&#10;" path="m,890000c56243,806089,112486,722178,141515,617857,170544,513536,152401,359321,174172,264071,195943,168821,233136,89900,272143,46357,311150,2814,312058,-5350,408215,2814v96157,8164,330200,58965,440871,92529c959757,128907,941614,186964,1072243,204200v130629,17236,412751,6350,560615,-5443c1780722,186964,1840593,136164,1959429,133443v118836,-2721,274865,8164,386443,48985c2457450,223249,2543175,300810,2628900,378371e" filled="f" strokecolor="lime" strokeweight="2pt">
                  <v:path arrowok="t" o:connecttype="custom" o:connectlocs="0,889635;134721,617604;165810,263963;259077,46338;388616,2813;808321,95304;1020764,204116;1554463,198675;1865355,133388;2233244,182353;2502684,378216" o:connectangles="0,0,0,0,0,0,0,0,0,0,0"/>
                </v:shape>
                <w10:anchorlock/>
              </v:group>
            </w:pict>
          </mc:Fallback>
        </mc:AlternateContent>
      </w:r>
      <w:r>
        <w:t>Finish r</w:t>
      </w:r>
      <w:r w:rsidR="00BA25FE" w:rsidRPr="000D369E">
        <w:t>out</w:t>
      </w:r>
      <w:r>
        <w:t>ing</w:t>
      </w:r>
      <w:r w:rsidR="00BA25FE" w:rsidRPr="000D369E">
        <w:t xml:space="preserve"> and secur</w:t>
      </w:r>
      <w:r>
        <w:t>ing</w:t>
      </w:r>
      <w:r w:rsidR="00BA25FE" w:rsidRPr="000D369E">
        <w:t xml:space="preserve"> the </w:t>
      </w:r>
      <w:r w:rsidR="00BA25FE">
        <w:t>t</w:t>
      </w:r>
      <w:r w:rsidR="00BA25FE" w:rsidRPr="000D369E">
        <w:t xml:space="preserve">railer </w:t>
      </w:r>
      <w:r w:rsidR="00BA25FE">
        <w:t>m</w:t>
      </w:r>
      <w:r w:rsidR="00BA25FE" w:rsidRPr="000D369E">
        <w:t xml:space="preserve">odule </w:t>
      </w:r>
      <w:r w:rsidR="00BA25FE">
        <w:t>h</w:t>
      </w:r>
      <w:r w:rsidR="00BA25FE" w:rsidRPr="000D369E">
        <w:t xml:space="preserve">arness along </w:t>
      </w:r>
      <w:r w:rsidR="00BA25FE">
        <w:t xml:space="preserve">the </w:t>
      </w:r>
      <w:r w:rsidR="00BA25FE" w:rsidRPr="000D369E">
        <w:t xml:space="preserve">vehicle wire harness and towards the RH </w:t>
      </w:r>
      <w:r w:rsidR="00BA25FE">
        <w:t>r</w:t>
      </w:r>
      <w:r w:rsidR="00BA25FE" w:rsidRPr="000D369E">
        <w:t xml:space="preserve">ear </w:t>
      </w:r>
      <w:r w:rsidR="00BA25FE">
        <w:t>c</w:t>
      </w:r>
      <w:r w:rsidR="00BA25FE" w:rsidRPr="000D369E">
        <w:t xml:space="preserve">ombination </w:t>
      </w:r>
      <w:r w:rsidR="00BA25FE">
        <w:t>l</w:t>
      </w:r>
      <w:r w:rsidR="00BA25FE" w:rsidRPr="000D369E">
        <w:t xml:space="preserve">amp </w:t>
      </w:r>
      <w:r w:rsidR="00BA25FE">
        <w:t>a</w:t>
      </w:r>
      <w:r w:rsidR="00BA25FE" w:rsidRPr="000D369E">
        <w:t>ss</w:t>
      </w:r>
      <w:r w:rsidR="00BA25FE">
        <w:t>embl</w:t>
      </w:r>
      <w:r w:rsidR="00BA25FE" w:rsidRPr="000D369E">
        <w:t xml:space="preserve">y </w:t>
      </w:r>
      <w:r w:rsidR="00BA25FE">
        <w:t>(green line, Fig. 2-22).</w:t>
      </w:r>
    </w:p>
    <w:p w:rsidR="00BA25FE" w:rsidRDefault="00BA25FE" w:rsidP="00EE78BB">
      <w:pPr>
        <w:pStyle w:val="ProcLevel2"/>
        <w:numPr>
          <w:ilvl w:val="0"/>
          <w:numId w:val="0"/>
        </w:numPr>
        <w:ind w:left="360"/>
      </w:pPr>
    </w:p>
    <w:p w:rsidR="00BA25FE" w:rsidRDefault="00BA25FE" w:rsidP="00EE78BB">
      <w:pPr>
        <w:pStyle w:val="ProcLevel2"/>
        <w:numPr>
          <w:ilvl w:val="0"/>
          <w:numId w:val="0"/>
        </w:numPr>
        <w:ind w:left="360"/>
      </w:pPr>
    </w:p>
    <w:p w:rsidR="00A314CE" w:rsidRDefault="00A314CE" w:rsidP="00EE78BB">
      <w:pPr>
        <w:pStyle w:val="ProcLevel2"/>
        <w:numPr>
          <w:ilvl w:val="0"/>
          <w:numId w:val="0"/>
        </w:numPr>
        <w:ind w:left="360"/>
      </w:pPr>
    </w:p>
    <w:p w:rsidR="00A314CE" w:rsidRDefault="00A314CE" w:rsidP="00EE78BB">
      <w:pPr>
        <w:pStyle w:val="ProcLevel2"/>
        <w:numPr>
          <w:ilvl w:val="0"/>
          <w:numId w:val="0"/>
        </w:numPr>
        <w:ind w:left="360"/>
      </w:pPr>
    </w:p>
    <w:p w:rsidR="00BA25FE" w:rsidRDefault="00BA25FE" w:rsidP="00EE78BB">
      <w:pPr>
        <w:pStyle w:val="ProcLevel2"/>
        <w:numPr>
          <w:ilvl w:val="0"/>
          <w:numId w:val="0"/>
        </w:numPr>
        <w:ind w:left="360"/>
      </w:pPr>
    </w:p>
    <w:p w:rsidR="00555002" w:rsidRDefault="00A314CE" w:rsidP="00EE78B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9024" behindDoc="0" locked="1" layoutInCell="1" allowOverlap="1" wp14:anchorId="2C92703A" wp14:editId="08E83DC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2581" name="Group 2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1350521" y="1059661"/>
                          <a:chExt cx="2973021" cy="2109853"/>
                        </a:xfrm>
                      </wpg:grpSpPr>
                      <pic:pic xmlns:pic="http://schemas.openxmlformats.org/drawingml/2006/picture">
                        <pic:nvPicPr>
                          <pic:cNvPr id="2582" name="Picture 2582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521" y="1059661"/>
                            <a:ext cx="2973021" cy="210985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8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357915" y="2980609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A314CE">
                              <w:pPr>
                                <w:pStyle w:val="Fig"/>
                                <w:jc w:val="center"/>
                              </w:pPr>
                              <w:r>
                                <w:t>Fig. 2-23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92703A" id="Group 2581" o:spid="_x0000_s1573" style="position:absolute;left:0;text-align:left;margin-left:-255.6pt;margin-top:0;width:234pt;height:175.7pt;z-index:251969024;mso-position-horizontal-relative:text;mso-position-vertical-relative:text;mso-height-relative:margin" coordorigin="13505,10596" coordsize="29730,21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">
                <v:shape id="Picture 2582" o:spid="_x0000_s1574" type="#_x0000_t75" style="position:absolute;left:13505;top:10596;width:29730;height:21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MiVTGAAAA3QAAAA8AAABkcnMvZG93bnJldi54bWxEj09rwkAUxO+C32F5gre6aWhKSF1FCtJe&#10;BP9h7e2RfSZps29Ddk3it3cLBY/DzPyGmS8HU4uOWldZVvA8i0AQ51ZXXCg4HtZPKQjnkTXWlknB&#10;jRwsF+PRHDNte95Rt/eFCBB2GSoovW8yKV1ekkE3sw1x8C62NeiDbAupW+wD3NQyjqJXabDisFBi&#10;Q+8l5b/7q1GA6/PHhk7bl0vX/2yS1df32aWJUtPJsHoD4Wnwj/B/+1MriJM0hr834Qn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yJVMYAAADdAAAADwAAAAAAAAAAAAAA&#10;AACfAgAAZHJzL2Rvd25yZXYueG1sUEsFBgAAAAAEAAQA9wAAAJIDAAAAAA==&#10;" stroked="t" strokecolor="black [3213]">
                  <v:imagedata r:id="rId129" o:title=""/>
                  <v:path arrowok="t"/>
                </v:shape>
                <v:shape id="Text Box 99" o:spid="_x0000_s1575" type="#_x0000_t202" style="position:absolute;left:13579;top:29806;width:5486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pxHcYA&#10;AADdAAAADwAAAGRycy9kb3ducmV2LnhtbESPzYvCMBTE7wv+D+EJe1k0tcuKVKP4sQsedg9+4PnR&#10;PNti81KSaOt/bwRhj8PM/IaZLTpTixs5X1lWMBomIIhzqysuFBwPP4MJCB+QNdaWScGdPCzmvbcZ&#10;Ztq2vKPbPhQiQthnqKAMocmk9HlJBv3QNsTRO1tnMETpCqkdthFuapkmyVgarDgulNjQuqT8sr8a&#10;BeONu7Y7Xn9sjt+/+NcU6Wl1Pyn13u+WUxCBuvAffrW3WkH6NfmE55v4BO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2pxHcYAAADdAAAADwAAAAAAAAAAAAAAAACYAgAAZHJz&#10;L2Rvd25yZXYueG1sUEsFBgAAAAAEAAQA9QAAAIsDAAAAAA==&#10;" stroked="f">
                  <v:textbox inset="0,0,0,0">
                    <w:txbxContent>
                      <w:p w:rsidR="00D31835" w:rsidRDefault="00D31835" w:rsidP="00A314CE">
                        <w:pPr>
                          <w:pStyle w:val="Fig"/>
                          <w:jc w:val="center"/>
                        </w:pPr>
                        <w:r>
                          <w:t>Fig. 2-23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555002" w:rsidRPr="00555002">
        <w:t xml:space="preserve">Connect the </w:t>
      </w:r>
      <w:r w:rsidR="00555002">
        <w:t>t</w:t>
      </w:r>
      <w:r w:rsidR="00555002" w:rsidRPr="00555002">
        <w:t xml:space="preserve">railer </w:t>
      </w:r>
      <w:r w:rsidR="00555002">
        <w:t>m</w:t>
      </w:r>
      <w:r w:rsidR="00555002" w:rsidRPr="00555002">
        <w:t xml:space="preserve">odule </w:t>
      </w:r>
      <w:r w:rsidR="00555002">
        <w:t>h</w:t>
      </w:r>
      <w:r w:rsidR="00555002" w:rsidRPr="00555002">
        <w:t xml:space="preserve">arness (T-type connection with red, green, blue and white wires) between the </w:t>
      </w:r>
      <w:r w:rsidR="00555002">
        <w:t>r</w:t>
      </w:r>
      <w:r w:rsidR="00555002" w:rsidRPr="00555002">
        <w:t xml:space="preserve">ear </w:t>
      </w:r>
      <w:r w:rsidR="00555002">
        <w:t>combination lamp a</w:t>
      </w:r>
      <w:r w:rsidR="00555002" w:rsidRPr="00555002">
        <w:t>ss</w:t>
      </w:r>
      <w:r w:rsidR="00555002">
        <w:t>embl</w:t>
      </w:r>
      <w:r w:rsidR="00555002" w:rsidRPr="00555002">
        <w:t xml:space="preserve">y RH pigtail and </w:t>
      </w:r>
      <w:r w:rsidR="00555002">
        <w:t xml:space="preserve">the </w:t>
      </w:r>
      <w:r w:rsidR="00555002" w:rsidRPr="00555002">
        <w:t>vehicle wire harness</w:t>
      </w:r>
      <w:r w:rsidR="00555002">
        <w:t xml:space="preserve"> (Fig. 2-23).</w:t>
      </w:r>
    </w:p>
    <w:p w:rsidR="00A314CE" w:rsidRDefault="00A314CE" w:rsidP="00EE78BB">
      <w:pPr>
        <w:pStyle w:val="ProcLevel2"/>
        <w:numPr>
          <w:ilvl w:val="0"/>
          <w:numId w:val="0"/>
        </w:numPr>
        <w:ind w:left="360"/>
      </w:pPr>
    </w:p>
    <w:p w:rsidR="00A314CE" w:rsidRDefault="00A314CE" w:rsidP="00EE78BB">
      <w:pPr>
        <w:pStyle w:val="ProcLevel2"/>
        <w:numPr>
          <w:ilvl w:val="0"/>
          <w:numId w:val="0"/>
        </w:numPr>
        <w:ind w:left="360"/>
      </w:pPr>
    </w:p>
    <w:p w:rsidR="00A314CE" w:rsidRDefault="00A314CE" w:rsidP="00EE78BB">
      <w:pPr>
        <w:pStyle w:val="ProcLevel2"/>
        <w:numPr>
          <w:ilvl w:val="0"/>
          <w:numId w:val="0"/>
        </w:numPr>
        <w:ind w:left="360"/>
      </w:pPr>
    </w:p>
    <w:p w:rsidR="00A314CE" w:rsidRDefault="00A314CE" w:rsidP="00EE78BB">
      <w:pPr>
        <w:pStyle w:val="ProcLevel2"/>
        <w:numPr>
          <w:ilvl w:val="0"/>
          <w:numId w:val="0"/>
        </w:numPr>
        <w:ind w:left="360"/>
      </w:pPr>
    </w:p>
    <w:p w:rsidR="00555002" w:rsidRDefault="00EE78BB" w:rsidP="00EE78BB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71072" behindDoc="0" locked="1" layoutInCell="1" allowOverlap="1" wp14:anchorId="50960967" wp14:editId="26F38AAA">
                <wp:simplePos x="0" y="0"/>
                <wp:positionH relativeFrom="column">
                  <wp:posOffset>-3248025</wp:posOffset>
                </wp:positionH>
                <wp:positionV relativeFrom="paragraph">
                  <wp:posOffset>-3175</wp:posOffset>
                </wp:positionV>
                <wp:extent cx="2971800" cy="2230755"/>
                <wp:effectExtent l="19050" t="19050" r="19050" b="17145"/>
                <wp:wrapNone/>
                <wp:docPr id="3058" name="Group 3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27580"/>
                        </a:xfrm>
                      </wpg:grpSpPr>
                      <wpg:grpSp>
                        <wpg:cNvPr id="2587" name="Group 2587"/>
                        <wpg:cNvGrpSpPr/>
                        <wpg:grpSpPr>
                          <a:xfrm>
                            <a:off x="0" y="0"/>
                            <a:ext cx="2971800" cy="2227580"/>
                            <a:chOff x="0" y="1446"/>
                            <a:chExt cx="2971800" cy="2225959"/>
                          </a:xfrm>
                        </wpg:grpSpPr>
                        <wpg:grpSp>
                          <wpg:cNvPr id="2588" name="Group 2588"/>
                          <wpg:cNvGrpSpPr/>
                          <wpg:grpSpPr>
                            <a:xfrm>
                              <a:off x="0" y="1446"/>
                              <a:ext cx="2971800" cy="2225959"/>
                              <a:chOff x="0" y="1446"/>
                              <a:chExt cx="2971800" cy="2225959"/>
                            </a:xfrm>
                          </wpg:grpSpPr>
                          <wpg:grpSp>
                            <wpg:cNvPr id="2589" name="Group 2589"/>
                            <wpg:cNvGrpSpPr/>
                            <wpg:grpSpPr>
                              <a:xfrm>
                                <a:off x="0" y="1446"/>
                                <a:ext cx="2971800" cy="2225959"/>
                                <a:chOff x="0" y="2394"/>
                                <a:chExt cx="2971800" cy="2222791"/>
                              </a:xfrm>
                            </wpg:grpSpPr>
                            <wpg:grpSp>
                              <wpg:cNvPr id="2590" name="Group 2590"/>
                              <wpg:cNvGrpSpPr/>
                              <wpg:grpSpPr>
                                <a:xfrm>
                                  <a:off x="0" y="2394"/>
                                  <a:ext cx="2971800" cy="2222791"/>
                                  <a:chOff x="0" y="3841"/>
                                  <a:chExt cx="2971800" cy="2223451"/>
                                </a:xfrm>
                              </wpg:grpSpPr>
                              <wpg:grpSp>
                                <wpg:cNvPr id="2591" name="Group 2591"/>
                                <wpg:cNvGrpSpPr/>
                                <wpg:grpSpPr>
                                  <a:xfrm>
                                    <a:off x="0" y="3841"/>
                                    <a:ext cx="2971800" cy="2223451"/>
                                    <a:chOff x="740" y="5972"/>
                                    <a:chExt cx="2970319" cy="2218808"/>
                                  </a:xfrm>
                                </wpg:grpSpPr>
                                <wpg:grpSp>
                                  <wpg:cNvPr id="3040" name="Group 3040"/>
                                  <wpg:cNvGrpSpPr/>
                                  <wpg:grpSpPr>
                                    <a:xfrm>
                                      <a:off x="740" y="5972"/>
                                      <a:ext cx="2970319" cy="2218808"/>
                                      <a:chOff x="38239" y="5976"/>
                                      <a:chExt cx="2969347" cy="2220108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3041" name="Picture 304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8239" y="5976"/>
                                        <a:ext cx="2969347" cy="222010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  <wps:wsp>
                                    <wps:cNvPr id="3044" name="Text Box 99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4898" y="2021635"/>
                                        <a:ext cx="548415" cy="194699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D31835" w:rsidRDefault="00D31835" w:rsidP="00EE78BB">
                                          <w:pPr>
                                            <w:pStyle w:val="Fig"/>
                                            <w:jc w:val="center"/>
                                          </w:pPr>
                                          <w:r>
                                            <w:t>Fig. 2-24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3045" name="Line 2403"/>
                                  <wps:cNvCnPr>
                                    <a:cxnSpLocks noChangeShapeType="1"/>
                                    <a:stCxn id="3046" idx="0"/>
                                  </wps:cNvCnPr>
                                  <wps:spPr bwMode="auto">
                                    <a:xfrm flipV="1">
                                      <a:off x="1016431" y="1063829"/>
                                      <a:ext cx="156163" cy="193621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046" name="AutoShape 187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907810" y="1257449"/>
                                      <a:ext cx="217241" cy="20076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15875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D31835" w:rsidRPr="00E74760" w:rsidRDefault="00D31835" w:rsidP="00EE78BB">
                                        <w:pPr>
                                          <w:jc w:val="center"/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  <w:t>34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18288" tIns="18288" rIns="18288" bIns="18288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3047" name="Line 2403"/>
                                <wps:cNvCnPr>
                                  <a:cxnSpLocks noChangeShapeType="1"/>
                                  <a:stCxn id="3048" idx="2"/>
                                </wps:cNvCnPr>
                                <wps:spPr bwMode="auto">
                                  <a:xfrm>
                                    <a:off x="2507248" y="1257937"/>
                                    <a:ext cx="71437" cy="17465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FFFF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48" name="AutoShape 18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398573" y="1056791"/>
                                    <a:ext cx="217349" cy="201146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15875" algn="ctr">
                                    <a:solidFill>
                                      <a:srgbClr val="FF0000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Pr="00E74760" w:rsidRDefault="00D31835" w:rsidP="00EE78BB">
                                      <w:pPr>
                                        <w:jc w:val="center"/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  <w:t>36</w:t>
                                      </w:r>
                                    </w:p>
                                  </w:txbxContent>
                                </wps:txbx>
                                <wps:bodyPr rot="0" vert="horz" wrap="square" lIns="18288" tIns="18288" rIns="18288" bIns="18288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049" name="Text Box 245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40384" y="500718"/>
                                  <a:ext cx="933449" cy="2738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algn="ctr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CA06E6" w:rsidRDefault="00D31835" w:rsidP="00EE78BB">
                                    <w:pPr>
                                      <w:rPr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 w:rsidRPr="00CA06E6">
                                      <w:rPr>
                                        <w:sz w:val="18"/>
                                        <w:szCs w:val="18"/>
                                        <w:lang w:val="en-CA"/>
                                      </w:rPr>
                                      <w:t>4 pin connector to RH rear comb lamp</w:t>
                                    </w:r>
                                  </w:p>
                                  <w:p w:rsidR="00D31835" w:rsidRPr="00BA04E1" w:rsidRDefault="00D31835" w:rsidP="00EE78BB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050" name="Line 2403"/>
                            <wps:cNvCnPr>
                              <a:cxnSpLocks noChangeShapeType="1"/>
                              <a:stCxn id="3051" idx="1"/>
                            </wps:cNvCnPr>
                            <wps:spPr bwMode="auto">
                              <a:xfrm flipH="1">
                                <a:off x="1924782" y="566041"/>
                                <a:ext cx="191495" cy="151764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051" name="AutoShape 187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16277" y="465393"/>
                                <a:ext cx="217170" cy="2012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5875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E74760" w:rsidRDefault="00D31835" w:rsidP="00EE78BB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vert="horz" wrap="square" lIns="18288" tIns="18288" rIns="18288" bIns="18288" anchor="t" anchorCtr="0" upright="1">
                              <a:noAutofit/>
                            </wps:bodyPr>
                          </wps:wsp>
                        </wpg:grpSp>
                        <wps:wsp>
                          <wps:cNvPr id="3052" name="Line 2403"/>
                          <wps:cNvCnPr>
                            <a:cxnSpLocks noChangeShapeType="1"/>
                            <a:stCxn id="3049" idx="3"/>
                          </wps:cNvCnPr>
                          <wps:spPr bwMode="auto">
                            <a:xfrm>
                              <a:off x="1473833" y="637585"/>
                              <a:ext cx="282716" cy="71811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056" name="Freeform 3056"/>
                        <wps:cNvSpPr/>
                        <wps:spPr>
                          <a:xfrm>
                            <a:off x="4762" y="971550"/>
                            <a:ext cx="1919605" cy="92710"/>
                          </a:xfrm>
                          <a:custGeom>
                            <a:avLst/>
                            <a:gdLst>
                              <a:gd name="connsiteX0" fmla="*/ 0 w 1992376"/>
                              <a:gd name="connsiteY0" fmla="*/ 49374 h 92917"/>
                              <a:gd name="connsiteX1" fmla="*/ 429986 w 1992376"/>
                              <a:gd name="connsiteY1" fmla="*/ 27603 h 92917"/>
                              <a:gd name="connsiteX2" fmla="*/ 1017814 w 1992376"/>
                              <a:gd name="connsiteY2" fmla="*/ 389 h 92917"/>
                              <a:gd name="connsiteX3" fmla="*/ 1431471 w 1992376"/>
                              <a:gd name="connsiteY3" fmla="*/ 49374 h 92917"/>
                              <a:gd name="connsiteX4" fmla="*/ 1785257 w 1992376"/>
                              <a:gd name="connsiteY4" fmla="*/ 11274 h 92917"/>
                              <a:gd name="connsiteX5" fmla="*/ 1959429 w 1992376"/>
                              <a:gd name="connsiteY5" fmla="*/ 92917 h 92917"/>
                              <a:gd name="connsiteX6" fmla="*/ 1992086 w 1992376"/>
                              <a:gd name="connsiteY6" fmla="*/ 11274 h 9291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992376" h="92917">
                                <a:moveTo>
                                  <a:pt x="0" y="49374"/>
                                </a:moveTo>
                                <a:lnTo>
                                  <a:pt x="429986" y="27603"/>
                                </a:lnTo>
                                <a:cubicBezTo>
                                  <a:pt x="599622" y="19439"/>
                                  <a:pt x="850900" y="-3239"/>
                                  <a:pt x="1017814" y="389"/>
                                </a:cubicBezTo>
                                <a:cubicBezTo>
                                  <a:pt x="1184728" y="4017"/>
                                  <a:pt x="1303564" y="47560"/>
                                  <a:pt x="1431471" y="49374"/>
                                </a:cubicBezTo>
                                <a:cubicBezTo>
                                  <a:pt x="1559378" y="51188"/>
                                  <a:pt x="1697264" y="4017"/>
                                  <a:pt x="1785257" y="11274"/>
                                </a:cubicBezTo>
                                <a:cubicBezTo>
                                  <a:pt x="1873250" y="18531"/>
                                  <a:pt x="1924958" y="92917"/>
                                  <a:pt x="1959429" y="92917"/>
                                </a:cubicBezTo>
                                <a:cubicBezTo>
                                  <a:pt x="1993900" y="92917"/>
                                  <a:pt x="1992993" y="52095"/>
                                  <a:pt x="1992086" y="1127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7" name="Freeform 3057"/>
                        <wps:cNvSpPr/>
                        <wps:spPr>
                          <a:xfrm>
                            <a:off x="1614487" y="709613"/>
                            <a:ext cx="93345" cy="293370"/>
                          </a:xfrm>
                          <a:custGeom>
                            <a:avLst/>
                            <a:gdLst>
                              <a:gd name="connsiteX0" fmla="*/ 93686 w 93686"/>
                              <a:gd name="connsiteY0" fmla="*/ 293914 h 293914"/>
                              <a:gd name="connsiteX1" fmla="*/ 1157 w 93686"/>
                              <a:gd name="connsiteY1" fmla="*/ 103414 h 293914"/>
                              <a:gd name="connsiteX2" fmla="*/ 50143 w 93686"/>
                              <a:gd name="connsiteY2" fmla="*/ 0 h 29391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93686" h="293914">
                                <a:moveTo>
                                  <a:pt x="93686" y="293914"/>
                                </a:moveTo>
                                <a:cubicBezTo>
                                  <a:pt x="51050" y="223157"/>
                                  <a:pt x="8414" y="152400"/>
                                  <a:pt x="1157" y="103414"/>
                                </a:cubicBezTo>
                                <a:cubicBezTo>
                                  <a:pt x="-6100" y="54428"/>
                                  <a:pt x="22021" y="27214"/>
                                  <a:pt x="50143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960967" id="Group 3058" o:spid="_x0000_s1576" style="position:absolute;left:0;text-align:left;margin-left:-255.75pt;margin-top:-.25pt;width:234pt;height:175.65pt;z-index:251971072;mso-position-horizontal-relative:text;mso-position-vertical-relative:text;mso-height-relative:margin" coordsize="29718,22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">
                <v:group id="Group 2587" o:spid="_x0000_s1577" style="position:absolute;width:29718;height:22275" coordorigin=",14" coordsize="29718,22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Qs2M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wmsy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pCzYxgAAAN0A&#10;AAAPAAAAAAAAAAAAAAAAAKoCAABkcnMvZG93bnJldi54bWxQSwUGAAAAAAQABAD6AAAAnQMAAAAA&#10;">
                  <v:group id="Group 2588" o:spid="_x0000_s1578" style="position:absolute;top:14;width:29718;height:22260" coordorigin=",14" coordsize="29718,22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O7iqwwAAAN0AAAAP&#10;AAAAAAAAAAAAAAAAAKoCAABkcnMvZG93bnJldi54bWxQSwUGAAAAAAQABAD6AAAAmgMAAAAA&#10;">
                    <v:group id="Group 2589" o:spid="_x0000_s1579" style="position:absolute;top:14;width:29718;height:22260" coordorigin=",23" coordsize="29718,22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cdMc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iOJj/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dx0xxgAAAN0A&#10;AAAPAAAAAAAAAAAAAAAAAKoCAABkcnMvZG93bnJldi54bWxQSwUGAAAAAAQABAD6AAAAnQMAAAAA&#10;">
                      <v:group id="Group 2590" o:spid="_x0000_s1580" style="position:absolute;top:23;width:29718;height:22228" coordorigin=",38" coordsize="29718,222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5QiccQAAADdAAAA&#10;DwAAAAAAAAAAAAAAAACqAgAAZHJzL2Rvd25yZXYueG1sUEsFBgAAAAAEAAQA+gAAAJsDAAAAAA==&#10;">
                        <v:group id="Group 2591" o:spid="_x0000_s1581" style="position:absolute;top:38;width:29718;height:22234" coordorigin="7,59" coordsize="29703,22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NiH6sUAAADd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O4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Yh+rFAAAA3QAA&#10;AA8AAAAAAAAAAAAAAAAAqgIAAGRycy9kb3ducmV2LnhtbFBLBQYAAAAABAAEAPoAAACcAwAAAAA=&#10;">
                          <v:group id="Group 3040" o:spid="_x0000_s1582" style="position:absolute;left:7;top:59;width:29703;height:22188" coordorigin="382,59" coordsize="29693,222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EFWC8QAAADdAAAA&#10;DwAAAAAAAAAAAAAAAACqAgAAZHJzL2Rvd25yZXYueG1sUEsFBgAAAAAEAAQA+gAAAJsDAAAAAA==&#10;">
                            <v:shape id="Picture 3041" o:spid="_x0000_s1583" type="#_x0000_t75" style="position:absolute;left:382;top:59;width:29693;height:22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nFhTBAAAA3QAAAA8AAABkcnMvZG93bnJldi54bWxEj80KwjAQhO+C7xBW8KZpVUSqUUQUPAn+&#10;gB7XZm2LzaY0UevbG0HwOMzMN8xs0ZhSPKl2hWUFcT8CQZxaXXCm4HTc9CYgnEfWWFomBW9ysJi3&#10;WzNMtH3xnp4Hn4kAYZeggtz7KpHSpTkZdH1bEQfvZmuDPsg6k7rGV4CbUg6iaCwNFhwWcqxolVN6&#10;PzyMguJ05GZXXVdZfD8PN7v1Vo/ji1LdTrOcgvDU+H/4195qBcNoFMP3TXgCc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nFhTBAAAA3QAAAA8AAAAAAAAAAAAAAAAAnwIA&#10;AGRycy9kb3ducmV2LnhtbFBLBQYAAAAABAAEAPcAAACNAwAAAAA=&#10;" stroked="t" strokecolor="black [3213]">
                              <v:imagedata r:id="rId131" o:title=""/>
                              <v:path arrowok="t"/>
                            </v:shape>
                            <v:shape id="Text Box 99" o:spid="_x0000_s1584" type="#_x0000_t202" style="position:absolute;left:448;top:20216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8LzsUA&#10;AADdAAAADwAAAGRycy9kb3ducmV2LnhtbESPzYvCMBTE7wv+D+EJe1nWdFVEukbxEzy4Bz/w/Gie&#10;bbF5KUm09b83grDHYWZ+w0xmranEnZwvLSv46SUgiDOrS84VnI6b7zEIH5A1VpZJwYM8zKadjwmm&#10;2ja8p/sh5CJC2KeooAihTqX0WUEGfc/WxNG7WGcwROlyqR02EW4q2U+SkTRYclwosKZlQdn1cDMK&#10;Rit3a/a8/Fqd1jv8q/P+efE4K/XZbee/IAK14T/8bm+1gkEyHMLrTXwCcvo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jwvOxQAAAN0AAAAPAAAAAAAAAAAAAAAAAJgCAABkcnMv&#10;ZG93bnJldi54bWxQSwUGAAAAAAQABAD1AAAAigMAAAAA&#10;" stroked="f">
                              <v:textbox inset="0,0,0,0">
                                <w:txbxContent>
                                  <w:p w:rsidR="00D31835" w:rsidRDefault="00D31835" w:rsidP="00EE78BB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2-24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line id="Line 2403" o:spid="_x0000_s1585" style="position:absolute;flip:y;visibility:visible;mso-wrap-style:square" from="10164,10638" to="11725,12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WTE8YAAADdAAAADwAAAGRycy9kb3ducmV2LnhtbESP0WrCQBRE3wX/YbmCL1I3tiomdRUr&#10;SPsmpn7AJXubjWbvxuwa07/vFgp9HGbmDLPe9rYWHbW+cqxgNk1AEBdOV1wqOH8enlYgfEDWWDsm&#10;Bd/kYbsZDtaYaffgE3V5KEWEsM9QgQmhyaT0hSGLfuoa4uh9udZiiLItpW7xEeG2ls9JspQWK44L&#10;BhvaGyqu+d0q6NL3XTo3k2NY5LcmPS3N5SjflBqP+t0riEB9+A//tT+0gpdkvoDfN/EJyM0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VkxPGAAAA3QAAAA8AAAAAAAAA&#10;AAAAAAAAoQIAAGRycy9kb3ducmV2LnhtbFBLBQYAAAAABAAEAPkAAACUAwAAAAA=&#10;" strokecolor="yellow" strokeweight="1.25pt">
                            <v:stroke endarrow="block"/>
                          </v:line>
                          <v:roundrect id="AutoShape 1878" o:spid="_x0000_s1586" style="position:absolute;left:9078;top:12574;width:2172;height:200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O+csUA&#10;AADdAAAADwAAAGRycy9kb3ducmV2LnhtbESPQWvCQBSE70L/w/IK3nRjFZXoKtKieGxUhNxesq9J&#10;2uzbkF1N/PfdQsHjMDPfMOttb2pxp9ZVlhVMxhEI4tzqigsFl/N+tAThPLLG2jIpeJCD7eZlsMZY&#10;244Tup98IQKEXYwKSu+bWEqXl2TQjW1DHLwv2xr0QbaF1C12AW5q+RZFc2mw4rBQYkPvJeU/p5tR&#10;kBzSD5PumsV3+pl02YSyxVVmSg1f+90KhKfeP8P/7aNWMI1mc/h7E5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M75yxQAAAN0AAAAPAAAAAAAAAAAAAAAAAJgCAABkcnMv&#10;ZG93bnJldi54bWxQSwUGAAAAAAQABAD1AAAAigMAAAAA&#10;" strokecolor="red" strokeweight="1.25pt">
                            <v:textbox inset="1.44pt,1.44pt,1.44pt,1.44pt">
                              <w:txbxContent>
                                <w:p w:rsidR="00D31835" w:rsidRPr="00E74760" w:rsidRDefault="00D31835" w:rsidP="00EE78BB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34</w:t>
                                  </w:r>
                                </w:p>
                              </w:txbxContent>
                            </v:textbox>
                          </v:roundrect>
                        </v:group>
                        <v:line id="Line 2403" o:spid="_x0000_s1587" style="position:absolute;visibility:visible;mso-wrap-style:square" from="25072,12579" to="25786,14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DEfMYAAADdAAAADwAAAGRycy9kb3ducmV2LnhtbESPQWvCQBSE7wX/w/KE3upGDVVSVxFF&#10;yEWpWpDeHtnXJJp9G7NbE/+9Wyh4HGbmG2a26EwlbtS40rKC4SACQZxZXXKu4Ou4eZuCcB5ZY2WZ&#10;FNzJwWLee5lhom3Le7odfC4ChF2CCgrv60RKlxVk0A1sTRy8H9sY9EE2udQNtgFuKjmKondpsOSw&#10;UGBNq4Kyy+HXKLimbRePV9Ptt00nazrHp3T3eVLqtd8tP0B46vwz/N9OtYJxFE/g7014AnL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cgxHzGAAAA3QAAAA8AAAAAAAAA&#10;AAAAAAAAoQIAAGRycy9kb3ducmV2LnhtbFBLBQYAAAAABAAEAPkAAACUAwAAAAA=&#10;" strokecolor="yellow" strokeweight="1.25pt">
                          <v:stroke endarrow="block"/>
                        </v:line>
                        <v:roundrect id="AutoShape 1878" o:spid="_x0000_s1588" style="position:absolute;left:23985;top:10567;width:2174;height:201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CPm8IA&#10;AADdAAAADwAAAGRycy9kb3ducmV2LnhtbERPy2rCQBTdF/yH4Qrd1YkPqkRHEcXSpbEiZHeTuSbR&#10;zJ2QmZr4986i0OXhvFeb3tTiQa2rLCsYjyIQxLnVFRcKzj+HjwUI55E11pZJwZMcbNaDtxXG2nac&#10;0OPkCxFC2MWooPS+iaV0eUkG3cg2xIG72tagD7AtpG6xC+GmlpMo+pQGKw4NJTa0Kym/n36NguQr&#10;3Zt028xv6THpsjFl84vMlHof9tslCE+9/xf/ub+1gmk0C3PDm/A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4I+bwgAAAN0AAAAPAAAAAAAAAAAAAAAAAJgCAABkcnMvZG93&#10;bnJldi54bWxQSwUGAAAAAAQABAD1AAAAhwMAAAAA&#10;" strokecolor="red" strokeweight="1.25pt">
                          <v:textbox inset="1.44pt,1.44pt,1.44pt,1.44pt">
                            <w:txbxContent>
                              <w:p w:rsidR="00D31835" w:rsidRPr="00E74760" w:rsidRDefault="00D31835" w:rsidP="00EE78BB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36</w:t>
                                </w:r>
                              </w:p>
                            </w:txbxContent>
                          </v:textbox>
                        </v:roundrect>
                      </v:group>
                      <v:shape id="Text Box 2455" o:spid="_x0000_s1589" type="#_x0000_t202" style="position:absolute;left:5403;top:5007;width:9335;height:27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6kUMcA&#10;AADdAAAADwAAAGRycy9kb3ducmV2LnhtbESPzWvCQBTE7wX/h+UVehHdaEvQ6Cp+VOihPfiB50f2&#10;mYRm34bd1cT/visIPQ4z8xtmvuxMLW7kfGVZwWiYgCDOra64UHA67gYTED4ga6wtk4I7eVguei9z&#10;zLRteU+3QyhEhLDPUEEZQpNJ6fOSDPqhbYijd7HOYIjSFVI7bCPc1HKcJKk0WHFcKLGhTUn57+Fq&#10;FKRbd233vOlvT5/f+NMU4/P6flbq7bVbzUAE6sJ/+Nn+0grek48pPN7E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OpFDHAAAA3QAAAA8AAAAAAAAAAAAAAAAAmAIAAGRy&#10;cy9kb3ducmV2LnhtbFBLBQYAAAAABAAEAPUAAACMAwAAAAA=&#10;" stroked="f">
                        <v:textbox inset="0,0,0,0">
                          <w:txbxContent>
                            <w:p w:rsidR="00D31835" w:rsidRPr="00CA06E6" w:rsidRDefault="00D31835" w:rsidP="00EE78BB">
                              <w:pPr>
                                <w:rPr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 w:rsidRPr="00CA06E6">
                                <w:rPr>
                                  <w:sz w:val="18"/>
                                  <w:szCs w:val="18"/>
                                  <w:lang w:val="en-CA"/>
                                </w:rPr>
                                <w:t>4 pin connector to RH rear comb lamp</w:t>
                              </w:r>
                            </w:p>
                            <w:p w:rsidR="00D31835" w:rsidRPr="00BA04E1" w:rsidRDefault="00D31835" w:rsidP="00EE78BB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line id="Line 2403" o:spid="_x0000_s1590" style="position:absolute;flip:x;visibility:visible;mso-wrap-style:square" from="19247,5660" to="21162,7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umVsMAAADdAAAADwAAAGRycy9kb3ducmV2LnhtbERPS27CMBDdI3EHayp1g4pD+ahJ4yCo&#10;hMoOEXqAUTyN08bjELshvX29qMTy6f3z7WhbMVDvG8cKFvMEBHHldMO1go/L4ekFhA/IGlvHpOCX&#10;PGyL6STHTLsbn2koQy1iCPsMFZgQukxKXxmy6OeuI47cp+sthgj7WuoebzHctvI5STbSYsOxwWBH&#10;b4aq7/LHKhjS9126MrNTWJfXLj1vzNdJ7pV6fBh3ryACjeEu/ncftYJlso7745v4BGT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L7plbDAAAA3QAAAA8AAAAAAAAAAAAA&#10;AAAAoQIAAGRycy9kb3ducmV2LnhtbFBLBQYAAAAABAAEAPkAAACRAwAAAAA=&#10;" strokecolor="yellow" strokeweight="1.25pt">
                      <v:stroke endarrow="block"/>
                    </v:line>
                    <v:roundrect id="AutoShape 1878" o:spid="_x0000_s1591" style="position:absolute;left:21162;top:4653;width:2172;height:20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w28UA&#10;AADdAAAADwAAAGRycy9kb3ducmV2LnhtbESPQWvCQBSE70L/w/IK3nSTSqtEV5GWlh4bFSG3l+wz&#10;iWbfhuzWxH/vFgoeh5n5hlltBtOIK3WutqwgnkYgiAuray4VHPafkwUI55E1NpZJwY0cbNZPoxUm&#10;2vac0nXnSxEg7BJUUHnfJlK6oiKDbmpb4uCdbGfQB9mVUnfYB7hp5EsUvUmDNYeFClt6r6i47H6N&#10;gvQr+zDZtp2fs5+0z2PK50eZKzV+HrZLEJ4G/wj/t7+1gln0GsPfm/AE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A7DbxQAAAN0AAAAPAAAAAAAAAAAAAAAAAJgCAABkcnMv&#10;ZG93bnJldi54bWxQSwUGAAAAAAQABAD1AAAAigMAAAAA&#10;" strokecolor="red" strokeweight="1.25pt">
                      <v:textbox inset="1.44pt,1.44pt,1.44pt,1.44pt">
                        <w:txbxContent>
                          <w:p w:rsidR="00D31835" w:rsidRPr="00E74760" w:rsidRDefault="00D31835" w:rsidP="00EE78BB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color w:val="FF0000"/>
                                <w:sz w:val="18"/>
                                <w:szCs w:val="18"/>
                                <w:lang w:val="en-CA"/>
                              </w:rPr>
                              <w:t>35</w:t>
                            </w:r>
                          </w:p>
                        </w:txbxContent>
                      </v:textbox>
                    </v:roundrect>
                  </v:group>
                  <v:line id="Line 2403" o:spid="_x0000_s1592" style="position:absolute;visibility:visible;mso-wrap-style:square" from="14738,6375" to="17565,70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7xOcYAAADdAAAADwAAAGRycy9kb3ducmV2LnhtbESPT2vCQBTE74LfYXmCt7rxbyW6SlGE&#10;XCqtFsTbI/uapGbfptnVpN/eFQoeh5n5DbNct6YUN6pdYVnBcBCBIE6tLjhT8HXcvcxBOI+ssbRM&#10;Cv7IwXrV7Swx1rbhT7odfCYChF2MCnLvq1hKl+Zk0A1sRRy8b1sb9EHWmdQ1NgFuSjmKopk0WHBY&#10;yLGiTU7p5XA1Cn6Tpp2MN/P3s01et/QzOSX7j5NS/V77tgDhqfXP8H870QrG0XQEjzfhCcjV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KO8TnGAAAA3QAAAA8AAAAAAAAA&#10;AAAAAAAAoQIAAGRycy9kb3ducmV2LnhtbFBLBQYAAAAABAAEAPkAAACUAwAAAAA=&#10;" strokecolor="yellow" strokeweight="1.25pt">
                    <v:stroke endarrow="block"/>
                  </v:line>
                </v:group>
                <v:shape id="Freeform 3056" o:spid="_x0000_s1593" style="position:absolute;left:47;top:9715;width:19196;height:927;visibility:visible;mso-wrap-style:square;v-text-anchor:middle" coordsize="1992376,929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Y9cMA&#10;AADdAAAADwAAAGRycy9kb3ducmV2LnhtbESPS4vCMBSF94L/IVzBnaZjUUo1igqCgysfC91dmmvb&#10;sbkpTdTOvzeC4PJwHh9ntmhNJR7UuNKygp9hBII4s7rkXMHpuBkkIJxH1lhZJgX/5GAx73ZmmGr7&#10;5D09Dj4XYYRdigoK7+tUSpcVZNANbU0cvKttDPogm1zqBp9h3FRyFEUTabDkQCiwpnVB2e1wN4Eb&#10;/66Wl31L57/TNd6ed3RJbqRUv9cupyA8tf4b/rS3WkEcjSfwfhOe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tY9cMAAADdAAAADwAAAAAAAAAAAAAAAACYAgAAZHJzL2Rv&#10;d25yZXYueG1sUEsFBgAAAAAEAAQA9QAAAIgDAAAAAA==&#10;" path="m,49374l429986,27603c599622,19439,850900,-3239,1017814,389v166914,3628,285750,47171,413657,48985c1559378,51188,1697264,4017,1785257,11274v87993,7257,139701,81643,174172,81643c1993900,92917,1992993,52095,1992086,11274e" filled="f" strokecolor="lime" strokeweight="2pt">
                  <v:path arrowok="t" o:connecttype="custom" o:connectlocs="0,49264;414281,27542;980639,388;1379187,49264;1720051,11249;1887861,92710;1919326,11249" o:connectangles="0,0,0,0,0,0,0"/>
                </v:shape>
                <v:shape id="Freeform 3057" o:spid="_x0000_s1594" style="position:absolute;left:16144;top:7096;width:934;height:2933;visibility:visible;mso-wrap-style:square;v-text-anchor:middle" coordsize="93686,29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33JMUA&#10;AADdAAAADwAAAGRycy9kb3ducmV2LnhtbESPQWvCQBSE7wX/w/KE3ppNE2ptdJVgUXpN2kOPj+wz&#10;Cc2+jdnVRH99tyD0OMzMN8x6O5lOXGhwrWUFz1EMgriyuuVawdfn/mkJwnlkjZ1lUnAlB9vN7GGN&#10;mbYjF3QpfS0ChF2GChrv+0xKVzVk0EW2Jw7e0Q4GfZBDLfWAY4CbTiZxvJAGWw4LDfa0a6j6Kc9G&#10;wSi/39vi7Zbu5c2my+SAZ5eflHqcT/kKhKfJ/4fv7Q+tII1fXuHvTX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vfckxQAAAN0AAAAPAAAAAAAAAAAAAAAAAJgCAABkcnMv&#10;ZG93bnJldi54bWxQSwUGAAAAAAQABAD1AAAAigMAAAAA&#10;" path="m93686,293914c51050,223157,8414,152400,1157,103414,-6100,54428,22021,27214,50143,e" filled="f" strokecolor="lime" strokeweight="2pt">
                  <v:path arrowok="t" o:connecttype="custom" o:connectlocs="93345,293370;1153,103223;49960,0" o:connectangles="0,0,0"/>
                </v:shape>
                <w10:anchorlock/>
              </v:group>
            </w:pict>
          </mc:Fallback>
        </mc:AlternateContent>
      </w:r>
      <w:r w:rsidR="00555002" w:rsidRPr="00555002">
        <w:t xml:space="preserve">Wrap </w:t>
      </w:r>
      <w:r w:rsidR="00555002">
        <w:t xml:space="preserve">the </w:t>
      </w:r>
      <w:r w:rsidR="00555002" w:rsidRPr="00555002">
        <w:t xml:space="preserve">in-line connector and splice joint with a piece of foam tape, then secure it to </w:t>
      </w:r>
      <w:r w:rsidR="00555002">
        <w:t xml:space="preserve">the </w:t>
      </w:r>
      <w:r w:rsidR="00555002" w:rsidRPr="00555002">
        <w:t xml:space="preserve">vehicle wire harness as </w:t>
      </w:r>
      <w:r w:rsidR="00555002">
        <w:t>(</w:t>
      </w:r>
      <w:r w:rsidR="00555002" w:rsidRPr="00555002">
        <w:t>Fig</w:t>
      </w:r>
      <w:r w:rsidR="00555002">
        <w:t>.</w:t>
      </w:r>
      <w:r w:rsidR="00555002" w:rsidRPr="00555002">
        <w:t xml:space="preserve"> 2-24</w:t>
      </w:r>
      <w:r w:rsidR="00555002">
        <w:t>).</w:t>
      </w:r>
    </w:p>
    <w:p w:rsidR="00EE78BB" w:rsidRDefault="00EE78BB" w:rsidP="00EE78BB">
      <w:pPr>
        <w:spacing w:after="120" w:line="300" w:lineRule="auto"/>
      </w:pPr>
      <w:r>
        <w:br w:type="page"/>
      </w:r>
    </w:p>
    <w:p w:rsidR="00555002" w:rsidRDefault="00555002" w:rsidP="00555002">
      <w:pPr>
        <w:pStyle w:val="ProcLevel2"/>
        <w:numPr>
          <w:ilvl w:val="0"/>
          <w:numId w:val="0"/>
        </w:numPr>
        <w:ind w:left="360"/>
      </w:pPr>
    </w:p>
    <w:p w:rsidR="00555002" w:rsidRDefault="00555002" w:rsidP="00555002">
      <w:pPr>
        <w:pStyle w:val="Heading5"/>
      </w:pPr>
      <w:r>
        <w:t>Install the Trailer Power Wire.</w:t>
      </w:r>
    </w:p>
    <w:p w:rsidR="00555002" w:rsidRDefault="00F067A5" w:rsidP="009D57E2">
      <w:pPr>
        <w:pStyle w:val="ProcLevel2"/>
      </w:pPr>
      <w:r w:rsidRPr="00F067A5">
        <w:t xml:space="preserve">Install </w:t>
      </w:r>
      <w:r>
        <w:t xml:space="preserve">the </w:t>
      </w:r>
      <w:r w:rsidRPr="00F067A5">
        <w:t xml:space="preserve">B+ </w:t>
      </w:r>
      <w:r>
        <w:t>t</w:t>
      </w:r>
      <w:r w:rsidRPr="00F067A5">
        <w:t xml:space="preserve">erminal from </w:t>
      </w:r>
      <w:r>
        <w:t xml:space="preserve">the </w:t>
      </w:r>
      <w:r w:rsidRPr="00F067A5">
        <w:t xml:space="preserve">trailer power wire to </w:t>
      </w:r>
      <w:r>
        <w:t xml:space="preserve">the </w:t>
      </w:r>
      <w:r w:rsidRPr="00F067A5">
        <w:t>positive battery cable/terminal</w:t>
      </w:r>
      <w:r w:rsidR="00555002">
        <w:t>.</w:t>
      </w:r>
    </w:p>
    <w:p w:rsidR="00F067A5" w:rsidRDefault="00F067A5" w:rsidP="009D57E2">
      <w:pPr>
        <w:pStyle w:val="ProcLevel3"/>
      </w:pPr>
      <w:r w:rsidRPr="00F067A5">
        <w:t>Locate the provided trailer power wire harness</w:t>
      </w:r>
      <w:r>
        <w:t>.</w:t>
      </w:r>
    </w:p>
    <w:p w:rsidR="00F067A5" w:rsidRDefault="007F7048" w:rsidP="009D57E2">
      <w:pPr>
        <w:pStyle w:val="ProcLevel3"/>
      </w:pPr>
      <w:r>
        <w:rPr>
          <w:noProof/>
        </w:rPr>
        <w:drawing>
          <wp:anchor distT="0" distB="0" distL="114300" distR="114300" simplePos="0" relativeHeight="251977216" behindDoc="0" locked="1" layoutInCell="1" allowOverlap="1" wp14:anchorId="62FE3ECB" wp14:editId="4EBBD95F">
            <wp:simplePos x="0" y="0"/>
            <wp:positionH relativeFrom="column">
              <wp:posOffset>185420</wp:posOffset>
            </wp:positionH>
            <wp:positionV relativeFrom="paragraph">
              <wp:posOffset>-20955</wp:posOffset>
            </wp:positionV>
            <wp:extent cx="228600" cy="228600"/>
            <wp:effectExtent l="0" t="0" r="0" b="0"/>
            <wp:wrapNone/>
            <wp:docPr id="3016" name="Picture 3016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73120" behindDoc="0" locked="1" layoutInCell="1" allowOverlap="1" wp14:anchorId="178EF35F" wp14:editId="621B3F87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984248"/>
                <wp:effectExtent l="19050" t="19050" r="19050" b="16510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4248"/>
                          <a:chOff x="1350521" y="1177215"/>
                          <a:chExt cx="2973021" cy="1874745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521" y="1177215"/>
                            <a:ext cx="2973021" cy="18747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357915" y="2859739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7F7048">
                              <w:pPr>
                                <w:pStyle w:val="Fig"/>
                                <w:jc w:val="center"/>
                              </w:pPr>
                              <w:r>
                                <w:t>Fig. 3-1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8EF35F" id="Group 38" o:spid="_x0000_s1595" style="position:absolute;left:0;text-align:left;margin-left:-255.6pt;margin-top:0;width:234pt;height:156.25pt;z-index:251973120;mso-position-horizontal-relative:text;mso-position-vertical-relative:text;mso-height-relative:margin" coordorigin="13505,11772" coordsize="29730,187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">
                <v:shape id="Picture 79" o:spid="_x0000_s1596" type="#_x0000_t75" style="position:absolute;left:13505;top:11772;width:29730;height:18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ysJvDAAAA2wAAAA8AAABkcnMvZG93bnJldi54bWxEj0GLwjAUhO/C/ofwhL1pqodVq1Gk68Je&#10;9qD14PHRPNti8lKbaOu/3wiCx2FmvmFWm94acafW144VTMYJCOLC6ZpLBcf8ZzQH4QOyRuOYFDzI&#10;w2b9MVhhql3He7ofQikihH2KCqoQmlRKX1Rk0Y9dQxy9s2sthijbUuoWuwi3Rk6T5EtarDkuVNhQ&#10;VlFxOdysgnyxy7PmcTFX8327nkz5152yoNTnsN8uQQTqwzv8av9qBbMFPL/EHy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TKwm8MAAADbAAAADwAAAAAAAAAAAAAAAACf&#10;AgAAZHJzL2Rvd25yZXYueG1sUEsFBgAAAAAEAAQA9wAAAI8DAAAAAA==&#10;" stroked="t" strokecolor="black [3213]">
                  <v:imagedata r:id="rId133" o:title=""/>
                  <v:path arrowok="t"/>
                </v:shape>
                <v:shape id="Text Box 99" o:spid="_x0000_s1597" type="#_x0000_t202" style="position:absolute;left:13579;top:28597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Z0nMUA&#10;AADbAAAADwAAAGRycy9kb3ducmV2LnhtbESPT2vCQBTE7wW/w/KEXopuGqjU6CrWtNBDPWjF8yP7&#10;TILZt2F3zZ9v3y0Uehxm5jfMejuYRnTkfG1ZwfM8AUFcWF1zqeD8/TF7BeEDssbGMikYycN2M3lY&#10;Y6Ztz0fqTqEUEcI+QwVVCG0mpS8qMujntiWO3tU6gyFKV0rtsI9w08g0SRbSYM1xocKW9hUVt9Pd&#10;KFjk7t4fef+Un9+/8NCW6eVtvCj1OB12KxCBhvAf/mt/agXLF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nScxQAAANsAAAAPAAAAAAAAAAAAAAAAAJgCAABkcnMv&#10;ZG93bnJldi54bWxQSwUGAAAAAAQABAD1AAAAigMAAAAA&#10;" stroked="f">
                  <v:textbox inset="0,0,0,0">
                    <w:txbxContent>
                      <w:p w:rsidR="00D31835" w:rsidRDefault="00D31835" w:rsidP="007F7048">
                        <w:pPr>
                          <w:pStyle w:val="Fig"/>
                          <w:jc w:val="center"/>
                        </w:pPr>
                        <w:r>
                          <w:t>Fig. 3-1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067A5">
        <w:t>Lo</w:t>
      </w:r>
      <w:r w:rsidR="00F067A5" w:rsidRPr="00F067A5">
        <w:t>cate and unc</w:t>
      </w:r>
      <w:r w:rsidR="00F067A5">
        <w:t>over the B+ battery post (Fig.</w:t>
      </w:r>
      <w:r w:rsidR="00F067A5" w:rsidRPr="00F067A5">
        <w:t xml:space="preserve"> 3-1</w:t>
      </w:r>
      <w:r w:rsidR="00F067A5">
        <w:t>).</w:t>
      </w: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F067A5" w:rsidRDefault="007F7048" w:rsidP="009D57E2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75168" behindDoc="0" locked="1" layoutInCell="1" allowOverlap="1" wp14:anchorId="4A610AD7" wp14:editId="07E9AA0F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048256"/>
                <wp:effectExtent l="19050" t="19050" r="19050" b="28575"/>
                <wp:wrapNone/>
                <wp:docPr id="3014" name="Group 3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048256"/>
                          <a:chOff x="0" y="0"/>
                          <a:chExt cx="2971800" cy="2046764"/>
                        </a:xfrm>
                      </wpg:grpSpPr>
                      <wpg:grpSp>
                        <wpg:cNvPr id="115" name="Group 115"/>
                        <wpg:cNvGrpSpPr/>
                        <wpg:grpSpPr>
                          <a:xfrm>
                            <a:off x="0" y="0"/>
                            <a:ext cx="2971800" cy="2046764"/>
                            <a:chOff x="165034" y="157445"/>
                            <a:chExt cx="2970866" cy="2047203"/>
                          </a:xfrm>
                        </wpg:grpSpPr>
                        <wpg:grpSp>
                          <wpg:cNvPr id="123" name="Group 123"/>
                          <wpg:cNvGrpSpPr/>
                          <wpg:grpSpPr>
                            <a:xfrm>
                              <a:off x="165034" y="157445"/>
                              <a:ext cx="2970866" cy="2047203"/>
                              <a:chOff x="164966" y="157771"/>
                              <a:chExt cx="2969609" cy="2051435"/>
                            </a:xfrm>
                          </wpg:grpSpPr>
                          <pic:pic xmlns:pic="http://schemas.openxmlformats.org/drawingml/2006/picture">
                            <pic:nvPicPr>
                              <pic:cNvPr id="1520" name="Picture 15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4966" y="157771"/>
                                <a:ext cx="2969609" cy="2051435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52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0379" y="2019969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7F7048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3-2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33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80275" y="163304"/>
                              <a:ext cx="1877060" cy="254635"/>
                              <a:chOff x="20" y="907"/>
                              <a:chExt cx="2956" cy="401"/>
                            </a:xfrm>
                          </wpg:grpSpPr>
                          <wps:wsp>
                            <wps:cNvPr id="2977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2" y="907"/>
                                <a:ext cx="2534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7F7048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10mm socket, extension &amp; ratchet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11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0" y="918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12" name="Curved Right Arrow 112"/>
                        <wps:cNvSpPr/>
                        <wps:spPr>
                          <a:xfrm>
                            <a:off x="1024760" y="599089"/>
                            <a:ext cx="410845" cy="1216025"/>
                          </a:xfrm>
                          <a:prstGeom prst="curvedRightArrow">
                            <a:avLst>
                              <a:gd name="adj1" fmla="val 25000"/>
                              <a:gd name="adj2" fmla="val 50000"/>
                              <a:gd name="adj3" fmla="val 22534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610AD7" id="Group 3014" o:spid="_x0000_s1598" style="position:absolute;left:0;text-align:left;margin-left:-255.6pt;margin-top:0;width:234pt;height:161.3pt;z-index:251975168;mso-position-horizontal-relative:text;mso-position-vertical-relative:text;mso-width-relative:margin;mso-height-relative:margin" coordsize="29718,204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">
                <v:group id="Group 115" o:spid="_x0000_s1599" style="position:absolute;width:29718;height:20467" coordorigin="1650,1574" coordsize="29708,204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group id="Group 123" o:spid="_x0000_s1600" style="position:absolute;left:1650;top:1574;width:29709;height:20472" coordorigin="1649,1577" coordsize="29696,20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  <v:shape id="Picture 1520" o:spid="_x0000_s1601" type="#_x0000_t75" style="position:absolute;left:1649;top:1577;width:29696;height:20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omCLHAAAA3QAAAA8AAABkcnMvZG93bnJldi54bWxEj09rwkAQxe+FfodlhF6CbrRVSuoqIhRy&#10;6cH0z3nIjkk0O5tmtzF++85B8DbDe/Peb9bb0bVqoD40ng3MZyko4tLbhisDX5/v01dQISJbbD2T&#10;gSsF2G4eH9aYWX/hAw1FrJSEcMjQQB1jl2kdypochpnviEU7+t5hlLWvtO3xIuGu1Ys0XWmHDUtD&#10;jR3tayrPxZ8z8JM0SX76Tb4/3MuyeM4Px+tpNxjzNBl3b6AijfFuvl3nVvCXC+GXb2QEvf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0omCLHAAAA3QAAAA8AAAAAAAAAAAAA&#10;AAAAnwIAAGRycy9kb3ducmV2LnhtbFBLBQYAAAAABAAEAPcAAACTAwAAAAA=&#10;" stroked="t" strokecolor="black [3213]">
                      <v:imagedata r:id="rId135" o:title=""/>
                      <v:path arrowok="t"/>
                    </v:shape>
                    <v:shape id="Text Box 99" o:spid="_x0000_s1602" type="#_x0000_t202" style="position:absolute;left:1703;top:20199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5k3MMA&#10;AADdAAAADwAAAGRycy9kb3ducmV2LnhtbERPS4vCMBC+L/gfwix4kTW1sOJWo/ha8KAHH3gemrEt&#10;20xKEm3992ZhYW/z8T1ntuhMLR7kfGVZwWiYgCDOra64UHA5f39MQPiArLG2TAqe5GEx773NMNO2&#10;5SM9TqEQMYR9hgrKEJpMSp+XZNAPbUMcuZt1BkOErpDaYRvDTS3TJBlLgxXHhhIbWpeU/5zuRsF4&#10;4+7tkdeDzWW7x0NTpNfV86pU/71bTkEE6sK/+M+903H+Z/oFv9/EE+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5k3MMAAADdAAAADwAAAAAAAAAAAAAAAACYAgAAZHJzL2Rv&#10;d25yZXYueG1sUEsFBgAAAAAEAAQA9QAAAIgDAAAAAA==&#10;" stroked="f">
                      <v:textbox inset="0,0,0,0">
                        <w:txbxContent>
                          <w:p w:rsidR="00D31835" w:rsidRDefault="00D31835" w:rsidP="007F7048">
                            <w:pPr>
                              <w:pStyle w:val="Fig"/>
                              <w:jc w:val="center"/>
                            </w:pPr>
                            <w:r>
                              <w:t>Fig. 3-2</w:t>
                            </w:r>
                          </w:p>
                        </w:txbxContent>
                      </v:textbox>
                    </v:shape>
                  </v:group>
                  <v:group id="Group 109" o:spid="_x0000_s1603" style="position:absolute;left:1802;top:1633;width:18771;height:2546" coordorigin="20,907" coordsize="2956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qeLcMAAADdAAAADwAAAGRycy9kb3ducmV2LnhtbERPTYvCMBC9L/gfwgje&#10;1rQWF6lGEVHxIAurgngbmrEtNpPSxLb+e7OwsLd5vM9ZrHpTiZYaV1pWEI8jEMSZ1SXnCi7n3ecM&#10;hPPIGivLpOBFDlbLwccCU207/qH25HMRQtilqKDwvk6ldFlBBt3Y1sSBu9vGoA+wyaVusAvhppKT&#10;KPqSBksODQXWtCkoe5yeRsG+w26dxNv2+LhvXrfz9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8Sp4twwAAAN0AAAAP&#10;AAAAAAAAAAAAAAAAAKoCAABkcnMvZG93bnJldi54bWxQSwUGAAAAAAQABAD6AAAAmgMAAAAA&#10;">
                    <v:rect id="Rectangle 110" o:spid="_x0000_s1604" style="position:absolute;left:442;top:907;width:2534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MTOMUA&#10;AADdAAAADwAAAGRycy9kb3ducmV2LnhtbESPUUvDQBCE34X+h2MLfbMXAzY19lokIEgp2DbV5yW3&#10;JtHcXsht2/jvPUHwcZiZb5jVZnSdutAQWs8G7uYJKOLK25ZrA6fy+XYJKgiyxc4zGfimAJv15GaF&#10;ufVXPtDlKLWKEA45GmhE+lzrUDXkMMx9Txy9Dz84lCiHWtsBrxHuOp0myUI7bDkuNNhT0VD1dTw7&#10;A6/v+3K7z4qtJGklxRt/0v2uNGY2HZ8eQQmN8h/+a79YA+lDlsHvm/gE9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xM4xQAAAN0AAAAPAAAAAAAAAAAAAAAAAJgCAABkcnMv&#10;ZG93bnJldi54bWxQSwUGAAAAAAQABAD1AAAAigMAAAAA&#10;" stroked="f" strokeweight=".25pt">
                      <v:textbox style="mso-fit-shape-to-text:t" inset="0,0,0,0">
                        <w:txbxContent>
                          <w:p w:rsidR="00D31835" w:rsidRDefault="00D31835" w:rsidP="007F7048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10mm socket, extension &amp; ratchet</w:t>
                            </w:r>
                          </w:p>
                        </w:txbxContent>
                      </v:textbox>
                    </v:rect>
                    <v:shape id="Picture 111" o:spid="_x0000_s1605" type="#_x0000_t75" alt="tool" style="position:absolute;left:20;top:91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v14LFAAAA3QAAAA8AAABkcnMvZG93bnJldi54bWxEj0FrwkAUhO+F/oflFbw1m1QjkrpKKQSK&#10;UERt78/sa5KafRt2tzH9964geBxm5htmuR5NJwZyvrWsIEtSEMSV1S3XCr4O5fMChA/IGjvLpOCf&#10;PKxXjw9LLLQ9846GfahFhLAvUEETQl9I6auGDPrE9sTR+7HOYIjS1VI7PEe46eRLms6lwZbjQoM9&#10;vTdUnfZ/RsFwOtJ0m+W5Kzez3yqX35+BSqUmT+PbK4hAY7iHb+0PrWCaZhlc38Qn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79eCxQAAAN0AAAAPAAAAAAAAAAAAAAAA&#10;AJ8CAABkcnMvZG93bnJldi54bWxQSwUGAAAAAAQABAD3AAAAkQMAAAAA&#10;">
                      <v:imagedata r:id="rId22" o:title="tool"/>
                    </v:shape>
                  </v:group>
                </v:group>
                <v:shapetype id="_x0000_t102" coordsize="21600,21600" o:spt="102" adj="12960,19440,14400" path="ar,0@23@3@22,,0@4,0@15@23@1,0@7@2@13l@2@14@22@8@2@12wa,0@23@3@2@11@26@17,0@15@23@1@26@17@22@15xear,0@23@3,0@4@26@17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0,@17;@2,@14;@22,@8;@2,@12;@22,@16" o:connectangles="180,90,0,0,0" textboxrect="@47,@45,@48,@46"/>
                  <v:handles>
                    <v:h position="bottomRight,#0" yrange="@40,@29"/>
                    <v:h position="bottomRight,#1" yrange="@27,@21"/>
                    <v:h position="#2,bottomRight" xrange="@44,@22"/>
                  </v:handles>
                  <o:complex v:ext="view"/>
                </v:shapetype>
                <v:shape id="Curved Right Arrow 112" o:spid="_x0000_s1606" type="#_x0000_t102" style="position:absolute;left:10247;top:5990;width:4109;height:12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ga58QA&#10;AADcAAAADwAAAGRycy9kb3ducmV2LnhtbERPTWvCQBC9C/0PyxR6Ed2YQ5HUTSi1SnpT29rrNDtN&#10;gtnZkN2a6K93BcHbPN7nLLLBNOJInastK5hNIxDEhdU1lwq+PleTOQjnkTU2lknBiRxk6cNogYm2&#10;PW/puPOlCCHsElRQed8mUrqiIoNualviwP3ZzqAPsCul7rAP4aaRcRQ9S4M1h4YKW3qrqDjs/o2C&#10;j3zdn8eb98OP/KY2X/b78e8yVurpcXh9AeFp8HfxzZ3rMH8Ww/WZcIFM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YGufEAAAA3AAAAA8AAAAAAAAAAAAAAAAAmAIAAGRycy9k&#10;b3ducmV2LnhtbFBLBQYAAAAABAAEAPUAAACJAwAAAAA=&#10;" adj="17951,20688,16733" fillcolor="red" strokecolor="yellow" strokeweight="2pt"/>
                <w10:anchorlock/>
              </v:group>
            </w:pict>
          </mc:Fallback>
        </mc:AlternateContent>
      </w:r>
      <w:r w:rsidR="00F067A5" w:rsidRPr="00F067A5">
        <w:t xml:space="preserve">Remove the M6 nut from </w:t>
      </w:r>
      <w:r w:rsidR="00F067A5">
        <w:t xml:space="preserve">the </w:t>
      </w:r>
      <w:r w:rsidR="00F067A5" w:rsidRPr="00F067A5">
        <w:t>positive battery c</w:t>
      </w:r>
      <w:r w:rsidR="00F067A5">
        <w:t>able high current fuse (Fig.</w:t>
      </w:r>
      <w:r w:rsidR="00F067A5" w:rsidRPr="00F067A5">
        <w:t xml:space="preserve"> 3-2</w:t>
      </w:r>
      <w:r w:rsidR="00F067A5">
        <w:t>).</w:t>
      </w:r>
    </w:p>
    <w:p w:rsidR="007F7048" w:rsidRDefault="007F7048" w:rsidP="009D57E2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979264" behindDoc="0" locked="1" layoutInCell="1" allowOverlap="1" wp14:anchorId="2A2DADA9" wp14:editId="356BE651">
            <wp:simplePos x="0" y="0"/>
            <wp:positionH relativeFrom="column">
              <wp:posOffset>186690</wp:posOffset>
            </wp:positionH>
            <wp:positionV relativeFrom="paragraph">
              <wp:posOffset>-42545</wp:posOffset>
            </wp:positionV>
            <wp:extent cx="228600" cy="228600"/>
            <wp:effectExtent l="0" t="0" r="0" b="0"/>
            <wp:wrapNone/>
            <wp:docPr id="3017" name="Picture 3017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ProcLevel3Char"/>
          <w:b/>
        </w:rPr>
        <w:t>NOTE:</w:t>
      </w:r>
      <w:r>
        <w:rPr>
          <w:rStyle w:val="ProcLevel3Char"/>
        </w:rPr>
        <w:t xml:space="preserve"> </w:t>
      </w:r>
      <w:r w:rsidRPr="00782E84">
        <w:rPr>
          <w:rStyle w:val="ProcLevel3Char"/>
        </w:rPr>
        <w:t xml:space="preserve">Do not touch the positive terminal with any tool when </w:t>
      </w:r>
      <w:r>
        <w:rPr>
          <w:rStyle w:val="ProcLevel3Char"/>
        </w:rPr>
        <w:t>removing</w:t>
      </w:r>
      <w:r w:rsidRPr="00782E84">
        <w:rPr>
          <w:rStyle w:val="ProcLevel3Char"/>
        </w:rPr>
        <w:t xml:space="preserve"> the negative battery cable</w:t>
      </w:r>
      <w:r>
        <w:rPr>
          <w:rStyle w:val="ProcLevel3Char"/>
        </w:rPr>
        <w:t>.</w:t>
      </w: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7F7048" w:rsidRDefault="007F7048" w:rsidP="009D57E2">
      <w:pPr>
        <w:pStyle w:val="ProcLevel2"/>
        <w:numPr>
          <w:ilvl w:val="0"/>
          <w:numId w:val="0"/>
        </w:numPr>
        <w:ind w:left="360"/>
      </w:pPr>
    </w:p>
    <w:p w:rsidR="00F067A5" w:rsidRDefault="009D57E2" w:rsidP="009D57E2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1312" behindDoc="0" locked="1" layoutInCell="1" allowOverlap="1" wp14:anchorId="076F7491" wp14:editId="59D7888F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3036" name="Group 3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69895" cy="2230755"/>
                        </a:xfrm>
                      </wpg:grpSpPr>
                      <wpg:grpSp>
                        <wpg:cNvPr id="3019" name="Group 3019"/>
                        <wpg:cNvGrpSpPr/>
                        <wpg:grpSpPr>
                          <a:xfrm>
                            <a:off x="0" y="0"/>
                            <a:ext cx="2969895" cy="2230755"/>
                            <a:chOff x="180275" y="157445"/>
                            <a:chExt cx="2970865" cy="2231675"/>
                          </a:xfrm>
                        </wpg:grpSpPr>
                        <wpg:grpSp>
                          <wpg:cNvPr id="3028" name="Group 3028"/>
                          <wpg:cNvGrpSpPr/>
                          <wpg:grpSpPr>
                            <a:xfrm>
                              <a:off x="180275" y="157445"/>
                              <a:ext cx="2970865" cy="2231675"/>
                              <a:chOff x="180201" y="157771"/>
                              <a:chExt cx="2969608" cy="2236288"/>
                            </a:xfrm>
                          </wpg:grpSpPr>
                          <pic:pic xmlns:pic="http://schemas.openxmlformats.org/drawingml/2006/picture">
                            <pic:nvPicPr>
                              <pic:cNvPr id="3029" name="Picture 302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0201" y="157771"/>
                                <a:ext cx="2969608" cy="2236288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3030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6140" y="2202535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9D57E2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3-3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031" name="Group 109"/>
                          <wpg:cNvGrpSpPr>
                            <a:grpSpLocks/>
                          </wpg:cNvGrpSpPr>
                          <wpg:grpSpPr bwMode="auto">
                            <a:xfrm>
                              <a:off x="195515" y="163304"/>
                              <a:ext cx="1728470" cy="254635"/>
                              <a:chOff x="44" y="907"/>
                              <a:chExt cx="2722" cy="401"/>
                            </a:xfrm>
                          </wpg:grpSpPr>
                          <wps:wsp>
                            <wps:cNvPr id="3032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66" y="907"/>
                                <a:ext cx="2300" cy="2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9D57E2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10mm socket &amp; torque wrench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33" name="Picture 111" descr="tool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4" y="918"/>
                                <a:ext cx="390" cy="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3035" name="Oval 3035"/>
                        <wps:cNvSpPr/>
                        <wps:spPr>
                          <a:xfrm>
                            <a:off x="2025869" y="378373"/>
                            <a:ext cx="577850" cy="5651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6F7491" id="Group 3036" o:spid="_x0000_s1607" style="position:absolute;left:0;text-align:left;margin-left:-255.6pt;margin-top:0;width:234pt;height:175.7pt;z-index:251981312;mso-position-horizontal-relative:text;mso-position-vertical-relative:text;mso-width-relative:margin;mso-height-relative:margin" coordsize="29698,22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">
                <v:group id="Group 3019" o:spid="_x0000_s1608" style="position:absolute;width:29698;height:22307" coordorigin="1802,1574" coordsize="29708,223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jQi8cAAADd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Gidv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6sjQi8cAAADd&#10;AAAADwAAAAAAAAAAAAAAAACqAgAAZHJzL2Rvd25yZXYueG1sUEsFBgAAAAAEAAQA+gAAAJ4DAAAA&#10;AA==&#10;">
                  <v:group id="Group 3028" o:spid="_x0000_s1609" style="position:absolute;left:1802;top:1574;width:29709;height:22317" coordorigin="1802,1577" coordsize="29696,22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+i/rcMAAADd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JltAhzw5vw&#10;BOT+H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L6L+twwAAAN0AAAAP&#10;AAAAAAAAAAAAAAAAAKoCAABkcnMvZG93bnJldi54bWxQSwUGAAAAAAQABAD6AAAAmgMAAAAA&#10;">
                    <v:shape id="Picture 3029" o:spid="_x0000_s1610" type="#_x0000_t75" style="position:absolute;left:1802;top:1577;width:29696;height:22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C5qHCAAAA3QAAAA8AAABkcnMvZG93bnJldi54bWxEj0GLwjAUhO+C/yE8wZsmKojbNYosCIIn&#10;3fX+tnnbFpuXbhLb+u+NIHgcZuYbZr3tbS1a8qFyrGE2VSCIc2cqLjT8fO8nKxAhIhusHZOGOwXY&#10;boaDNWbGdXyi9hwLkSAcMtRQxthkUoa8JIth6hri5P05bzEm6QtpPHYJbms5V2opLVacFkps6Kuk&#10;/Hq+WQ2Xrr0ffat215k1q2Yfut/Tf6H1eNTvPkFE6uM7/GofjIaFmn/A8016AnLz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QuahwgAAAN0AAAAPAAAAAAAAAAAAAAAAAJ8C&#10;AABkcnMvZG93bnJldi54bWxQSwUGAAAAAAQABAD3AAAAjgMAAAAA&#10;" stroked="t" strokecolor="black [3213]">
                      <v:imagedata r:id="rId137" o:title=""/>
                      <v:path arrowok="t"/>
                    </v:shape>
                    <v:shape id="Text Box 99" o:spid="_x0000_s1611" type="#_x0000_t202" style="position:absolute;left:1861;top:22025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J+sMEA&#10;AADdAAAADwAAAGRycy9kb3ducmV2LnhtbERPy4rCMBTdD/gP4QpuBk1VEKlG8QkunIUPXF+aa1ts&#10;bkoSbf17sxBmeTjv+bI1lXiR86VlBcNBAoI4s7rkXMH1su9PQfiArLGyTAre5GG56PzMMdW24RO9&#10;ziEXMYR9igqKEOpUSp8VZNAPbE0cubt1BkOELpfaYRPDTSVHSTKRBkuODQXWtCkoe5yfRsFk657N&#10;iTe/2+vuiH91Prqt3zelet12NQMRqA3/4q/7oBWMk3HcH9/EJyA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yfrDBAAAA3QAAAA8AAAAAAAAAAAAAAAAAmAIAAGRycy9kb3du&#10;cmV2LnhtbFBLBQYAAAAABAAEAPUAAACGAwAAAAA=&#10;" stroked="f">
                      <v:textbox inset="0,0,0,0">
                        <w:txbxContent>
                          <w:p w:rsidR="00D31835" w:rsidRDefault="00D31835" w:rsidP="009D57E2">
                            <w:pPr>
                              <w:pStyle w:val="Fig"/>
                              <w:jc w:val="center"/>
                            </w:pPr>
                            <w:r>
                              <w:t>Fig. 3-3</w:t>
                            </w:r>
                          </w:p>
                        </w:txbxContent>
                      </v:textbox>
                    </v:shape>
                  </v:group>
                  <v:group id="Group 109" o:spid="_x0000_s1612" style="position:absolute;left:1955;top:1633;width:17284;height:2546" coordorigin="44,907" coordsize="2722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C4DtxgAAAN0A&#10;AAAPAAAAAAAAAAAAAAAAAKoCAABkcnMvZG93bnJldi54bWxQSwUGAAAAAAQABAD6AAAAnQMAAAAA&#10;">
                    <v:rect id="Rectangle 110" o:spid="_x0000_s1613" style="position:absolute;left:466;top:907;width:2300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qkd8YA&#10;AADdAAAADwAAAGRycy9kb3ducmV2LnhtbESPX0vDQBDE3wW/w7GCb/auKf4h7bWUQEGKYNton5fc&#10;msTm9kJubeO39wTBx2FmfsMsVqPv1JmG2Aa2MJ0YUMRVcC3XFt7Kzd0TqCjIDrvAZOGbIqyW11cL&#10;zF248J7OB6lVgnDM0UIj0udax6ohj3ESeuLkfYTBoyQ51NoNeElw3+nMmAftseW00GBPRUPV6fDl&#10;Lbwed+V291hsxWSVFO/8SfcvpbW3N+N6DkpolP/wX/vZWZiZWQa/b9IT0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qkd8YAAADdAAAADwAAAAAAAAAAAAAAAACYAgAAZHJz&#10;L2Rvd25yZXYueG1sUEsFBgAAAAAEAAQA9QAAAIsDAAAAAA==&#10;" stroked="f" strokeweight=".25pt">
                      <v:textbox style="mso-fit-shape-to-text:t" inset="0,0,0,0">
                        <w:txbxContent>
                          <w:p w:rsidR="00D31835" w:rsidRDefault="00D31835" w:rsidP="009D57E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10mm socket &amp; torque wrench</w:t>
                            </w:r>
                          </w:p>
                        </w:txbxContent>
                      </v:textbox>
                    </v:rect>
                    <v:shape id="Picture 111" o:spid="_x0000_s1614" type="#_x0000_t75" alt="tool" style="position:absolute;left:44;top:91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EsA7FAAAA3QAAAA8AAABkcnMvZG93bnJldi54bWxEj0FrwkAUhO+F/oflFbw1GxsjkrpKKQSK&#10;UERt78/sa5KafRt2tzH9964geBxm5htmuR5NJwZyvrWsYJqkIIgrq1uuFXwdyucFCB+QNXaWScE/&#10;eVivHh+WWGh75h0N+1CLCGFfoIImhL6Q0lcNGfSJ7Ymj92OdwRClq6V2eI5w08mXNJ1Lgy3HhQZ7&#10;em+oOu3/jILhdKRsO81zV25mv1Uuvz8DlUpNnsa3VxCBxnAP39ofWkGWZhlc38Qn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xLAOxQAAAN0AAAAPAAAAAAAAAAAAAAAA&#10;AJ8CAABkcnMvZG93bnJldi54bWxQSwUGAAAAAAQABAD3AAAAkQMAAAAA&#10;">
                      <v:imagedata r:id="rId22" o:title="tool"/>
                    </v:shape>
                  </v:group>
                </v:group>
                <v:oval id="Oval 3035" o:spid="_x0000_s1615" style="position:absolute;left:20258;top:3783;width:5779;height:56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oDy8YA&#10;AADdAAAADwAAAGRycy9kb3ducmV2LnhtbESPT4vCMBTE7wt+h/AEb2uqokjXKCL+Aw+LVRb29rZ5&#10;tsXmpTRRq5/eCAseh5n5DTOZNaYUV6pdYVlBrxuBIE6tLjhTcDysPscgnEfWWFomBXdyMJu2PiYY&#10;a3vjPV0Tn4kAYRejgtz7KpbSpTkZdF1bEQfvZGuDPsg6k7rGW4CbUvajaCQNFhwWcqxokVN6Ti5G&#10;QfNAHqE7L5fJb/ZzWe9236fNn1KddjP/AuGp8e/wf3urFQyiwRBeb8ITkN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oDy8YAAADdAAAADwAAAAAAAAAAAAAAAACYAgAAZHJz&#10;L2Rvd25yZXYueG1sUEsFBgAAAAAEAAQA9QAAAIsDAAAAAA==&#10;" filled="f" strokecolor="yellow" strokeweight="2pt">
                  <v:stroke dashstyle="dash"/>
                </v:oval>
                <w10:anchorlock/>
              </v:group>
            </w:pict>
          </mc:Fallback>
        </mc:AlternateContent>
      </w:r>
      <w:r w:rsidR="00F067A5" w:rsidRPr="00F067A5">
        <w:t xml:space="preserve">Attach </w:t>
      </w:r>
      <w:r w:rsidR="00F067A5">
        <w:t xml:space="preserve">the </w:t>
      </w:r>
      <w:r w:rsidR="00F067A5" w:rsidRPr="00F067A5">
        <w:t xml:space="preserve">trailer power wire ring terminal to battery terminal on </w:t>
      </w:r>
      <w:r w:rsidR="00F067A5">
        <w:t xml:space="preserve">the </w:t>
      </w:r>
      <w:r w:rsidR="00F067A5" w:rsidRPr="00F067A5">
        <w:t>top of the vehicle wire ring terminal</w:t>
      </w:r>
      <w:r w:rsidR="00F067A5">
        <w:t xml:space="preserve"> (Fig. 3-3).</w:t>
      </w:r>
    </w:p>
    <w:p w:rsidR="00F067A5" w:rsidRDefault="00F067A5" w:rsidP="009D57E2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700736" behindDoc="0" locked="1" layoutInCell="1" allowOverlap="1" wp14:anchorId="3C9EC465" wp14:editId="31E1267E">
            <wp:simplePos x="0" y="0"/>
            <wp:positionH relativeFrom="column">
              <wp:posOffset>200660</wp:posOffset>
            </wp:positionH>
            <wp:positionV relativeFrom="paragraph">
              <wp:posOffset>-45720</wp:posOffset>
            </wp:positionV>
            <wp:extent cx="228600" cy="228600"/>
            <wp:effectExtent l="0" t="0" r="0" b="0"/>
            <wp:wrapNone/>
            <wp:docPr id="21" name="Picture 21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NOTE:</w:t>
      </w:r>
      <w:r w:rsidRPr="00F067A5">
        <w:t xml:space="preserve"> </w:t>
      </w:r>
      <w:r>
        <w:t>M</w:t>
      </w:r>
      <w:r w:rsidRPr="00F067A5">
        <w:t>ake sure to position the ring terminal so that the protective cover can be reinstalled over the post</w:t>
      </w:r>
      <w:r>
        <w:t>.</w:t>
      </w:r>
    </w:p>
    <w:p w:rsidR="00F067A5" w:rsidRDefault="00F067A5" w:rsidP="009D57E2">
      <w:pPr>
        <w:pStyle w:val="ProcLevel3"/>
      </w:pPr>
      <w:r>
        <w:t>Re</w:t>
      </w:r>
      <w:r w:rsidRPr="00F067A5">
        <w:t xml:space="preserve">install </w:t>
      </w:r>
      <w:r>
        <w:t xml:space="preserve">the </w:t>
      </w:r>
      <w:r w:rsidRPr="00F067A5">
        <w:t xml:space="preserve">M6 wire nut and torque it to 6.5 </w:t>
      </w:r>
      <w:r w:rsidRPr="000D369E">
        <w:t>N•m</w:t>
      </w:r>
      <w:r w:rsidRPr="00F067A5">
        <w:t xml:space="preserve"> (58 </w:t>
      </w:r>
      <w:r w:rsidRPr="000D369E">
        <w:t>lbf•in</w:t>
      </w:r>
      <w:r>
        <w:t>).</w:t>
      </w:r>
    </w:p>
    <w:p w:rsidR="00F067A5" w:rsidRDefault="00F067A5" w:rsidP="009D57E2">
      <w:pPr>
        <w:pStyle w:val="ProcLevel3"/>
        <w:numPr>
          <w:ilvl w:val="0"/>
          <w:numId w:val="0"/>
        </w:numPr>
        <w:ind w:left="720"/>
        <w:rPr>
          <w:b/>
        </w:rPr>
      </w:pPr>
      <w:r>
        <w:rPr>
          <w:noProof/>
        </w:rPr>
        <w:drawing>
          <wp:anchor distT="0" distB="0" distL="114300" distR="114300" simplePos="0" relativeHeight="251698688" behindDoc="1" locked="1" layoutInCell="1" allowOverlap="1" wp14:anchorId="258E7469" wp14:editId="6514A24E">
            <wp:simplePos x="0" y="0"/>
            <wp:positionH relativeFrom="column">
              <wp:posOffset>31115</wp:posOffset>
            </wp:positionH>
            <wp:positionV relativeFrom="paragraph">
              <wp:posOffset>-74930</wp:posOffset>
            </wp:positionV>
            <wp:extent cx="424815" cy="372110"/>
            <wp:effectExtent l="0" t="0" r="0" b="889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5" t="65062" r="68774" b="2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67A5">
        <w:rPr>
          <w:b/>
        </w:rPr>
        <w:t>Torque: 6.5 N•m (58 lbf•in)</w:t>
      </w:r>
    </w:p>
    <w:p w:rsidR="009D57E2" w:rsidRDefault="009D57E2" w:rsidP="009D57E2">
      <w:pPr>
        <w:spacing w:after="120" w:line="300" w:lineRule="auto"/>
        <w:rPr>
          <w:b/>
        </w:rPr>
      </w:pPr>
      <w:r>
        <w:rPr>
          <w:b/>
        </w:rPr>
        <w:br w:type="page"/>
      </w:r>
    </w:p>
    <w:p w:rsidR="009D57E2" w:rsidRDefault="009D57E2" w:rsidP="00F067A5">
      <w:pPr>
        <w:pStyle w:val="ProcLevel3"/>
        <w:numPr>
          <w:ilvl w:val="0"/>
          <w:numId w:val="0"/>
        </w:numPr>
        <w:ind w:left="720"/>
        <w:rPr>
          <w:b/>
        </w:rPr>
      </w:pPr>
    </w:p>
    <w:p w:rsidR="00F067A5" w:rsidRDefault="009D57E2" w:rsidP="00F067A5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3360" behindDoc="0" locked="1" layoutInCell="1" allowOverlap="1" wp14:anchorId="3CAEBF61" wp14:editId="16F0B3CC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3037" name="Group 30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1516011" y="1177215"/>
                          <a:chExt cx="2973021" cy="2109602"/>
                        </a:xfrm>
                      </wpg:grpSpPr>
                      <pic:pic xmlns:pic="http://schemas.openxmlformats.org/drawingml/2006/picture">
                        <pic:nvPicPr>
                          <pic:cNvPr id="1635" name="Picture 1635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011" y="1177215"/>
                            <a:ext cx="2973021" cy="210960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36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523899" y="309458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9D57E2">
                              <w:pPr>
                                <w:pStyle w:val="Fig"/>
                                <w:jc w:val="center"/>
                              </w:pPr>
                              <w:r>
                                <w:t>Fig. 3-4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EBF61" id="Group 3037" o:spid="_x0000_s1616" style="position:absolute;left:0;text-align:left;margin-left:-255.6pt;margin-top:0;width:234pt;height:175.7pt;z-index:251983360;mso-position-horizontal-relative:text;mso-position-vertical-relative:text;mso-width-relative:margin;mso-height-relative:margin" coordorigin="15160,11772" coordsize="29730,21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">
                <v:shape id="Picture 1635" o:spid="_x0000_s1617" type="#_x0000_t75" style="position:absolute;left:15160;top:11772;width:29730;height:21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W4gLEAAAA3QAAAA8AAABkcnMvZG93bnJldi54bWxET01rwkAQvQv+h2WE3uqmitKm2UiriB48&#10;2LQUj0N2mizNzobsVqO/3hUK3ubxPidb9LYRR+q8cazgaZyAIC6dNlwp+PpcPz6D8AFZY+OYFJzJ&#10;wyIfDjJMtTvxBx2LUIkYwj5FBXUIbSqlL2uy6MeuJY7cj+sshgi7SuoOTzHcNnKSJHNp0XBsqLGl&#10;ZU3lb/FnFRzYvJ9X+913eelXB4ebFzNttFIPo/7tFUSgPtzF/+6tjvPn0xncvokny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W4gLEAAAA3QAAAA8AAAAAAAAAAAAAAAAA&#10;nwIAAGRycy9kb3ducmV2LnhtbFBLBQYAAAAABAAEAPcAAACQAwAAAAA=&#10;" stroked="t" strokecolor="black [3213]">
                  <v:imagedata r:id="rId139" o:title=""/>
                  <v:path arrowok="t"/>
                </v:shape>
                <v:shape id="Text Box 99" o:spid="_x0000_s1618" type="#_x0000_t202" style="position:absolute;left:15238;top:3094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0HD8MA&#10;AADdAAAADwAAAGRycy9kb3ducmV2LnhtbERPS4vCMBC+C/sfwizsRTRVoUg1yq66sAc9+MDz0Ixt&#10;sZmUJNr67zeC4G0+vufMl52pxZ2crywrGA0TEMS51RUXCk7H38EUhA/IGmvLpOBBHpaLj94cM21b&#10;3tP9EAoRQ9hnqKAMocmk9HlJBv3QNsSRu1hnMEToCqkdtjHc1HKcJKk0WHFsKLGhVUn59XAzCtK1&#10;u7V7XvXXp80Wd00xPv88zkp9fXbfMxCBuvAWv9x/Os5PJyk8v4kn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0HD8MAAADdAAAADwAAAAAAAAAAAAAAAACYAgAAZHJzL2Rv&#10;d25yZXYueG1sUEsFBgAAAAAEAAQA9QAAAIgDAAAAAA==&#10;" stroked="f">
                  <v:textbox inset="0,0,0,0">
                    <w:txbxContent>
                      <w:p w:rsidR="00D31835" w:rsidRDefault="00D31835" w:rsidP="009D57E2">
                        <w:pPr>
                          <w:pStyle w:val="Fig"/>
                          <w:jc w:val="center"/>
                        </w:pPr>
                        <w:r>
                          <w:t>Fig. 3-4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067A5" w:rsidRPr="00F067A5">
        <w:t xml:space="preserve">Wrap </w:t>
      </w:r>
      <w:r w:rsidR="00F067A5">
        <w:t xml:space="preserve">the </w:t>
      </w:r>
      <w:r w:rsidR="00F067A5" w:rsidRPr="00F067A5">
        <w:t>fuse holder with a piece of a foam tape</w:t>
      </w:r>
      <w:r w:rsidR="00F067A5">
        <w:t xml:space="preserve"> (Fig. 3-4).</w:t>
      </w: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F067A5" w:rsidRDefault="009D57E2" w:rsidP="00F067A5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5408" behindDoc="0" locked="1" layoutInCell="1" allowOverlap="1" wp14:anchorId="491D576B" wp14:editId="05AF83DC">
                <wp:simplePos x="0" y="0"/>
                <wp:positionH relativeFrom="column">
                  <wp:posOffset>-3248025</wp:posOffset>
                </wp:positionH>
                <wp:positionV relativeFrom="paragraph">
                  <wp:posOffset>-2540</wp:posOffset>
                </wp:positionV>
                <wp:extent cx="2971800" cy="2230755"/>
                <wp:effectExtent l="19050" t="19050" r="19050" b="17145"/>
                <wp:wrapNone/>
                <wp:docPr id="3070" name="Group 3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27580"/>
                        </a:xfrm>
                      </wpg:grpSpPr>
                      <wpg:grpSp>
                        <wpg:cNvPr id="3068" name="Group 3068"/>
                        <wpg:cNvGrpSpPr/>
                        <wpg:grpSpPr>
                          <a:xfrm>
                            <a:off x="0" y="0"/>
                            <a:ext cx="2971800" cy="2227580"/>
                            <a:chOff x="0" y="0"/>
                            <a:chExt cx="2971800" cy="2227580"/>
                          </a:xfrm>
                        </wpg:grpSpPr>
                        <wpg:grpSp>
                          <wpg:cNvPr id="1639" name="Group 1639"/>
                          <wpg:cNvGrpSpPr/>
                          <wpg:grpSpPr>
                            <a:xfrm>
                              <a:off x="0" y="0"/>
                              <a:ext cx="2971800" cy="2227580"/>
                              <a:chOff x="1" y="3080"/>
                              <a:chExt cx="2971800" cy="2222691"/>
                            </a:xfrm>
                          </wpg:grpSpPr>
                          <wpg:grpSp>
                            <wpg:cNvPr id="1642" name="Group 1642"/>
                            <wpg:cNvGrpSpPr/>
                            <wpg:grpSpPr>
                              <a:xfrm>
                                <a:off x="1" y="3080"/>
                                <a:ext cx="2971800" cy="2222691"/>
                                <a:chOff x="1" y="3080"/>
                                <a:chExt cx="2971800" cy="2222691"/>
                              </a:xfrm>
                            </wpg:grpSpPr>
                            <wpg:grpSp>
                              <wpg:cNvPr id="1648" name="Group 1648"/>
                              <wpg:cNvGrpSpPr/>
                              <wpg:grpSpPr>
                                <a:xfrm>
                                  <a:off x="1" y="3080"/>
                                  <a:ext cx="2971800" cy="2222691"/>
                                  <a:chOff x="1" y="5473"/>
                                  <a:chExt cx="2971800" cy="2220187"/>
                                </a:xfrm>
                              </wpg:grpSpPr>
                              <wpg:grpSp>
                                <wpg:cNvPr id="1655" name="Group 1655"/>
                                <wpg:cNvGrpSpPr/>
                                <wpg:grpSpPr>
                                  <a:xfrm>
                                    <a:off x="1" y="5473"/>
                                    <a:ext cx="2971800" cy="2220187"/>
                                    <a:chOff x="741" y="7601"/>
                                    <a:chExt cx="2970319" cy="2215551"/>
                                  </a:xfrm>
                                </wpg:grpSpPr>
                                <wpg:grpSp>
                                  <wpg:cNvPr id="1663" name="Group 1663"/>
                                  <wpg:cNvGrpSpPr/>
                                  <wpg:grpSpPr>
                                    <a:xfrm>
                                      <a:off x="741" y="7601"/>
                                      <a:ext cx="2970319" cy="2215551"/>
                                      <a:chOff x="38240" y="7606"/>
                                      <a:chExt cx="2969347" cy="2216849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3042" name="Picture 3042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4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38240" y="7606"/>
                                        <a:ext cx="2969347" cy="221684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  <wps:wsp>
                                    <wps:cNvPr id="3043" name="Text Box 99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4898" y="2021646"/>
                                        <a:ext cx="548415" cy="194699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D31835" w:rsidRDefault="00D31835" w:rsidP="009D57E2">
                                          <w:pPr>
                                            <w:pStyle w:val="Fig"/>
                                            <w:jc w:val="center"/>
                                          </w:pPr>
                                          <w:r>
                                            <w:t>Fig. 3-5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3053" name="Line 2403"/>
                                  <wps:cNvCnPr>
                                    <a:cxnSpLocks noChangeShapeType="1"/>
                                    <a:stCxn id="3054" idx="0"/>
                                  </wps:cNvCnPr>
                                  <wps:spPr bwMode="auto">
                                    <a:xfrm flipV="1">
                                      <a:off x="1001287" y="1305406"/>
                                      <a:ext cx="156163" cy="193621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054" name="AutoShape 187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892666" y="1499026"/>
                                      <a:ext cx="217241" cy="20076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15875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35921" dir="2700000" algn="ctr" rotWithShape="0">
                                              <a:srgbClr val="808080"/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D31835" w:rsidRPr="00E74760" w:rsidRDefault="00D31835" w:rsidP="009D57E2">
                                        <w:pPr>
                                          <w:jc w:val="center"/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</w:pPr>
                                        <w:r>
                                          <w:rPr>
                                            <w:color w:val="FF0000"/>
                                            <w:sz w:val="18"/>
                                            <w:szCs w:val="18"/>
                                            <w:lang w:val="en-CA"/>
                                          </w:rPr>
                                          <w:t>39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18288" tIns="18288" rIns="18288" bIns="18288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3055" name="Line 2403"/>
                                <wps:cNvCnPr>
                                  <a:cxnSpLocks noChangeShapeType="1"/>
                                  <a:stCxn id="3059" idx="2"/>
                                </wps:cNvCnPr>
                                <wps:spPr bwMode="auto">
                                  <a:xfrm>
                                    <a:off x="1307098" y="833215"/>
                                    <a:ext cx="71437" cy="17465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FFFF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ffectLst/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59" name="AutoShape 18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198423" y="632068"/>
                                    <a:ext cx="217349" cy="201146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15875" algn="ctr">
                                    <a:solidFill>
                                      <a:srgbClr val="FF0000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D31835" w:rsidRPr="00E74760" w:rsidRDefault="00D31835" w:rsidP="009D57E2">
                                      <w:pPr>
                                        <w:jc w:val="center"/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  <w:sz w:val="18"/>
                                          <w:szCs w:val="18"/>
                                          <w:lang w:val="en-CA"/>
                                        </w:rPr>
                                        <w:t>37</w:t>
                                      </w:r>
                                    </w:p>
                                  </w:txbxContent>
                                </wps:txbx>
                                <wps:bodyPr rot="0" vert="horz" wrap="square" lIns="18288" tIns="18288" rIns="18288" bIns="18288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061" name="Line 2403"/>
                              <wps:cNvCnPr>
                                <a:cxnSpLocks noChangeShapeType="1"/>
                                <a:stCxn id="3062" idx="1"/>
                              </wps:cNvCnPr>
                              <wps:spPr bwMode="auto">
                                <a:xfrm flipH="1">
                                  <a:off x="191232" y="1022237"/>
                                  <a:ext cx="191495" cy="15176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FFFF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062" name="AutoShape 18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2727" y="921590"/>
                                  <a:ext cx="217170" cy="20129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5875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Pr="00E74760" w:rsidRDefault="00D31835" w:rsidP="009D57E2">
                                    <w:pPr>
                                      <w:jc w:val="center"/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  <w:szCs w:val="18"/>
                                        <w:lang w:val="en-CA"/>
                                      </w:rPr>
                                      <w:t>41</w:t>
                                    </w:r>
                                  </w:p>
                                </w:txbxContent>
                              </wps:txbx>
                              <wps:bodyPr rot="0" vert="horz" wrap="square" lIns="18288" tIns="18288" rIns="18288" bIns="18288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063" name="Line 2403"/>
                            <wps:cNvCnPr>
                              <a:cxnSpLocks noChangeShapeType="1"/>
                              <a:stCxn id="3069" idx="0"/>
                            </wps:cNvCnPr>
                            <wps:spPr bwMode="auto">
                              <a:xfrm flipH="1" flipV="1">
                                <a:off x="1347788" y="1174001"/>
                                <a:ext cx="139422" cy="195881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3066" name="Line 2403"/>
                          <wps:cNvCnPr>
                            <a:cxnSpLocks noChangeShapeType="1"/>
                            <a:stCxn id="3067" idx="2"/>
                          </wps:cNvCnPr>
                          <wps:spPr bwMode="auto">
                            <a:xfrm flipH="1">
                              <a:off x="675200" y="1125349"/>
                              <a:ext cx="108585" cy="179502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FF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067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675200" y="923611"/>
                              <a:ext cx="217170" cy="201738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9D57E2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3069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1378534" y="1369809"/>
                            <a:ext cx="217349" cy="20181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9D57E2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D576B" id="Group 3070" o:spid="_x0000_s1619" style="position:absolute;left:0;text-align:left;margin-left:-255.75pt;margin-top:-.2pt;width:234pt;height:175.65pt;z-index:251985408;mso-position-horizontal-relative:text;mso-position-vertical-relative:text;mso-height-relative:margin" coordsize="29718,22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">
                <v:group id="Group 3068" o:spid="_x0000_s1620" style="position:absolute;width:29718;height:22275" coordsize="29718,22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YIGbcMAAADd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KAlzw5vw&#10;BOTm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ggZtwwAAAN0AAAAP&#10;AAAAAAAAAAAAAAAAAKoCAABkcnMvZG93bnJldi54bWxQSwUGAAAAAAQABAD6AAAAmgMAAAAA&#10;">
                  <v:group id="Group 1639" o:spid="_x0000_s1621" style="position:absolute;width:29718;height:22275" coordorigin=",30" coordsize="29718,22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fIu8UAAADdAAAADwAAAGRycy9kb3ducmV2LnhtbERPTWvCQBC9F/wPyxS8&#10;NZsoDTXNKiJVPIRCVSi9DdkxCWZnQ3abxH/fLRR6m8f7nHwzmVYM1LvGsoIkikEQl1Y3XCm4nPdP&#10;LyCcR9bYWiYFd3KwWc8ecsy0HfmDhpOvRAhhl6GC2vsuk9KVNRl0ke2IA3e1vUEfYF9J3eMYwk0r&#10;F3GcSoMNh4YaO9rVVN5O30bBYcRxu0zehuJ23d2/zs/vn0VCSs0fp+0rCE+T/xf/uY86zE+X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aHyLvFAAAA3QAA&#10;AA8AAAAAAAAAAAAAAAAAqgIAAGRycy9kb3ducmV2LnhtbFBLBQYAAAAABAAEAPoAAACcAwAAAAA=&#10;">
                    <v:group id="Group 1642" o:spid="_x0000_s1622" style="position:absolute;top:30;width:29718;height:22227" coordorigin=",30" coordsize="29718,22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CUpt8UAAADdAAAADwAAAGRycy9kb3ducmV2LnhtbERPTWvCQBC9F/wPyxS8&#10;NZtoGyTNKiJWPIRCVSi9DdkxCWZnQ3abxH/fLRR6m8f7nHwzmVYM1LvGsoIkikEQl1Y3XCm4nN+e&#10;ViCcR9bYWiYFd3KwWc8ecsy0HfmDhpOvRAhhl6GC2vsuk9KVNRl0ke2IA3e1vUEfYF9J3eMYwk0r&#10;F3GcSoMNh4YaO9rVVN5O30bBYcRxu0z2Q3G77u5f55f3zyIhpeaP0/YVhKfJ/4v/3Ecd5qfP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AlKbfFAAAA3QAA&#10;AA8AAAAAAAAAAAAAAAAAqgIAAGRycy9kb3ducmV2LnhtbFBLBQYAAAAABAAEAPoAAACcAwAAAAA=&#10;">
                      <v:group id="Group 1648" o:spid="_x0000_s1623" style="position:absolute;top:30;width:29718;height:22227" coordorigin=",54" coordsize="29718,222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LHNHl3IAAAA&#10;3QAAAA8AAAAAAAAAAAAAAAAAqgIAAGRycy9kb3ducmV2LnhtbFBLBQYAAAAABAAEAPoAAACfAwAA&#10;AAA=&#10;">
                        <v:group id="Group 1655" o:spid="_x0000_s1624" style="position:absolute;top:54;width:29718;height:22202" coordorigin="7,76" coordsize="29703,221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hUnHsMAAADdAAAADwAAAGRycy9kb3ducmV2LnhtbERPTYvCMBC9L/gfwgh7&#10;W9MqFalGEXFlDyKsCuJtaMa22ExKk23rvzeCsLd5vM9ZrHpTiZYaV1pWEI8iEMSZ1SXnCs6n768Z&#10;COeRNVaWScGDHKyWg48Fptp2/Evt0ecihLBLUUHhfZ1K6bKCDLqRrYkDd7ONQR9gk0vdYBfCTSXH&#10;UTSVBksODQXWtCkoux//jIJdh916Em/b/f22eVxPyeGyj0mpz2G/noPw1Pt/8dv9o8P8aZLA65tw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FScewwAAAN0AAAAP&#10;AAAAAAAAAAAAAAAAAKoCAABkcnMvZG93bnJldi54bWxQSwUGAAAAAAQABAD6AAAAmgMAAAAA&#10;">
                          <v:group id="Group 1663" o:spid="_x0000_s1625" style="position:absolute;left:7;top:76;width:29703;height:22155" coordorigin="382,76" coordsize="29693,221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03NBMwwAAAN0AAAAP&#10;AAAAAAAAAAAAAAAAAKoCAABkcnMvZG93bnJldi54bWxQSwUGAAAAAAQABAD6AAAAmgMAAAAA&#10;">
                            <v:shape id="Picture 3042" o:spid="_x0000_s1626" type="#_x0000_t75" style="position:absolute;left:382;top:76;width:29693;height:22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OulLGAAAA3QAAAA8AAABkcnMvZG93bnJldi54bWxEj91qwkAUhO8LvsNyhN5I3WirlOgqIm0V&#10;EWn9uT9mj0lI9mzIbmN8e7cg9HKYmW+Y6bw1pWiodrllBYN+BII4sTrnVMHx8PnyDsJ5ZI2lZVJw&#10;IwfzWedpirG2V/6hZu9TESDsYlSQeV/FUrokI4Oubyvi4F1sbdAHWadS13gNcFPKYRSNpcGcw0KG&#10;FS0zSor9r1Fgt/5jtLFFg6fma6HHRe/8vdop9dxtFxMQnlr/H36011rBa/Q2hL834QnI2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Y66UsYAAADdAAAADwAAAAAAAAAAAAAA&#10;AACfAgAAZHJzL2Rvd25yZXYueG1sUEsFBgAAAAAEAAQA9wAAAJIDAAAAAA==&#10;" stroked="t" strokecolor="black [3213]">
                              <v:imagedata r:id="rId141" o:title=""/>
                              <v:path arrowok="t"/>
                            </v:shape>
                            <v:shape id="Text Box 99" o:spid="_x0000_s1627" type="#_x0000_t202" style="position:absolute;left:448;top:20216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aTusUA&#10;AADdAAAADwAAAGRycy9kb3ducmV2LnhtbESPzYvCMBTE74L/Q3jCXmRNVxeRrlH8BA+7Bz/w/Gie&#10;bbF5KUm09b83grDHYWZ+w0znranEnZwvLSv4GiQgiDOrS84VnI7bzwkIH5A1VpZJwYM8zGfdzhRT&#10;bRve0/0QchEh7FNUUIRQp1L6rCCDfmBr4uhdrDMYonS51A6bCDeVHCbJWBosOS4UWNOqoOx6uBkF&#10;47W7NXte9denzS/+1fnwvHyclfrotYsfEIHa8B9+t3dawSj5HsHrTXwCcvY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ZpO6xQAAAN0AAAAPAAAAAAAAAAAAAAAAAJgCAABkcnMv&#10;ZG93bnJldi54bWxQSwUGAAAAAAQABAD1AAAAigMAAAAA&#10;" stroked="f">
                              <v:textbox inset="0,0,0,0">
                                <w:txbxContent>
                                  <w:p w:rsidR="00D31835" w:rsidRDefault="00D31835" w:rsidP="009D57E2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3-5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line id="Line 2403" o:spid="_x0000_s1628" style="position:absolute;flip:y;visibility:visible;mso-wrap-style:square" from="10012,13054" to="11574,149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k4IcYAAADdAAAADwAAAGRycy9kb3ducmV2LnhtbESP3WrCQBSE7wu+w3IEb0rdWH8wqatY&#10;QeqdmPoAh+xpNpo9G7NrTN++Wyj0cpiZb5jVpre16Kj1lWMFk3ECgrhwuuJSwflz/7IE4QOyxtox&#10;KfgmD5v14GmFmXYPPlGXh1JECPsMFZgQmkxKXxiy6MeuIY7el2sthijbUuoWHxFua/maJAtpseK4&#10;YLChnaHimt+tgi792KYz83wM8/zWpKeFuRzlu1KjYb99AxGoD//hv/ZBK5gm8yn8volPQK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IpOCHGAAAA3QAAAA8AAAAAAAAA&#10;AAAAAAAAoQIAAGRycy9kb3ducmV2LnhtbFBLBQYAAAAABAAEAPkAAACUAwAAAAA=&#10;" strokecolor="yellow" strokeweight="1.25pt">
                            <v:stroke endarrow="block"/>
                          </v:line>
                          <v:roundrect id="AutoShape 1878" o:spid="_x0000_s1629" style="position:absolute;left:8926;top:14990;width:2173;height:200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QTQ8YA&#10;AADdAAAADwAAAGRycy9kb3ducmV2LnhtbESPQWvCQBSE70L/w/IK3nRjbatEVxHF4rGxIuT2kn1N&#10;0mbfhuxq4r93hUKPw8x8wyzXvanFlVpXWVYwGUcgiHOrKy4UnL72ozkI55E11pZJwY0crFdPgyXG&#10;2nac0PXoCxEg7GJUUHrfxFK6vCSDbmwb4uB929agD7ItpG6xC3BTy5coepcGKw4LJTa0LSn/PV6M&#10;guQj3Zl008x+0s+kyyaUzc4yU2r43G8WIDz1/j/81z5oBdPo7RUeb8IT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QTQ8YAAADdAAAADwAAAAAAAAAAAAAAAACYAgAAZHJz&#10;L2Rvd25yZXYueG1sUEsFBgAAAAAEAAQA9QAAAIsDAAAAAA==&#10;" strokecolor="red" strokeweight="1.25pt">
                            <v:textbox inset="1.44pt,1.44pt,1.44pt,1.44pt">
                              <w:txbxContent>
                                <w:p w:rsidR="00D31835" w:rsidRPr="00E74760" w:rsidRDefault="00D31835" w:rsidP="009D57E2">
                                  <w:pPr>
                                    <w:jc w:val="center"/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8"/>
                                      <w:szCs w:val="18"/>
                                      <w:lang w:val="en-CA"/>
                                    </w:rPr>
                                    <w:t>39</w:t>
                                  </w:r>
                                </w:p>
                              </w:txbxContent>
                            </v:textbox>
                          </v:roundrect>
                        </v:group>
                        <v:line id="Line 2403" o:spid="_x0000_s1630" style="position:absolute;visibility:visible;mso-wrap-style:square" from="13070,8332" to="13785,100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dpTccAAADdAAAADwAAAGRycy9kb3ducmV2LnhtbESPW2vCQBSE3wv+h+UIfdON10p0FbEU&#10;8mLxUhDfDtnTJDV7Ns2uJv57tyD0cZiZb5jFqjWluFHtCssKBv0IBHFqdcGZgq/jR28GwnlkjaVl&#10;UnAnB6tl52WBsbYN7+l28JkIEHYxKsi9r2IpXZqTQde3FXHwvm1t0AdZZ1LX2AS4KeUwiqbSYMFh&#10;IceKNjmll8PVKPhNmnY82sy2Z5u8vdPP+JR87k5KvXbb9RyEp9b/h5/tRCsYRZMJ/L0JT0Au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Z2lNxwAAAN0AAAAPAAAAAAAA&#10;AAAAAAAAAKECAABkcnMvZG93bnJldi54bWxQSwUGAAAAAAQABAD5AAAAlQMAAAAA&#10;" strokecolor="yellow" strokeweight="1.25pt">
                          <v:stroke endarrow="block"/>
                        </v:line>
                        <v:roundrect id="AutoShape 1878" o:spid="_x0000_s1631" style="position:absolute;left:11984;top:6320;width:2173;height:201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83cYA&#10;AADdAAAADwAAAGRycy9kb3ducmV2LnhtbESPQWvCQBSE70L/w/IK3nRjpdWmriKKxWOjIuT2kn1N&#10;0mbfhuxq4r93hUKPw8x8wyxWvanFlVpXWVYwGUcgiHOrKy4UnI670RyE88gaa8uk4EYOVsunwQJj&#10;bTtO6HrwhQgQdjEqKL1vYildXpJBN7YNcfC+bWvQB9kWUrfYBbip5UsUvUmDFYeFEhvalJT/Hi5G&#10;QfKZbk26bmY/6VfSZRPKZmeZKTV87tcfIDz1/j/8195rBdPo9R0eb8IT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W83cYAAADdAAAADwAAAAAAAAAAAAAAAACYAgAAZHJz&#10;L2Rvd25yZXYueG1sUEsFBgAAAAAEAAQA9QAAAIsDAAAAAA==&#10;" strokecolor="red" strokeweight="1.25pt">
                          <v:textbox inset="1.44pt,1.44pt,1.44pt,1.44pt">
                            <w:txbxContent>
                              <w:p w:rsidR="00D31835" w:rsidRPr="00E74760" w:rsidRDefault="00D31835" w:rsidP="009D57E2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37</w:t>
                                </w:r>
                              </w:p>
                            </w:txbxContent>
                          </v:textbox>
                        </v:roundrect>
                      </v:group>
                      <v:line id="Line 2403" o:spid="_x0000_s1632" style="position:absolute;flip:x;visibility:visible;mso-wrap-style:square" from="1912,10222" to="3827,117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9vJcMYAAADdAAAADwAAAGRycy9kb3ducmV2LnhtbESP0WrCQBRE3wX/YbmFvkjdaDU0qato&#10;odQ3MfYDLtnbbNrs3ZjdxvTvu4Lg4zAzZ5jVZrCN6KnztWMFs2kCgrh0uuZKwefp/ekFhA/IGhvH&#10;pOCPPGzW49EKc+0ufKS+CJWIEPY5KjAhtLmUvjRk0U9dSxy9L9dZDFF2ldQdXiLcNnKeJKm0WHNc&#10;MNjSm6Hyp/i1CvrsY5stzOQQlsW5zY6p+T7InVKPD8P2FUSgIdzDt/ZeK3hO0hlc38QnIN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PbyXDGAAAA3QAAAA8AAAAAAAAA&#10;AAAAAAAAoQIAAGRycy9kb3ducmV2LnhtbFBLBQYAAAAABAAEAPkAAACUAwAAAAA=&#10;" strokecolor="yellow" strokeweight="1.25pt">
                        <v:stroke endarrow="block"/>
                      </v:line>
                      <v:roundrect id="AutoShape 1878" o:spid="_x0000_s1633" style="position:absolute;left:3827;top:9215;width:2171;height:201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3kEcUA&#10;AADdAAAADwAAAGRycy9kb3ducmV2LnhtbESPQWvCQBSE7wX/w/KE3nSjgkrqKqJUejQqQm4v2dck&#10;bfZtyG5N/PeuIPQ4zMw3zGrTm1rcqHWVZQWTcQSCOLe64kLB5fw5WoJwHlljbZkU3MnBZj14W2Gs&#10;bccJ3U6+EAHCLkYFpfdNLKXLSzLoxrYhDt63bQ36INtC6ha7ADe1nEbRXBqsOCyU2NCupPz39GcU&#10;JId0b9Jts/hJj0mXTShbXGWm1Puw336A8NT7//Cr/aUVzKL5FJ5vw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eQRxQAAAN0AAAAPAAAAAAAAAAAAAAAAAJgCAABkcnMv&#10;ZG93bnJldi54bWxQSwUGAAAAAAQABAD1AAAAigMAAAAA&#10;" strokecolor="red" strokeweight="1.25pt">
                        <v:textbox inset="1.44pt,1.44pt,1.44pt,1.44pt">
                          <w:txbxContent>
                            <w:p w:rsidR="00D31835" w:rsidRPr="00E74760" w:rsidRDefault="00D31835" w:rsidP="009D57E2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41</w:t>
                              </w:r>
                            </w:p>
                          </w:txbxContent>
                        </v:textbox>
                      </v:roundrect>
                    </v:group>
                    <v:line id="Line 2403" o:spid="_x0000_s1634" style="position:absolute;flip:x y;visibility:visible;mso-wrap-style:square" from="13477,11740" to="14872,13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A+OkMYAAADdAAAADwAAAGRycy9kb3ducmV2LnhtbESPT4vCMBTE74LfITzBi6ypq8hSjSKC&#10;i3jyH8Le3jbPttq8lCbV7n56Iwgeh5n5DTOdN6YQN6pcblnBoB+BIE6szjlVcDysPr5AOI+ssbBM&#10;Cv7IwXzWbk0x1vbOO7rtfSoChF2MCjLvy1hKl2Rk0PVtSRy8s60M+iCrVOoK7wFuCvkZRWNpMOew&#10;kGFJy4yS6742Ckjbk7sMfpab+n/VO/9+j7abnlWq22kWExCeGv8Ov9prrWAYjYfwfBOegJw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PjpDGAAAA3QAAAA8AAAAAAAAA&#10;AAAAAAAAoQIAAGRycy9kb3ducmV2LnhtbFBLBQYAAAAABAAEAPkAAACUAwAAAAA=&#10;" strokecolor="yellow" strokeweight="1.25pt">
                      <v:stroke endarrow="block"/>
                    </v:line>
                  </v:group>
                  <v:line id="Line 2403" o:spid="_x0000_s1635" style="position:absolute;flip:x;visibility:visible;mso-wrap-style:square" from="6752,11253" to="7837,13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JRBMYAAADdAAAADwAAAGRycy9kb3ducmV2LnhtbESP0WrCQBRE3wv+w3KFvpS6sWowqavY&#10;QrFvYuoHXLK32bTZuzG7jfHv3YLg4zAzZ5jVZrCN6KnztWMF00kCgrh0uuZKwfHr43kJwgdkjY1j&#10;UnAhD5v16GGFuXZnPlBfhEpECPscFZgQ2lxKXxqy6CeuJY7et+sshii7SuoOzxFuG/mSJKm0WHNc&#10;MNjSu6Hyt/izCvpst83m5mkfFsWpzQ6p+dnLN6Uex8P2FUSgIdzDt/anVjBL0hT+38QnIN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wyUQTGAAAA3QAAAA8AAAAAAAAA&#10;AAAAAAAAoQIAAGRycy9kb3ducmV2LnhtbFBLBQYAAAAABAAEAPkAAACUAwAAAAA=&#10;" strokecolor="yellow" strokeweight="1.25pt">
                    <v:stroke endarrow="block"/>
                  </v:line>
                  <v:roundrect id="AutoShape 1878" o:spid="_x0000_s1636" style="position:absolute;left:6752;top:9236;width:2171;height:201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pHicUA&#10;AADdAAAADwAAAGRycy9kb3ducmV2LnhtbESPQWvCQBSE74L/YXlCb7rRgimpq4jS0mOjpZDbS/aZ&#10;RLNvQ3Zr0n/vCoLHYWa+YVabwTTiSp2rLSuYzyIQxIXVNZcKfo4f0zcQziNrbCyTgn9ysFmPRytM&#10;tO05pevBlyJA2CWooPK+TaR0RUUG3cy2xME72c6gD7Irpe6wD3DTyEUULaXBmsNChS3tKiouhz+j&#10;IP3M9ibbtvE5+077fE55/CtzpV4mw/YdhKfBP8OP9pdW8BotY7i/C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ykeJxQAAAN0AAAAPAAAAAAAAAAAAAAAAAJgCAABkcnMv&#10;ZG93bnJldi54bWxQSwUGAAAAAAQABAD1AAAAigMAAAAA&#10;" strokecolor="red" strokeweight="1.25pt">
                    <v:textbox inset="1.44pt,1.44pt,1.44pt,1.44pt">
                      <w:txbxContent>
                        <w:p w:rsidR="00D31835" w:rsidRPr="00E74760" w:rsidRDefault="00D31835" w:rsidP="009D57E2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40</w:t>
                          </w:r>
                        </w:p>
                      </w:txbxContent>
                    </v:textbox>
                  </v:roundrect>
                </v:group>
                <v:roundrect id="AutoShape 1878" o:spid="_x0000_s1637" style="position:absolute;left:13785;top:13698;width:2173;height:201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l2YMYA&#10;AADdAAAADwAAAGRycy9kb3ducmV2LnhtbESPQWvCQBSE70L/w/IK3nQTBa3RjYilpcdGi5DbS/aZ&#10;pM2+DdmtSf99t1DwOMzMN8xuP5pW3Kh3jWUF8TwCQVxa3XCl4OP8MnsC4TyyxtYyKfghB/v0YbLD&#10;RNuBM7qdfCUChF2CCmrvu0RKV9Zk0M1tRxy8q+0N+iD7SuoehwA3rVxE0UoabDgs1NjRsaby6/Rt&#10;FGSv+bPJD936M3/PhiKmYn2RhVLTx/GwBeFp9Pfwf/tNK1hGqw38vQlPQK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l2YMYAAADdAAAADwAAAAAAAAAAAAAAAACYAgAAZHJz&#10;L2Rvd25yZXYueG1sUEsFBgAAAAAEAAQA9QAAAIsDAAAAAA==&#10;" strokecolor="red" strokeweight="1.25pt">
                  <v:textbox inset="1.44pt,1.44pt,1.44pt,1.44pt">
                    <w:txbxContent>
                      <w:p w:rsidR="00D31835" w:rsidRPr="00E74760" w:rsidRDefault="00D31835" w:rsidP="009D57E2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38</w:t>
                        </w:r>
                      </w:p>
                    </w:txbxContent>
                  </v:textbox>
                </v:roundrect>
                <w10:anchorlock/>
              </v:group>
            </w:pict>
          </mc:Fallback>
        </mc:AlternateContent>
      </w:r>
      <w:r w:rsidR="00F067A5" w:rsidRPr="00F067A5">
        <w:t xml:space="preserve">Route and secure the trailer power wire along </w:t>
      </w:r>
      <w:r w:rsidR="00F067A5">
        <w:t xml:space="preserve">the </w:t>
      </w:r>
      <w:r w:rsidR="00F067A5" w:rsidRPr="00F067A5">
        <w:t>vehicle wire harness</w:t>
      </w:r>
      <w:r w:rsidR="00F067A5">
        <w:t xml:space="preserve"> (Fig. 3-5).</w:t>
      </w: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9D57E2" w:rsidRDefault="009D57E2" w:rsidP="009D57E2">
      <w:pPr>
        <w:pStyle w:val="ProcLevel2"/>
        <w:numPr>
          <w:ilvl w:val="0"/>
          <w:numId w:val="0"/>
        </w:numPr>
        <w:ind w:left="360"/>
      </w:pPr>
    </w:p>
    <w:p w:rsidR="00F067A5" w:rsidRDefault="009D57E2" w:rsidP="00F067A5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7456" behindDoc="0" locked="1" layoutInCell="1" allowOverlap="1" wp14:anchorId="6AA184AA" wp14:editId="516B6950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3071" name="Group 3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9555" cy="2231136"/>
                          <a:chOff x="1517133" y="1177215"/>
                          <a:chExt cx="2970775" cy="2109602"/>
                        </a:xfrm>
                      </wpg:grpSpPr>
                      <pic:pic xmlns:pic="http://schemas.openxmlformats.org/drawingml/2006/picture">
                        <pic:nvPicPr>
                          <pic:cNvPr id="1728" name="Picture 1728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133" y="1177215"/>
                            <a:ext cx="2970775" cy="210960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523899" y="309458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9D57E2">
                              <w:pPr>
                                <w:pStyle w:val="Fig"/>
                                <w:jc w:val="center"/>
                              </w:pPr>
                              <w:r>
                                <w:t>Fig. 3-6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A184AA" id="Group 3071" o:spid="_x0000_s1638" style="position:absolute;left:0;text-align:left;margin-left:-255.6pt;margin-top:0;width:234pt;height:175.7pt;z-index:251987456;mso-position-horizontal-relative:text;mso-position-vertical-relative:text;mso-width-relative:margin;mso-height-relative:margin" coordorigin="15171,11772" coordsize="29707,21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">
                <v:shape id="Picture 1728" o:spid="_x0000_s1639" type="#_x0000_t75" style="position:absolute;left:15171;top:11772;width:29708;height:21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t3g7FAAAA3QAAAA8AAABkcnMvZG93bnJldi54bWxEj81uwkAMhO+VeIeVkXorG1DFT2BBgErF&#10;DZGWu5U1SUTWG2W3JHn7+lCpN1sznvm82fWuVk9qQ+XZwHSSgCLOva24MPD9dXpbggoR2WLtmQwM&#10;FGC3Hb1sMLW+4ys9s1goCeGQooEyxibVOuQlOQwT3xCLdvetwyhrW2jbYifhrtazJJlrhxVLQ4kN&#10;HUvKH9mPM5CtLsP+8BluJ50M3fzRva/qj7Mxr+N+vwYVqY//5r/rsxX8xUxw5RsZQW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7d4OxQAAAN0AAAAPAAAAAAAAAAAAAAAA&#10;AJ8CAABkcnMvZG93bnJldi54bWxQSwUGAAAAAAQABAD3AAAAkQMAAAAA&#10;" stroked="t" strokecolor="black [3213]">
                  <v:imagedata r:id="rId143" o:title=""/>
                  <v:path arrowok="t"/>
                </v:shape>
                <v:shape id="Text Box 99" o:spid="_x0000_s1640" type="#_x0000_t202" style="position:absolute;left:15238;top:3094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CtCcMA&#10;AADdAAAADwAAAGRycy9kb3ducmV2LnhtbERPS4vCMBC+L/gfwgh7WdZ0FVS6RvEJHtyDDzwPzdgW&#10;m0lJoq3/3gjC3ubje85k1ppK3Mn50rKCn14CgjizuuRcwem4+R6D8AFZY2WZFDzIw2za+Zhgqm3D&#10;e7ofQi5iCPsUFRQh1KmUPivIoO/ZmjhyF+sMhghdLrXDJoabSvaTZCgNlhwbCqxpWVB2PdyMguHK&#10;3Zo9L79Wp/UO/+q8f148zkp9dtv5L4hAbfgXv91bHeePBiN4fRNP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0CtCcMAAADdAAAADwAAAAAAAAAAAAAAAACYAgAAZHJzL2Rv&#10;d25yZXYueG1sUEsFBgAAAAAEAAQA9QAAAIgDAAAAAA==&#10;" stroked="f">
                  <v:textbox inset="0,0,0,0">
                    <w:txbxContent>
                      <w:p w:rsidR="00D31835" w:rsidRDefault="00D31835" w:rsidP="009D57E2">
                        <w:pPr>
                          <w:pStyle w:val="Fig"/>
                          <w:jc w:val="center"/>
                        </w:pPr>
                        <w:r>
                          <w:t>Fig. 3-6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067A5" w:rsidRPr="00F067A5">
        <w:t>Connect the 1</w:t>
      </w:r>
      <w:r w:rsidR="00F067A5">
        <w:t xml:space="preserve"> p</w:t>
      </w:r>
      <w:r w:rsidR="00F067A5" w:rsidRPr="00F067A5">
        <w:t xml:space="preserve">in in-line connector between </w:t>
      </w:r>
      <w:r w:rsidR="00F067A5">
        <w:t>the t</w:t>
      </w:r>
      <w:r w:rsidR="00F067A5" w:rsidRPr="00F067A5">
        <w:t>raile</w:t>
      </w:r>
      <w:r w:rsidR="00F067A5">
        <w:t>r</w:t>
      </w:r>
      <w:r w:rsidR="00F067A5" w:rsidRPr="00F067A5">
        <w:t xml:space="preserve"> </w:t>
      </w:r>
      <w:r w:rsidR="00F067A5">
        <w:t>p</w:t>
      </w:r>
      <w:r w:rsidR="00F067A5" w:rsidRPr="00F067A5">
        <w:t xml:space="preserve">ower </w:t>
      </w:r>
      <w:r w:rsidR="00F067A5">
        <w:t>w</w:t>
      </w:r>
      <w:r w:rsidR="00F067A5" w:rsidRPr="00F067A5">
        <w:t xml:space="preserve">ire and </w:t>
      </w:r>
      <w:r w:rsidR="00F067A5">
        <w:t>the m</w:t>
      </w:r>
      <w:r w:rsidR="00F067A5" w:rsidRPr="00F067A5">
        <w:t xml:space="preserve">odule </w:t>
      </w:r>
      <w:r w:rsidR="00F067A5">
        <w:t>h</w:t>
      </w:r>
      <w:r w:rsidR="00F067A5" w:rsidRPr="00F067A5">
        <w:t>arnesses</w:t>
      </w:r>
      <w:r w:rsidR="00F067A5">
        <w:t xml:space="preserve"> (Fig. 3-6).</w:t>
      </w:r>
    </w:p>
    <w:p w:rsidR="00F067A5" w:rsidRDefault="00F067A5" w:rsidP="00F067A5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702784" behindDoc="0" locked="1" layoutInCell="1" allowOverlap="1" wp14:anchorId="0C621C09" wp14:editId="2ADA39B9">
            <wp:simplePos x="0" y="0"/>
            <wp:positionH relativeFrom="column">
              <wp:posOffset>-18415</wp:posOffset>
            </wp:positionH>
            <wp:positionV relativeFrom="paragraph">
              <wp:posOffset>-46990</wp:posOffset>
            </wp:positionV>
            <wp:extent cx="228600" cy="228600"/>
            <wp:effectExtent l="0" t="0" r="0" b="0"/>
            <wp:wrapNone/>
            <wp:docPr id="22" name="Picture 22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NOTE: </w:t>
      </w:r>
      <w:r w:rsidRPr="00F067A5">
        <w:t>Make sure the connectors are fully engaged.</w:t>
      </w:r>
    </w:p>
    <w:p w:rsidR="009D57E2" w:rsidRDefault="009D57E2">
      <w:pPr>
        <w:rPr>
          <w:b/>
        </w:rPr>
      </w:pPr>
      <w:r>
        <w:rPr>
          <w:b/>
        </w:rPr>
        <w:br w:type="page"/>
      </w:r>
    </w:p>
    <w:p w:rsidR="009D57E2" w:rsidRPr="00F067A5" w:rsidRDefault="009D57E2" w:rsidP="00F067A5">
      <w:pPr>
        <w:pStyle w:val="ProcLevel2"/>
        <w:numPr>
          <w:ilvl w:val="0"/>
          <w:numId w:val="0"/>
        </w:numPr>
        <w:ind w:left="360"/>
        <w:rPr>
          <w:b/>
        </w:rPr>
      </w:pPr>
    </w:p>
    <w:p w:rsidR="00F067A5" w:rsidRDefault="00EF20D8" w:rsidP="00F067A5">
      <w:pPr>
        <w:pStyle w:val="ProcLevel2"/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989504" behindDoc="0" locked="1" layoutInCell="1" allowOverlap="1" wp14:anchorId="42359DE8" wp14:editId="1DF7A8D9">
                <wp:simplePos x="0" y="0"/>
                <wp:positionH relativeFrom="column">
                  <wp:posOffset>-3248025</wp:posOffset>
                </wp:positionH>
                <wp:positionV relativeFrom="paragraph">
                  <wp:posOffset>-6985</wp:posOffset>
                </wp:positionV>
                <wp:extent cx="2971800" cy="2294890"/>
                <wp:effectExtent l="19050" t="19050" r="19050" b="10160"/>
                <wp:wrapNone/>
                <wp:docPr id="2189" name="Group 2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94890"/>
                          <a:chOff x="0" y="0"/>
                          <a:chExt cx="2971165" cy="2292350"/>
                        </a:xfrm>
                      </wpg:grpSpPr>
                      <wpg:grpSp>
                        <wpg:cNvPr id="1964" name="Group 1964"/>
                        <wpg:cNvGrpSpPr/>
                        <wpg:grpSpPr>
                          <a:xfrm>
                            <a:off x="0" y="0"/>
                            <a:ext cx="2971165" cy="2292350"/>
                            <a:chOff x="78550" y="5975"/>
                            <a:chExt cx="2969346" cy="2282070"/>
                          </a:xfrm>
                        </wpg:grpSpPr>
                        <pic:pic xmlns:pic="http://schemas.openxmlformats.org/drawingml/2006/picture">
                          <pic:nvPicPr>
                            <pic:cNvPr id="2132" name="Picture 21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550" y="5975"/>
                              <a:ext cx="2969346" cy="228207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39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427" y="2084932"/>
                              <a:ext cx="548415" cy="1946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EF20D8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3-7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177" name="Line 2403"/>
                        <wps:cNvCnPr>
                          <a:cxnSpLocks noChangeShapeType="1"/>
                          <a:stCxn id="795" idx="0"/>
                        </wps:cNvCnPr>
                        <wps:spPr bwMode="auto">
                          <a:xfrm flipH="1" flipV="1">
                            <a:off x="1819275" y="1457166"/>
                            <a:ext cx="233026" cy="323616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95" name="Text Box 2455"/>
                        <wps:cNvSpPr txBox="1">
                          <a:spLocks noChangeArrowheads="1"/>
                        </wps:cNvSpPr>
                        <wps:spPr bwMode="auto">
                          <a:xfrm>
                            <a:off x="1786001" y="1780782"/>
                            <a:ext cx="532650" cy="1408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algn="ctr">
                            <a:noFill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CA06E6" w:rsidRDefault="00D31835" w:rsidP="00EF20D8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A06E6">
                                <w:rPr>
                                  <w:sz w:val="18"/>
                                  <w:szCs w:val="18"/>
                                  <w:lang w:val="en-CA"/>
                                </w:rPr>
                                <w:t>Foam tape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59DE8" id="Group 2189" o:spid="_x0000_s1641" style="position:absolute;left:0;text-align:left;margin-left:-255.75pt;margin-top:-.55pt;width:234pt;height:180.7pt;z-index:251989504;mso-position-horizontal-relative:text;mso-position-vertical-relative:text;mso-width-relative:margin;mso-height-relative:margin" coordsize="29711,22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">
                <v:group id="Group 1964" o:spid="_x0000_s1642" style="position:absolute;width:29711;height:22923" coordorigin="785,59" coordsize="29693,22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YHcbsQAAADdAAAADwAAAGRycy9kb3ducmV2LnhtbERPS2vCQBC+F/oflil4&#10;001qDZq6ikhbPIjgA6S3ITsmwexsyG6T+O9dQehtPr7nzJe9qURLjSstK4hHEQjizOqScwWn4/dw&#10;CsJ5ZI2VZVJwIwfLxevLHFNtO95Te/C5CCHsUlRQeF+nUrqsIINuZGviwF1sY9AH2ORSN9iFcFPJ&#10;9yhKpMGSQ0OBNa0Lyq6HP6Pgp8NuNY6/2u31sr79Hie78zYmpQZv/eoThKfe/4uf7o0O82fJBz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YHcbsQAAADdAAAA&#10;DwAAAAAAAAAAAAAAAACqAgAAZHJzL2Rvd25yZXYueG1sUEsFBgAAAAAEAAQA+gAAAJsDAAAAAA==&#10;">
                  <v:shape id="Picture 2132" o:spid="_x0000_s1643" type="#_x0000_t75" style="position:absolute;left:785;top:59;width:29693;height:22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JYijHAAAA3QAAAA8AAABkcnMvZG93bnJldi54bWxEj0FrwkAUhO8F/8PyCl5EN6agJXUVKxS9&#10;iKi95PbMviah2bdhd9XYX+8KQo/DzHzDzBadacSFnK8tKxiPEhDEhdU1lwq+j1/DdxA+IGtsLJOC&#10;G3lYzHsvM8y0vfKeLodQighhn6GCKoQ2k9IXFRn0I9sSR+/HOoMhSldK7fAa4aaRaZJMpMGa40KF&#10;La0qKn4PZ6Pg7ItV3p12k922zP8+B3mYrt1Wqf5rt/wAEagL/+Fne6MVpOO3FB5v4hOQ8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KJYijHAAAA3QAAAA8AAAAAAAAAAAAA&#10;AAAAnwIAAGRycy9kb3ducmV2LnhtbFBLBQYAAAAABAAEAPcAAACTAwAAAAA=&#10;" stroked="t" strokecolor="black [3213]">
                    <v:imagedata r:id="rId145" o:title=""/>
                    <v:path arrowok="t"/>
                  </v:shape>
                  <v:shape id="Text Box 99" o:spid="_x0000_s1644" type="#_x0000_t202" style="position:absolute;left:864;top:20849;width:5484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IjCcYA&#10;AADdAAAADwAAAGRycy9kb3ducmV2LnhtbESPT4vCMBTE7wt+h/AEL6KpXRC3GsV/Cx70oCueH83b&#10;tmzzUpJo67c3Cwt7HGbmN8xi1ZlaPMj5yrKCyTgBQZxbXXGh4Pr1OZqB8AFZY22ZFDzJw2rZe1tg&#10;pm3LZ3pcQiEihH2GCsoQmkxKn5dk0I9tQxy9b+sMhihdIbXDNsJNLdMkmUqDFceFEhvalpT/XO5G&#10;wXTn7u2Zt8PddX/EU1Okt83zptSg363nIAJ14T/81z5oBenk/QN+38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IjCcYAAADdAAAADwAAAAAAAAAAAAAAAACYAgAAZHJz&#10;L2Rvd25yZXYueG1sUEsFBgAAAAAEAAQA9QAAAIsDAAAAAA==&#10;" stroked="f">
                    <v:textbox inset="0,0,0,0">
                      <w:txbxContent>
                        <w:p w:rsidR="00D31835" w:rsidRDefault="00D31835" w:rsidP="00EF20D8">
                          <w:pPr>
                            <w:pStyle w:val="Fig"/>
                            <w:jc w:val="center"/>
                          </w:pPr>
                          <w:r>
                            <w:t>Fig. 3-7</w:t>
                          </w:r>
                        </w:p>
                      </w:txbxContent>
                    </v:textbox>
                  </v:shape>
                </v:group>
                <v:line id="Line 2403" o:spid="_x0000_s1645" style="position:absolute;flip:x y;visibility:visible;mso-wrap-style:square" from="18192,14571" to="20523,178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NfqascAAADdAAAADwAAAGRycy9kb3ducmV2LnhtbESPQWvCQBSE70L/w/KEXkQ3kaISXaUE&#10;UkpOrS0Fb8/sM4lm34bsatL++m5B6HGYmW+YzW4wjbhR52rLCuJZBIK4sLrmUsHnRzZdgXAeWWNj&#10;mRR8k4Pd9mG0wUTbnt/ptvelCBB2CSqovG8TKV1RkUE3sy1x8E62M+iD7EqpO+wD3DRyHkULabDm&#10;sFBhS2lFxWV/NQpI2y93jg9pfv3JJqfjy9NbPrFKPY6H5zUIT4P/D9/br1rBPF4u4e9NeAJy+w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c1+pqxwAAAN0AAAAPAAAAAAAA&#10;AAAAAAAAAKECAABkcnMvZG93bnJldi54bWxQSwUGAAAAAAQABAD5AAAAlQMAAAAA&#10;" strokecolor="yellow" strokeweight="1.25pt">
                  <v:stroke endarrow="block"/>
                </v:line>
                <v:shape id="Text Box 2455" o:spid="_x0000_s1646" type="#_x0000_t202" style="position:absolute;left:17860;top:17807;width:5326;height:1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DdkcgA&#10;AADcAAAADwAAAGRycy9kb3ducmV2LnhtbESPT0sDMRTE74LfITzBi7TZ/rHVtWkpxYL1Urrtxdtj&#10;87pZ3bwsSbZdv70RBI/DzPyGWax624gL+VA7VjAaZiCIS6drrhScjtvBE4gQkTU2jknBNwVYLW9v&#10;Fphrd+UDXYpYiQThkKMCE2ObSxlKQxbD0LXEyTs7bzEm6SupPV4T3DZynGUzabHmtGCwpY2h8qvo&#10;rIL99GNvHrrz6/t6OvG7U7eZfVaFUvd3/foFRKQ+/of/2m9awfz5EX7PpCM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gN2RyAAAANwAAAAPAAAAAAAAAAAAAAAAAJgCAABk&#10;cnMvZG93bnJldi54bWxQSwUGAAAAAAQABAD1AAAAjQMAAAAA&#10;" stroked="f">
                  <v:textbox style="mso-fit-shape-to-text:t" inset="0,0,0,0">
                    <w:txbxContent>
                      <w:p w:rsidR="00D31835" w:rsidRPr="00CA06E6" w:rsidRDefault="00D31835" w:rsidP="00EF20D8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A06E6">
                          <w:rPr>
                            <w:sz w:val="18"/>
                            <w:szCs w:val="18"/>
                            <w:lang w:val="en-CA"/>
                          </w:rPr>
                          <w:t>Foam tape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067A5" w:rsidRPr="00F067A5">
        <w:t>Wrap the 1</w:t>
      </w:r>
      <w:r w:rsidR="00F067A5">
        <w:t xml:space="preserve"> p</w:t>
      </w:r>
      <w:r w:rsidR="00F067A5" w:rsidRPr="00F067A5">
        <w:t>in in-line connector with a piece of foam tape</w:t>
      </w:r>
      <w:r w:rsidR="00F067A5">
        <w:t xml:space="preserve"> (Fig. 3-7).</w:t>
      </w: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EF20D8" w:rsidRDefault="00EF20D8" w:rsidP="00EF20D8">
      <w:pPr>
        <w:pStyle w:val="ProcLevel2"/>
        <w:numPr>
          <w:ilvl w:val="0"/>
          <w:numId w:val="0"/>
        </w:numPr>
        <w:ind w:left="360"/>
      </w:pPr>
    </w:p>
    <w:p w:rsidR="00F067A5" w:rsidRDefault="00EF20D8" w:rsidP="00F067A5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4624" behindDoc="0" locked="1" layoutInCell="1" allowOverlap="1" wp14:anchorId="20B3FAEA" wp14:editId="33ADB176">
                <wp:simplePos x="0" y="0"/>
                <wp:positionH relativeFrom="column">
                  <wp:posOffset>-3246120</wp:posOffset>
                </wp:positionH>
                <wp:positionV relativeFrom="paragraph">
                  <wp:posOffset>953</wp:posOffset>
                </wp:positionV>
                <wp:extent cx="2971800" cy="2231136"/>
                <wp:effectExtent l="19050" t="19050" r="19050" b="17145"/>
                <wp:wrapNone/>
                <wp:docPr id="2383" name="Group 2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27580"/>
                        </a:xfrm>
                      </wpg:grpSpPr>
                      <wpg:grpSp>
                        <wpg:cNvPr id="2201" name="Group 2201"/>
                        <wpg:cNvGrpSpPr/>
                        <wpg:grpSpPr>
                          <a:xfrm>
                            <a:off x="0" y="0"/>
                            <a:ext cx="2971800" cy="2227580"/>
                            <a:chOff x="0" y="1635"/>
                            <a:chExt cx="2971800" cy="2224310"/>
                          </a:xfrm>
                        </wpg:grpSpPr>
                        <wpg:grpSp>
                          <wpg:cNvPr id="2212" name="Group 2212"/>
                          <wpg:cNvGrpSpPr/>
                          <wpg:grpSpPr>
                            <a:xfrm>
                              <a:off x="0" y="1635"/>
                              <a:ext cx="2971800" cy="2224310"/>
                              <a:chOff x="1" y="4711"/>
                              <a:chExt cx="2971800" cy="2219428"/>
                            </a:xfrm>
                          </wpg:grpSpPr>
                          <wpg:grpSp>
                            <wpg:cNvPr id="2219" name="Group 2219"/>
                            <wpg:cNvGrpSpPr/>
                            <wpg:grpSpPr>
                              <a:xfrm>
                                <a:off x="1" y="4711"/>
                                <a:ext cx="2971800" cy="2219428"/>
                                <a:chOff x="38240" y="9233"/>
                                <a:chExt cx="2969347" cy="22135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1" name="Picture 22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40" y="9233"/>
                                  <a:ext cx="2969347" cy="221359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222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898" y="2021646"/>
                                  <a:ext cx="548415" cy="1946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EF20D8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3-8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376" name="Line 2403"/>
                            <wps:cNvCnPr>
                              <a:cxnSpLocks noChangeShapeType="1"/>
                              <a:stCxn id="2379" idx="0"/>
                            </wps:cNvCnPr>
                            <wps:spPr bwMode="auto">
                              <a:xfrm flipH="1" flipV="1">
                                <a:off x="1538288" y="1302120"/>
                                <a:ext cx="139422" cy="195881"/>
                              </a:xfrm>
                              <a:prstGeom prst="line">
                                <a:avLst/>
                              </a:prstGeom>
                              <a:noFill/>
                              <a:ln w="1587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379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69034" y="1498209"/>
                              <a:ext cx="217349" cy="201816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EF20D8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42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2380" name="Line 240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828800" y="685800"/>
                            <a:ext cx="139065" cy="196215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381" name="AutoShape 1878"/>
                        <wps:cNvSpPr>
                          <a:spLocks noChangeArrowheads="1"/>
                        </wps:cNvSpPr>
                        <wps:spPr bwMode="auto">
                          <a:xfrm>
                            <a:off x="1862138" y="881062"/>
                            <a:ext cx="217170" cy="20193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5875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Pr="00E74760" w:rsidRDefault="00D31835" w:rsidP="00EF20D8">
                              <w:pPr>
                                <w:jc w:val="center"/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  <w:szCs w:val="18"/>
                                  <w:lang w:val="en-CA"/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vert="horz" wrap="square" lIns="18288" tIns="18288" rIns="18288" bIns="18288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B3FAEA" id="Group 2383" o:spid="_x0000_s1647" style="position:absolute;left:0;text-align:left;margin-left:-255.6pt;margin-top:.1pt;width:234pt;height:175.7pt;z-index:251994624;mso-position-horizontal-relative:text;mso-position-vertical-relative:text;mso-height-relative:margin" coordsize="29718,22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">
                <v:group id="Group 2201" o:spid="_x0000_s1648" style="position:absolute;width:29718;height:22275" coordorigin=",16" coordsize="29718,22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jfCM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JFEM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1HjfCMcAAADd&#10;AAAADwAAAAAAAAAAAAAAAACqAgAAZHJzL2Rvd25yZXYueG1sUEsFBgAAAAAEAAQA+gAAAJ4DAAAA&#10;AA==&#10;">
                  <v:group id="Group 2212" o:spid="_x0000_s1649" style="position:absolute;top:16;width:29718;height:22243" coordorigin=",47" coordsize="29718,221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Fz16LFAAAA3QAA&#10;AA8AAAAAAAAAAAAAAAAAqgIAAGRycy9kb3ducmV2LnhtbFBLBQYAAAAABAAEAPoAAACcAwAAAAA=&#10;">
                    <v:group id="Group 2219" o:spid="_x0000_s1650" style="position:absolute;top:47;width:29718;height:22194" coordorigin="382,92" coordsize="29693,22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dF08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iWf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10XTxgAAAN0A&#10;AAAPAAAAAAAAAAAAAAAAAKoCAABkcnMvZG93bnJldi54bWxQSwUGAAAAAAQABAD6AAAAnQMAAAAA&#10;">
                      <v:shape id="Picture 2221" o:spid="_x0000_s1651" type="#_x0000_t75" style="position:absolute;left:382;top:92;width:29693;height:22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PIvnHAAAA3QAAAA8AAABkcnMvZG93bnJldi54bWxEj81uwjAQhO9IfQdrK3FB4JBDCykGtUjQ&#10;FsGBv/s23sZR43UUuxD69LgSEsfRzHyjmcxaW4kTNb50rGA4SEAQ506XXCg47Bf9EQgfkDVWjknB&#10;hTzMpg+dCWbanXlLp10oRISwz1CBCaHOpPS5IYt+4Gri6H27xmKIsimkbvAc4baSaZI8SYslxwWD&#10;Nc0N5T+7X6ug58vxOz0vt59fG736M2+6OK61Ut3H9vUFRKA23MO39odWkKbpEP7fxCcgp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cPIvnHAAAA3QAAAA8AAAAAAAAAAAAA&#10;AAAAnwIAAGRycy9kb3ducmV2LnhtbFBLBQYAAAAABAAEAPcAAACTAwAAAAA=&#10;" stroked="t" strokecolor="black [3213]">
                        <v:imagedata r:id="rId147" o:title=""/>
                        <v:path arrowok="t"/>
                      </v:shape>
                      <v:shape id="Text Box 99" o:spid="_x0000_s1652" type="#_x0000_t202" style="position:absolute;left:448;top:20216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pG2cMA&#10;AADdAAAADwAAAGRycy9kb3ducmV2LnhtbERPy2rDMBC8F/oPYgu9lEauD6a4UUIeLfSQHuKEnBdr&#10;Y5tYKyPJr7+vAoXObZgXs1xPphUDOd9YVvC2SEAQl1Y3XCk4n75e30H4gKyxtUwKZvKwXj0+LDHX&#10;duQjDUWoRCxhn6OCOoQul9KXNRn0C9sRR+1qncEQqaukdjjGctPKNEkyabDhuFBjR7uaylvRGwXZ&#10;3vXjkXcv+/PnAX+6Kr1s54tSz0/T5gNEoCn8m//S31pBGgH3N/EJ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pG2cMAAADdAAAADwAAAAAAAAAAAAAAAACYAgAAZHJzL2Rv&#10;d25yZXYueG1sUEsFBgAAAAAEAAQA9QAAAIgDAAAAAA==&#10;" stroked="f">
                        <v:textbox inset="0,0,0,0">
                          <w:txbxContent>
                            <w:p w:rsidR="00D31835" w:rsidRDefault="00D31835" w:rsidP="00EF20D8">
                              <w:pPr>
                                <w:pStyle w:val="Fig"/>
                                <w:jc w:val="center"/>
                              </w:pPr>
                              <w:r>
                                <w:t>Fig. 3-8</w:t>
                              </w:r>
                            </w:p>
                          </w:txbxContent>
                        </v:textbox>
                      </v:shape>
                    </v:group>
                    <v:line id="Line 2403" o:spid="_x0000_s1653" style="position:absolute;flip:x y;visibility:visible;mso-wrap-style:square" from="15382,13021" to="16777,14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8hEMgAAADdAAAADwAAAGRycy9kb3ducmV2LnhtbESPT2vCQBTE74LfYXlCL9JsTMWW6CpF&#10;sBRPVkuht2f25Y9m34bsRtN+erdQ8DjMzG+Yxao3tbhQ6yrLCiZRDII4s7riQsHnYfP4AsJ5ZI21&#10;ZVLwQw5Wy+Fggam2V/6gy94XIkDYpaig9L5JpXRZSQZdZBvi4OW2NeiDbAupW7wGuKllEsczabDi&#10;sFBiQ+uSsvO+MwpI2y93mnyvt93vZpwf36a77dgq9TDqX+cgPPX+Hv5vv2sFydPzDP7ehCcglz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l8hEMgAAADdAAAADwAAAAAA&#10;AAAAAAAAAAChAgAAZHJzL2Rvd25yZXYueG1sUEsFBgAAAAAEAAQA+QAAAJYDAAAAAA==&#10;" strokecolor="yellow" strokeweight="1.25pt">
                      <v:stroke endarrow="block"/>
                    </v:line>
                  </v:group>
                  <v:roundrect id="AutoShape 1878" o:spid="_x0000_s1654" style="position:absolute;left:15690;top:14982;width:2173;height:201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56eMYA&#10;AADdAAAADwAAAGRycy9kb3ducmV2LnhtbESPQWvCQBSE74X+h+UVems2Kpg2uooolh6NlkJuL9ln&#10;kjb7NmS3Jv57t1DwOMzMN8xyPZpWXKh3jWUFkygGQVxa3XCl4PO0f3kF4TyyxtYyKbiSg/Xq8WGJ&#10;qbYDZ3Q5+koECLsUFdTed6mUrqzJoItsRxy8s+0N+iD7SuoehwA3rZzG8VwabDgs1NjRtqby5/hr&#10;FGTv+c7kmy75zg/ZUEyoSL5kodTz07hZgPA0+nv4v/2hFUxnyRv8vQlP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56eMYAAADdAAAADwAAAAAAAAAAAAAAAACYAgAAZHJz&#10;L2Rvd25yZXYueG1sUEsFBgAAAAAEAAQA9QAAAIsDAAAAAA==&#10;" strokecolor="red" strokeweight="1.25pt">
                    <v:textbox inset="1.44pt,1.44pt,1.44pt,1.44pt">
                      <w:txbxContent>
                        <w:p w:rsidR="00D31835" w:rsidRPr="00E74760" w:rsidRDefault="00D31835" w:rsidP="00EF20D8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42</w:t>
                          </w:r>
                        </w:p>
                      </w:txbxContent>
                    </v:textbox>
                  </v:roundrect>
                </v:group>
                <v:line id="Line 2403" o:spid="_x0000_s1655" style="position:absolute;flip:x y;visibility:visible;mso-wrap-style:square" from="18288,6858" to="19678,8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9s2MIAAADdAAAADwAAAGRycy9kb3ducmV2LnhtbERPy4rCMBTdC/5DuMJsRFMfiFSjiOAg&#10;rnwhuLs217ba3JQmame+3iwEl4fzns5rU4gnVS63rKDXjUAQJ1bnnCo4HladMQjnkTUWlknBHzmY&#10;z5qNKcbavnhHz71PRQhhF6OCzPsyltIlGRl0XVsSB+5qK4M+wCqVusJXCDeF7EfRSBrMOTRkWNIy&#10;o+S+fxgFpO3J3Xrn5ebxv2pfL7/D7aZtlfpp1YsJCE+1/4o/7rVW0B+Mw/7wJjwBOX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y9s2MIAAADdAAAADwAAAAAAAAAAAAAA&#10;AAChAgAAZHJzL2Rvd25yZXYueG1sUEsFBgAAAAAEAAQA+QAAAJADAAAAAA==&#10;" strokecolor="yellow" strokeweight="1.25pt">
                  <v:stroke endarrow="block"/>
                </v:line>
                <v:roundrect id="AutoShape 1878" o:spid="_x0000_s1656" style="position:absolute;left:18621;top:8810;width:2172;height:201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0GWcUA&#10;AADdAAAADwAAAGRycy9kb3ducmV2LnhtbESPQWvCQBSE7wX/w/IEb3UThSrRVcRS8djYIuT2kn0m&#10;0ezbkF1N/PfdQqHHYWa+YdbbwTTiQZ2rLSuIpxEI4sLqmksF318fr0sQziNrbCyTgic52G5GL2tM&#10;tO05pcfJlyJA2CWooPK+TaR0RUUG3dS2xMG72M6gD7Irpe6wD3DTyFkUvUmDNYeFClvaV1TcTnej&#10;ID1k7ybbtYtr9pn2eUz54ixzpSbjYbcC4Wnw/+G/9lErmM2XMfy+CU9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nQZZxQAAAN0AAAAPAAAAAAAAAAAAAAAAAJgCAABkcnMv&#10;ZG93bnJldi54bWxQSwUGAAAAAAQABAD1AAAAigMAAAAA&#10;" strokecolor="red" strokeweight="1.25pt">
                  <v:textbox inset="1.44pt,1.44pt,1.44pt,1.44pt">
                    <w:txbxContent>
                      <w:p w:rsidR="00D31835" w:rsidRPr="00E74760" w:rsidRDefault="00D31835" w:rsidP="00EF20D8">
                        <w:pPr>
                          <w:jc w:val="center"/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</w:pPr>
                        <w:r>
                          <w:rPr>
                            <w:color w:val="FF0000"/>
                            <w:sz w:val="18"/>
                            <w:szCs w:val="18"/>
                            <w:lang w:val="en-CA"/>
                          </w:rPr>
                          <w:t>43</w:t>
                        </w:r>
                      </w:p>
                    </w:txbxContent>
                  </v:textbox>
                </v:roundrect>
                <w10:anchorlock/>
              </v:group>
            </w:pict>
          </mc:Fallback>
        </mc:AlternateContent>
      </w:r>
      <w:r w:rsidR="00F067A5" w:rsidRPr="00F067A5">
        <w:t xml:space="preserve">Secure the power wire to </w:t>
      </w:r>
      <w:r w:rsidR="00F067A5">
        <w:t xml:space="preserve">the </w:t>
      </w:r>
      <w:r w:rsidR="00F067A5" w:rsidRPr="00F067A5">
        <w:t xml:space="preserve">vehicle wire harness </w:t>
      </w:r>
      <w:r w:rsidR="00F067A5">
        <w:t>(</w:t>
      </w:r>
      <w:r w:rsidR="00F067A5" w:rsidRPr="00F067A5">
        <w:t>Fig</w:t>
      </w:r>
      <w:r w:rsidR="00F067A5">
        <w:t>.</w:t>
      </w:r>
      <w:r w:rsidR="00F067A5" w:rsidRPr="00F067A5">
        <w:t xml:space="preserve"> 3-8</w:t>
      </w:r>
      <w:r w:rsidR="00F067A5">
        <w:t>).</w:t>
      </w:r>
    </w:p>
    <w:p w:rsidR="00F067A5" w:rsidRDefault="00F067A5" w:rsidP="00F067A5">
      <w:pPr>
        <w:pStyle w:val="ProcLevel2"/>
        <w:numPr>
          <w:ilvl w:val="0"/>
          <w:numId w:val="0"/>
        </w:numPr>
        <w:ind w:left="360"/>
      </w:pPr>
    </w:p>
    <w:p w:rsidR="00F067A5" w:rsidRDefault="00F067A5" w:rsidP="00F067A5">
      <w:pPr>
        <w:pStyle w:val="Heading5"/>
      </w:pPr>
      <w:r>
        <w:t>Install the Trailer Sub-Wire Harness.</w:t>
      </w:r>
    </w:p>
    <w:p w:rsidR="008957BE" w:rsidRPr="008957BE" w:rsidRDefault="008957BE" w:rsidP="008957BE">
      <w:pPr>
        <w:pStyle w:val="ProcLevel2"/>
        <w:numPr>
          <w:ilvl w:val="0"/>
          <w:numId w:val="0"/>
        </w:numPr>
        <w:ind w:left="360"/>
      </w:pPr>
      <w:r>
        <w:rPr>
          <w:noProof/>
        </w:rPr>
        <w:drawing>
          <wp:anchor distT="0" distB="0" distL="114300" distR="114300" simplePos="0" relativeHeight="251704832" behindDoc="0" locked="1" layoutInCell="1" allowOverlap="1" wp14:anchorId="00A12066" wp14:editId="40648FA5">
            <wp:simplePos x="0" y="0"/>
            <wp:positionH relativeFrom="column">
              <wp:posOffset>-23495</wp:posOffset>
            </wp:positionH>
            <wp:positionV relativeFrom="paragraph">
              <wp:posOffset>-45085</wp:posOffset>
            </wp:positionV>
            <wp:extent cx="228600" cy="234950"/>
            <wp:effectExtent l="0" t="0" r="0" b="0"/>
            <wp:wrapNone/>
            <wp:docPr id="141" name="Picture 141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stop_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NOTE: </w:t>
      </w:r>
      <w:r w:rsidRPr="008957BE">
        <w:t xml:space="preserve">Install </w:t>
      </w:r>
      <w:r>
        <w:t>the tow</w:t>
      </w:r>
      <w:r w:rsidRPr="008957BE">
        <w:t xml:space="preserve"> </w:t>
      </w:r>
      <w:r>
        <w:t>h</w:t>
      </w:r>
      <w:r w:rsidRPr="008957BE">
        <w:t xml:space="preserve">itch before proceeding with next steps (PLEASE REFER TO </w:t>
      </w:r>
      <w:r>
        <w:t>THE TOW</w:t>
      </w:r>
      <w:r w:rsidRPr="008957BE">
        <w:t xml:space="preserve"> HITCH INSTALLATION INSTRUCTIONS). </w:t>
      </w:r>
      <w:r>
        <w:t xml:space="preserve"> </w:t>
      </w:r>
      <w:r w:rsidRPr="008957BE">
        <w:t>Do not reinstall</w:t>
      </w:r>
      <w:r>
        <w:t xml:space="preserve"> the</w:t>
      </w:r>
      <w:r w:rsidRPr="008957BE">
        <w:t xml:space="preserve"> rear bumper fascia until completing the </w:t>
      </w:r>
      <w:r>
        <w:t>t</w:t>
      </w:r>
      <w:r w:rsidRPr="008957BE">
        <w:t xml:space="preserve">railer </w:t>
      </w:r>
      <w:r>
        <w:t>sub-w</w:t>
      </w:r>
      <w:r w:rsidRPr="008957BE">
        <w:t xml:space="preserve">ire </w:t>
      </w:r>
      <w:r>
        <w:t>h</w:t>
      </w:r>
      <w:r w:rsidRPr="008957BE">
        <w:t>arness installation.</w:t>
      </w:r>
    </w:p>
    <w:p w:rsidR="00F067A5" w:rsidRDefault="00AD09AD" w:rsidP="008957BE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6672" behindDoc="0" locked="1" layoutInCell="1" allowOverlap="1">
                <wp:simplePos x="0" y="0"/>
                <wp:positionH relativeFrom="column">
                  <wp:posOffset>-3246120</wp:posOffset>
                </wp:positionH>
                <wp:positionV relativeFrom="paragraph">
                  <wp:posOffset>2540</wp:posOffset>
                </wp:positionV>
                <wp:extent cx="2971800" cy="2231136"/>
                <wp:effectExtent l="19050" t="19050" r="19050" b="17145"/>
                <wp:wrapNone/>
                <wp:docPr id="2385" name="Group 2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180275" y="158589"/>
                          <a:chExt cx="2970865" cy="2229389"/>
                        </a:xfrm>
                      </wpg:grpSpPr>
                      <wpg:grpSp>
                        <wpg:cNvPr id="2386" name="Group 2386"/>
                        <wpg:cNvGrpSpPr/>
                        <wpg:grpSpPr>
                          <a:xfrm>
                            <a:off x="180275" y="158589"/>
                            <a:ext cx="2970865" cy="2229389"/>
                            <a:chOff x="180201" y="158917"/>
                            <a:chExt cx="2969608" cy="2233997"/>
                          </a:xfrm>
                        </wpg:grpSpPr>
                        <pic:pic xmlns:pic="http://schemas.openxmlformats.org/drawingml/2006/picture">
                          <pic:nvPicPr>
                            <pic:cNvPr id="2387" name="Picture 23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0201" y="158917"/>
                              <a:ext cx="2969608" cy="223399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388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6140" y="2202535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8A00BA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4-1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2389" name="Group 109"/>
                        <wpg:cNvGrpSpPr>
                          <a:grpSpLocks/>
                        </wpg:cNvGrpSpPr>
                        <wpg:grpSpPr bwMode="auto">
                          <a:xfrm>
                            <a:off x="195515" y="163304"/>
                            <a:ext cx="1989455" cy="254635"/>
                            <a:chOff x="44" y="907"/>
                            <a:chExt cx="3133" cy="401"/>
                          </a:xfrm>
                        </wpg:grpSpPr>
                        <wps:wsp>
                          <wps:cNvPr id="2390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66" y="907"/>
                              <a:ext cx="2711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8A00BA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10mm socket &amp; Phillips screwdriver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91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" y="91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85" o:spid="_x0000_s1657" style="position:absolute;left:0;text-align:left;margin-left:-255.6pt;margin-top:.2pt;width:234pt;height:175.7pt;z-index:251996672;mso-position-horizontal-relative:text;mso-position-vertical-relative:text;mso-height-relative:margin" coordorigin="1802,1585" coordsize="29708,22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">
                <v:group id="Group 2386" o:spid="_x0000_s1658" style="position:absolute;left:1802;top:1585;width:29709;height:22294" coordorigin="1802,1589" coordsize="29696,223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NLu8UAAADd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RuPpBP7e&#10;hCcgF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jS7vFAAAA3QAA&#10;AA8AAAAAAAAAAAAAAAAAqgIAAGRycy9kb3ducmV2LnhtbFBLBQYAAAAABAAEAPoAAACcAwAAAAA=&#10;">
                  <v:shape id="Picture 2387" o:spid="_x0000_s1659" type="#_x0000_t75" style="position:absolute;left:1802;top:1589;width:29696;height:22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oR07GAAAA3QAAAA8AAABkcnMvZG93bnJldi54bWxEj9FqwkAURN8L/sNyhb6UutGApmk2Ii1C&#10;KRiqzQdcstckmL0bsqtJ/75bEPo4zMwZJttOphM3GlxrWcFyEYEgrqxuuVZQfu+fExDOI2vsLJOC&#10;H3KwzWcPGabajnyk28nXIkDYpaig8b5PpXRVQwbdwvbEwTvbwaAPcqilHnAMcNPJVRStpcGWw0KD&#10;Pb01VF1OV6PgpVzHZv/VHWxcvsuxKK6F/HxS6nE+7V5BeJr8f/je/tAKVnGygb834QnI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WhHTsYAAADdAAAADwAAAAAAAAAAAAAA&#10;AACfAgAAZHJzL2Rvd25yZXYueG1sUEsFBgAAAAAEAAQA9wAAAJIDAAAAAA==&#10;" stroked="t" strokecolor="black [3213]">
                    <v:imagedata r:id="rId150" o:title=""/>
                    <v:path arrowok="t"/>
                  </v:shape>
                  <v:shape id="Text Box 99" o:spid="_x0000_s1660" type="#_x0000_t202" style="position:absolute;left:1861;top:22025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UhlMMA&#10;AADdAAAADwAAAGRycy9kb3ducmV2LnhtbERPu2rDMBTdC/kHcQNZSiPHBWPcKKF5QYd2iBsyX6xb&#10;29S6MpIS238fDYWOh/Neb0fTiTs531pWsFomIIgrq1uuFVy+Ty85CB+QNXaWScFEHrab2dMaC20H&#10;PtO9DLWIIewLVNCE0BdS+qohg35pe+LI/VhnMEToaqkdDjHcdDJNkkwabDk2NNjTvqHqt7wZBdnB&#10;3YYz758Pl+MnfvV1et1NV6UW8/H9DUSgMfyL/9wfWkH6mse58U18An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UhlMMAAADdAAAADwAAAAAAAAAAAAAAAACYAgAAZHJzL2Rv&#10;d25yZXYueG1sUEsFBgAAAAAEAAQA9QAAAIgDAAAAAA==&#10;" stroked="f">
                    <v:textbox inset="0,0,0,0">
                      <w:txbxContent>
                        <w:p w:rsidR="00D31835" w:rsidRDefault="00D31835" w:rsidP="008A00BA">
                          <w:pPr>
                            <w:pStyle w:val="Fig"/>
                            <w:jc w:val="center"/>
                          </w:pPr>
                          <w:r>
                            <w:t>Fig. 4-1</w:t>
                          </w:r>
                        </w:p>
                      </w:txbxContent>
                    </v:textbox>
                  </v:shape>
                </v:group>
                <v:group id="Group 109" o:spid="_x0000_s1661" style="position:absolute;left:1955;top:1633;width:19894;height:2546" coordorigin="44,907" coordsize="3133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zfyc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iOpt/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PN/JxgAAAN0A&#10;AAAPAAAAAAAAAAAAAAAAAKoCAABkcnMvZG93bnJldi54bWxQSwUGAAAAAAQABAD6AAAAnQMAAAAA&#10;">
                  <v:rect id="Rectangle 110" o:spid="_x0000_s1662" style="position:absolute;left:466;top:907;width:2711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xaZMMA&#10;AADdAAAADwAAAGRycy9kb3ducmV2LnhtbERPTWvCQBC9F/wPywi91U0jtW3qKhIQighV0/Y8ZKdJ&#10;anY2ZKca/333IHh8vO/5cnCtOlEfGs8GHicJKOLS24YrA5/F+uEFVBBki61nMnChAMvF6G6OmfVn&#10;3tPpIJWKIRwyNFCLdJnWoazJYZj4jjhyP753KBH2lbY9nmO4a3WaJDPtsOHYUGNHeU3l8fDnDHx8&#10;74rN7jnfSJKWkn/xLz1tC2Pux8PqDZTQIDfx1f1uDaTT17g/volPQC/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xaZMMAAADdAAAADwAAAAAAAAAAAAAAAACYAgAAZHJzL2Rv&#10;d25yZXYueG1sUEsFBgAAAAAEAAQA9QAAAIgDAAAAAA==&#10;" stroked="f" strokeweight=".25pt">
                    <v:textbox style="mso-fit-shape-to-text:t" inset="0,0,0,0">
                      <w:txbxContent>
                        <w:p w:rsidR="00D31835" w:rsidRDefault="00D31835" w:rsidP="008A00BA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10mm socket &amp; Phillips screwdriver</w:t>
                          </w:r>
                        </w:p>
                      </w:txbxContent>
                    </v:textbox>
                  </v:rect>
                  <v:shape id="Picture 111" o:spid="_x0000_s1663" type="#_x0000_t75" alt="tool" style="position:absolute;left:44;top:91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CTh3FAAAA3QAAAA8AAABkcnMvZG93bnJldi54bWxEj0FrwkAUhO8F/8PyhN7qJtpIja4iQkCE&#10;UtR6f2Zfk9Ts27C7jem/7xYKPQ4z8w2z2gymFT0531hWkE4SEMSl1Q1XCt7PxdMLCB+QNbaWScE3&#10;edisRw8rzLW985H6U6hEhLDPUUEdQpdL6cuaDPqJ7Yij92GdwRClq6R2eI9w08ppksylwYbjQo0d&#10;7Woqb6cvo6C/XWn2lmaZKw7Pn2UmL6+BCqUex8N2CSLQEP7Df+29VjCdLVL4fROf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wk4dxQAAAN0AAAAPAAAAAAAAAAAAAAAA&#10;AJ8CAABkcnMvZG93bnJldi54bWxQSwUGAAAAAAQABAD3AAAAkQMAAAAA&#10;">
                    <v:imagedata r:id="rId22" o:title="tool"/>
                  </v:shape>
                </v:group>
                <w10:anchorlock/>
              </v:group>
            </w:pict>
          </mc:Fallback>
        </mc:AlternateContent>
      </w:r>
      <w:r w:rsidR="008957BE">
        <w:t>Use</w:t>
      </w:r>
      <w:r w:rsidR="008957BE" w:rsidRPr="008957BE">
        <w:t xml:space="preserve"> </w:t>
      </w:r>
      <w:r w:rsidR="008957BE">
        <w:t>two</w:t>
      </w:r>
      <w:r w:rsidR="008957BE" w:rsidRPr="008957BE">
        <w:t xml:space="preserve"> sets of provid</w:t>
      </w:r>
      <w:r w:rsidR="008957BE">
        <w:t>ed screws and nuts/washers to a</w:t>
      </w:r>
      <w:r w:rsidR="008957BE" w:rsidRPr="008957BE">
        <w:t xml:space="preserve">ttach </w:t>
      </w:r>
      <w:r w:rsidR="008957BE">
        <w:t xml:space="preserve">the </w:t>
      </w:r>
      <w:r w:rsidR="008957BE" w:rsidRPr="008957BE">
        <w:t>L-</w:t>
      </w:r>
      <w:r w:rsidR="008957BE">
        <w:t>s</w:t>
      </w:r>
      <w:r w:rsidR="008957BE" w:rsidRPr="008957BE">
        <w:t>hape</w:t>
      </w:r>
      <w:r w:rsidR="008957BE">
        <w:t>d</w:t>
      </w:r>
      <w:r w:rsidR="008957BE" w:rsidRPr="008957BE">
        <w:t xml:space="preserve"> bracket for the trailer connector into </w:t>
      </w:r>
      <w:r w:rsidR="008957BE">
        <w:t>the hitch bracket</w:t>
      </w:r>
      <w:r w:rsidR="008957BE" w:rsidRPr="008957BE">
        <w:t xml:space="preserve"> </w:t>
      </w:r>
      <w:r w:rsidR="008957BE">
        <w:t>(Fig.</w:t>
      </w:r>
      <w:r w:rsidR="008957BE" w:rsidRPr="008957BE">
        <w:t xml:space="preserve"> 4-1</w:t>
      </w:r>
      <w:r w:rsidR="008957BE">
        <w:t>)</w:t>
      </w:r>
      <w:r w:rsidR="00F067A5">
        <w:t>.</w:t>
      </w:r>
    </w:p>
    <w:p w:rsidR="00AD09AD" w:rsidRDefault="00AD09AD">
      <w:r>
        <w:br w:type="page"/>
      </w:r>
    </w:p>
    <w:p w:rsidR="00AD09AD" w:rsidRDefault="00AD09AD" w:rsidP="00BD1865">
      <w:pPr>
        <w:pStyle w:val="ProcLevel2"/>
        <w:numPr>
          <w:ilvl w:val="0"/>
          <w:numId w:val="0"/>
        </w:numPr>
        <w:ind w:left="360"/>
      </w:pPr>
    </w:p>
    <w:p w:rsidR="008957BE" w:rsidRDefault="00AD09AD" w:rsidP="00BD1865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8720" behindDoc="0" locked="1" layoutInCell="1" allowOverlap="1" wp14:anchorId="1FBD0BBC" wp14:editId="3277F8A0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2393" name="Group 2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9555" cy="2226178"/>
                          <a:chOff x="1517133" y="1179559"/>
                          <a:chExt cx="2970775" cy="2104914"/>
                        </a:xfrm>
                      </wpg:grpSpPr>
                      <pic:pic xmlns:pic="http://schemas.openxmlformats.org/drawingml/2006/picture">
                        <pic:nvPicPr>
                          <pic:cNvPr id="2394" name="Picture 2394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133" y="1179559"/>
                            <a:ext cx="2970775" cy="210491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9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523899" y="309458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AD09AD">
                              <w:pPr>
                                <w:pStyle w:val="Fig"/>
                                <w:jc w:val="center"/>
                              </w:pPr>
                              <w:r>
                                <w:t>Fig. 4-2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D0BBC" id="Group 2393" o:spid="_x0000_s1664" style="position:absolute;left:0;text-align:left;margin-left:-255.6pt;margin-top:0;width:234pt;height:175.7pt;z-index:251998720;mso-position-horizontal-relative:text;mso-position-vertical-relative:text;mso-width-relative:margin;mso-height-relative:margin" coordorigin="15171,11795" coordsize="29707,21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">
                <v:shape id="Picture 2394" o:spid="_x0000_s1665" type="#_x0000_t75" style="position:absolute;left:15171;top:11795;width:29708;height:2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xAqXFAAAA3QAAAA8AAABkcnMvZG93bnJldi54bWxEj0FrAjEUhO+C/yE8oTfNam3R1ShroVDo&#10;qbbq9bF53cRuXpZNurv++6ZQ6HGYmW+Y7X5wteioDdazgvksA0Fcem25UvDx/jxdgQgRWWPtmRTc&#10;KMB+Nx5tMde+5zfqjrESCcIhRwUmxiaXMpSGHIaZb4iT9+lbhzHJtpK6xT7BXS0XWfYoHVpOCwYb&#10;ejJUfh2/nYL+YvUDnk6FJdNdz9fXSh5WhVJ3k6HYgIg0xP/wX/tFK1jcr5fw+yY9Abn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8QKlxQAAAN0AAAAPAAAAAAAAAAAAAAAA&#10;AJ8CAABkcnMvZG93bnJldi54bWxQSwUGAAAAAAQABAD3AAAAkQMAAAAA&#10;" stroked="t" strokecolor="black [3213]">
                  <v:imagedata r:id="rId152" o:title=""/>
                  <v:path arrowok="t"/>
                </v:shape>
                <v:shape id="Text Box 99" o:spid="_x0000_s1666" type="#_x0000_t202" style="position:absolute;left:15238;top:3094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0Y18cA&#10;AADdAAAADwAAAGRycy9kb3ducmV2LnhtbESPzWvCQBTE74L/w/IKvUjdmKLU1FX8aMGDHvzA8yP7&#10;moRm34bd1cT/vlsQPA4z8xtmtuhMLW7kfGVZwWiYgCDOra64UHA+fb99gPABWWNtmRTcycNi3u/N&#10;MNO25QPdjqEQEcI+QwVlCE0mpc9LMuiHtiGO3o91BkOUrpDaYRvhppZpkkykwYrjQokNrUvKf49X&#10;o2Cycdf2wOvB5vy1w31TpJfV/aLU60u3/AQRqAvP8KO91QrS9+kY/t/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dGNfHAAAA3QAAAA8AAAAAAAAAAAAAAAAAmAIAAGRy&#10;cy9kb3ducmV2LnhtbFBLBQYAAAAABAAEAPUAAACMAwAAAAA=&#10;" stroked="f">
                  <v:textbox inset="0,0,0,0">
                    <w:txbxContent>
                      <w:p w:rsidR="00D31835" w:rsidRDefault="00D31835" w:rsidP="00AD09AD">
                        <w:pPr>
                          <w:pStyle w:val="Fig"/>
                          <w:jc w:val="center"/>
                        </w:pPr>
                        <w:r>
                          <w:t>Fig. 4-2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8957BE" w:rsidRPr="008957BE">
        <w:t xml:space="preserve">Pass the </w:t>
      </w:r>
      <w:r w:rsidR="008957BE">
        <w:t>t</w:t>
      </w:r>
      <w:r w:rsidR="008957BE" w:rsidRPr="008957BE">
        <w:t xml:space="preserve">railer </w:t>
      </w:r>
      <w:r w:rsidR="008957BE">
        <w:t>s</w:t>
      </w:r>
      <w:r w:rsidR="008957BE" w:rsidRPr="008957BE">
        <w:t>ub-</w:t>
      </w:r>
      <w:r w:rsidR="008957BE">
        <w:t>w</w:t>
      </w:r>
      <w:r w:rsidR="008957BE" w:rsidRPr="008957BE">
        <w:t xml:space="preserve">ire </w:t>
      </w:r>
      <w:r w:rsidR="008957BE">
        <w:t>h</w:t>
      </w:r>
      <w:r w:rsidR="008957BE" w:rsidRPr="008957BE">
        <w:t>arness inside the vehicle wire harness for</w:t>
      </w:r>
      <w:r w:rsidR="00CA06E6">
        <w:t xml:space="preserve"> the</w:t>
      </w:r>
      <w:r w:rsidR="008957BE" w:rsidRPr="008957BE">
        <w:t xml:space="preserve"> blind spot </w:t>
      </w:r>
      <w:r w:rsidR="004740E8">
        <w:t xml:space="preserve">monitoring </w:t>
      </w:r>
      <w:r w:rsidR="008957BE" w:rsidRPr="008957BE">
        <w:t>system LH</w:t>
      </w:r>
      <w:r w:rsidR="008957BE">
        <w:t xml:space="preserve"> </w:t>
      </w:r>
      <w:r w:rsidR="00292E91">
        <w:t xml:space="preserve">(if equipped) </w:t>
      </w:r>
      <w:r w:rsidR="008957BE">
        <w:t>(Fig. 4-2).</w:t>
      </w:r>
      <w:r w:rsidR="00292E91">
        <w:t xml:space="preserve">  For vehicles without </w:t>
      </w:r>
      <w:r w:rsidR="004740E8">
        <w:t xml:space="preserve">the </w:t>
      </w:r>
      <w:r w:rsidR="00292E91">
        <w:t>blind spot monitoring</w:t>
      </w:r>
      <w:r w:rsidR="004740E8">
        <w:t xml:space="preserve"> system</w:t>
      </w:r>
      <w:r w:rsidR="00292E91">
        <w:t xml:space="preserve">, </w:t>
      </w:r>
      <w:r w:rsidR="004740E8">
        <w:t>r</w:t>
      </w:r>
      <w:r w:rsidR="004740E8">
        <w:t>oute</w:t>
      </w:r>
      <w:r w:rsidR="004740E8">
        <w:t xml:space="preserve"> the </w:t>
      </w:r>
      <w:r w:rsidR="00292E91">
        <w:t xml:space="preserve">harness </w:t>
      </w:r>
      <w:r w:rsidR="004740E8">
        <w:t>in</w:t>
      </w:r>
      <w:bookmarkStart w:id="0" w:name="_GoBack"/>
      <w:bookmarkEnd w:id="0"/>
      <w:r w:rsidR="004740E8">
        <w:t xml:space="preserve"> the same manner</w:t>
      </w:r>
      <w:r w:rsidR="00292E91">
        <w:t>.</w:t>
      </w:r>
    </w:p>
    <w:p w:rsidR="008957BE" w:rsidRDefault="008957BE" w:rsidP="00BD1865">
      <w:pPr>
        <w:pStyle w:val="ProcLevel2"/>
      </w:pPr>
      <w:r w:rsidRPr="008957BE">
        <w:t xml:space="preserve">Route </w:t>
      </w:r>
      <w:r>
        <w:t>the t</w:t>
      </w:r>
      <w:r w:rsidRPr="008957BE">
        <w:t xml:space="preserve">railer </w:t>
      </w:r>
      <w:r>
        <w:t>sub-wi</w:t>
      </w:r>
      <w:r w:rsidRPr="008957BE">
        <w:t xml:space="preserve">re </w:t>
      </w:r>
      <w:r>
        <w:t>h</w:t>
      </w:r>
      <w:r w:rsidRPr="008957BE">
        <w:t xml:space="preserve">arness along the top of </w:t>
      </w:r>
      <w:r>
        <w:t xml:space="preserve">the </w:t>
      </w:r>
      <w:r w:rsidRPr="008957BE">
        <w:t xml:space="preserve">hitch crossbar towards </w:t>
      </w:r>
      <w:r>
        <w:t xml:space="preserve">the </w:t>
      </w:r>
      <w:r w:rsidRPr="008957BE">
        <w:t>passenger</w:t>
      </w:r>
      <w:r>
        <w:t xml:space="preserve"> side.</w:t>
      </w:r>
    </w:p>
    <w:p w:rsidR="00AD09AD" w:rsidRDefault="00AD09AD" w:rsidP="00BD1865">
      <w:pPr>
        <w:pStyle w:val="ProcLevel2"/>
        <w:numPr>
          <w:ilvl w:val="0"/>
          <w:numId w:val="0"/>
        </w:numPr>
        <w:ind w:left="360"/>
      </w:pPr>
    </w:p>
    <w:p w:rsidR="00AD09AD" w:rsidRDefault="00AD09AD" w:rsidP="00BD1865">
      <w:pPr>
        <w:pStyle w:val="ProcLevel2"/>
        <w:numPr>
          <w:ilvl w:val="0"/>
          <w:numId w:val="0"/>
        </w:numPr>
        <w:ind w:left="360"/>
      </w:pPr>
    </w:p>
    <w:p w:rsidR="006C4ACA" w:rsidRDefault="00AD09AD" w:rsidP="00BD1865">
      <w:pPr>
        <w:pStyle w:val="ProcLevel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2816" behindDoc="0" locked="1" layoutInCell="1" allowOverlap="1" wp14:anchorId="3F89D6FC" wp14:editId="2609589E">
                <wp:simplePos x="0" y="0"/>
                <wp:positionH relativeFrom="column">
                  <wp:posOffset>-3248025</wp:posOffset>
                </wp:positionH>
                <wp:positionV relativeFrom="paragraph">
                  <wp:posOffset>2301240</wp:posOffset>
                </wp:positionV>
                <wp:extent cx="2971800" cy="1983740"/>
                <wp:effectExtent l="19050" t="19050" r="19050" b="16510"/>
                <wp:wrapNone/>
                <wp:docPr id="3085" name="Group 3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983740"/>
                          <a:chOff x="0" y="0"/>
                          <a:chExt cx="2971800" cy="1979295"/>
                        </a:xfrm>
                      </wpg:grpSpPr>
                      <wpg:grpSp>
                        <wpg:cNvPr id="3076" name="Group 3076"/>
                        <wpg:cNvGrpSpPr/>
                        <wpg:grpSpPr>
                          <a:xfrm>
                            <a:off x="0" y="0"/>
                            <a:ext cx="2971800" cy="1979295"/>
                            <a:chOff x="0" y="157303"/>
                            <a:chExt cx="2971165" cy="1977741"/>
                          </a:xfrm>
                        </wpg:grpSpPr>
                        <wpg:grpSp>
                          <wpg:cNvPr id="3077" name="Group 3077"/>
                          <wpg:cNvGrpSpPr/>
                          <wpg:grpSpPr>
                            <a:xfrm>
                              <a:off x="0" y="157303"/>
                              <a:ext cx="2971165" cy="1977741"/>
                              <a:chOff x="78550" y="162573"/>
                              <a:chExt cx="2969346" cy="1968872"/>
                            </a:xfrm>
                          </wpg:grpSpPr>
                          <pic:pic xmlns:pic="http://schemas.openxmlformats.org/drawingml/2006/picture">
                            <pic:nvPicPr>
                              <pic:cNvPr id="3078" name="Picture 30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8550" y="162573"/>
                                <a:ext cx="2969346" cy="1968872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307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427" y="1928907"/>
                                <a:ext cx="548415" cy="1946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AD09AD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4-4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3080" name="Line 2403"/>
                          <wps:cNvCnPr>
                            <a:cxnSpLocks noChangeShapeType="1"/>
                            <a:stCxn id="3081" idx="2"/>
                          </wps:cNvCnPr>
                          <wps:spPr bwMode="auto">
                            <a:xfrm>
                              <a:off x="1485411" y="485033"/>
                              <a:ext cx="185870" cy="173166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081" name="Text Box 24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2752" y="344490"/>
                              <a:ext cx="905316" cy="14054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C66CB8" w:rsidRDefault="00D31835" w:rsidP="00AD09AD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C66CB8">
                                  <w:rPr>
                                    <w:sz w:val="18"/>
                                    <w:szCs w:val="18"/>
                                    <w:lang w:val="en-CA"/>
                                  </w:rPr>
                                  <w:t>Push mount clip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3082" name="Line 2403"/>
                        <wps:cNvCnPr>
                          <a:cxnSpLocks noChangeShapeType="1"/>
                          <a:stCxn id="3081" idx="2"/>
                        </wps:cNvCnPr>
                        <wps:spPr bwMode="auto">
                          <a:xfrm flipH="1">
                            <a:off x="919164" y="327987"/>
                            <a:ext cx="566564" cy="210175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083" name="Line 2403"/>
                        <wps:cNvCnPr>
                          <a:cxnSpLocks noChangeShapeType="1"/>
                          <a:stCxn id="3081" idx="2"/>
                        </wps:cNvCnPr>
                        <wps:spPr bwMode="auto">
                          <a:xfrm flipH="1">
                            <a:off x="209550" y="327987"/>
                            <a:ext cx="1276178" cy="262562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084" name="Line 2403"/>
                        <wps:cNvCnPr>
                          <a:cxnSpLocks noChangeShapeType="1"/>
                          <a:stCxn id="3081" idx="2"/>
                        </wps:cNvCnPr>
                        <wps:spPr bwMode="auto">
                          <a:xfrm>
                            <a:off x="1485728" y="327987"/>
                            <a:ext cx="1086022" cy="17330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89D6FC" id="Group 3085" o:spid="_x0000_s1667" style="position:absolute;left:0;text-align:left;margin-left:-255.75pt;margin-top:181.2pt;width:234pt;height:156.2pt;z-index:252002816;mso-position-horizontal-relative:text;mso-position-vertical-relative:text;mso-height-relative:margin" coordsize="29718,19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">
                <v:group id="Group 3076" o:spid="_x0000_s1668" style="position:absolute;width:29718;height:19792" coordorigin=",1573" coordsize="29711,19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ihWcUAAADd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NoOoH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aIoVnFAAAA3QAA&#10;AA8AAAAAAAAAAAAAAAAAqgIAAGRycy9kb3ducmV2LnhtbFBLBQYAAAAABAAEAPoAAACcAwAAAAA=&#10;">
                  <v:group id="Group 3077" o:spid="_x0000_s1669" style="position:absolute;top:1573;width:29711;height:19777" coordorigin="785,1625" coordsize="29693,196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QEwscAAADd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1gGa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cQEwscAAADd&#10;AAAADwAAAAAAAAAAAAAAAACqAgAAZHJzL2Rvd25yZXYueG1sUEsFBgAAAAAEAAQA+gAAAJ4DAAAA&#10;AA==&#10;">
                    <v:shape id="Picture 3078" o:spid="_x0000_s1670" type="#_x0000_t75" style="position:absolute;left:785;top:1625;width:29693;height:19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e83LEAAAA3QAAAA8AAABkcnMvZG93bnJldi54bWxET89rwjAUvg/8H8ITdpuJDrauGkspCDL0&#10;oNsO3p7Nsy02L7XJtPvvzWHg8eP7vcgG24or9b5xrGE6USCIS2carjR8f61eEhA+IBtsHZOGP/KQ&#10;LUdPC0yNu/GOrvtQiRjCPkUNdQhdKqUva7LoJ64jjtzJ9RZDhH0lTY+3GG5bOVPqTVpsODbU2FFR&#10;U3ne/1oNXVL8HHfJZv1ZNIcqn6nN9vLhtX4eD/kcRKAhPMT/7rXR8Kre49z4Jj4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e83LEAAAA3QAAAA8AAAAAAAAAAAAAAAAA&#10;nwIAAGRycy9kb3ducmV2LnhtbFBLBQYAAAAABAAEAPcAAACQAwAAAAA=&#10;" stroked="t" strokecolor="black [3213]">
                      <v:imagedata r:id="rId154" o:title=""/>
                      <v:path arrowok="t"/>
                    </v:shape>
                    <v:shape id="Text Box 99" o:spid="_x0000_s1671" type="#_x0000_t202" style="position:absolute;left:864;top:19289;width:5484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Ju7cYA&#10;AADdAAAADwAAAGRycy9kb3ducmV2LnhtbESPQWvCQBSE70L/w/IKXorZ1IKt0VWqtuBBD2rw/Mi+&#10;JqHZt2F3NfHfd4WCx2FmvmHmy9404krO15YVvCYpCOLC6ppLBfnpe/QBwgdkjY1lUnAjD8vF02CO&#10;mbYdH+h6DKWIEPYZKqhCaDMpfVGRQZ/Yljh6P9YZDFG6UmqHXYSbRo7TdCIN1hwXKmxpXVHxe7wY&#10;BZONu3QHXr9s8q8d7ttyfF7dzkoNn/vPGYhAfXiE/9tbreAtfZ/C/U1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Ju7cYAAADdAAAADwAAAAAAAAAAAAAAAACYAgAAZHJz&#10;L2Rvd25yZXYueG1sUEsFBgAAAAAEAAQA9QAAAIsDAAAAAA==&#10;" stroked="f">
                      <v:textbox inset="0,0,0,0">
                        <w:txbxContent>
                          <w:p w:rsidR="00D31835" w:rsidRDefault="00D31835" w:rsidP="00AD09AD">
                            <w:pPr>
                              <w:pStyle w:val="Fig"/>
                              <w:jc w:val="center"/>
                            </w:pPr>
                            <w:r>
                              <w:t>Fig. 4-4</w:t>
                            </w:r>
                          </w:p>
                        </w:txbxContent>
                      </v:textbox>
                    </v:shape>
                  </v:group>
                  <v:line id="Line 2403" o:spid="_x0000_s1672" style="position:absolute;visibility:visible;mso-wrap-style:square" from="14854,4850" to="16712,65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MADgMQAAADdAAAADwAAAGRycy9kb3ducmV2LnhtbERPO2/CMBDeK/EfrENiKw6kDSjFIIRU&#10;QYcOPJZup/iapMTnKL6StL++Hioxfvreq83gGnWjLtSeDcymCSjiwtuaSwOX8+vjElQQZIuNZzLw&#10;QwE269HDCnPrez7S7SSliiEccjRQibS51qGoyGGY+pY4cp++cygRdqW2HfYx3DV6niSZdlhzbKiw&#10;pV1FxfX07QzsRf+2H18pHoZ+l6VP78+yyN6MmYyH7QsooUHu4n/3wRpIk2XcH9/EJ6D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wAOAxAAAAN0AAAAPAAAAAAAAAAAA&#10;AAAAAKECAABkcnMvZG93bnJldi54bWxQSwUGAAAAAAQABAD5AAAAkgMAAAAA&#10;" strokecolor="red" strokeweight="1.25pt">
                    <v:stroke endarrow="block"/>
                  </v:line>
                  <v:shape id="Text Box 2455" o:spid="_x0000_s1673" type="#_x0000_t202" style="position:absolute;left:10327;top:3444;width:9053;height:1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1rgscA&#10;AADdAAAADwAAAGRycy9kb3ducmV2LnhtbESPQWsCMRSE70L/Q3gFL1KzVhHZGkWkBfUi3Xrp7bF5&#10;brbdvCxJVtd/bwoFj8PMfMMs171txIV8qB0rmIwzEMSl0zVXCk5fHy8LECEia2wck4IbBVivngZL&#10;zLW78iddiliJBOGQowITY5tLGUpDFsPYtcTJOztvMSbpK6k9XhPcNvI1y+bSYs1pwWBLW0Plb9FZ&#10;BcfZ99GMuvP7YTOb+v2p285/qkKp4XO/eQMRqY+P8H97pxVMs8UE/t6kJ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da4LHAAAA3QAAAA8AAAAAAAAAAAAAAAAAmAIAAGRy&#10;cy9kb3ducmV2LnhtbFBLBQYAAAAABAAEAPUAAACMAwAAAAA=&#10;" stroked="f">
                    <v:textbox style="mso-fit-shape-to-text:t" inset="0,0,0,0">
                      <w:txbxContent>
                        <w:p w:rsidR="00D31835" w:rsidRPr="00C66CB8" w:rsidRDefault="00D31835" w:rsidP="00AD09AD">
                          <w:pPr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C66CB8">
                            <w:rPr>
                              <w:sz w:val="18"/>
                              <w:szCs w:val="18"/>
                              <w:lang w:val="en-CA"/>
                            </w:rPr>
                            <w:t>Push mount clip</w:t>
                          </w:r>
                        </w:p>
                      </w:txbxContent>
                    </v:textbox>
                  </v:shape>
                </v:group>
                <v:line id="Line 2403" o:spid="_x0000_s1674" style="position:absolute;flip:x;visibility:visible;mso-wrap-style:square" from="9191,3279" to="14857,53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q8gsUAAADdAAAADwAAAGRycy9kb3ducmV2LnhtbESP0WoCMRRE3wv+Q7iCL0WzWqmyGkUK&#10;tj4VqvsB1811s7i5WZN03f69KRT6OMzMGWa97W0jOvKhdqxgOslAEJdO11wpKE778RJEiMgaG8ek&#10;4IcCbDeDpzXm2t35i7pjrESCcMhRgYmxzaUMpSGLYeJa4uRdnLcYk/SV1B7vCW4bOcuyV2mx5rRg&#10;sKU3Q+X1+G0VnP3cFprni6ILt+f33aX/KD+NUqNhv1uBiNTH//Bf+6AVvGTLGfy+SU9Abh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pq8gsUAAADdAAAADwAAAAAAAAAA&#10;AAAAAAChAgAAZHJzL2Rvd25yZXYueG1sUEsFBgAAAAAEAAQA+QAAAJMDAAAAAA==&#10;" strokecolor="red" strokeweight="1.25pt">
                  <v:stroke endarrow="block"/>
                </v:line>
                <v:line id="Line 2403" o:spid="_x0000_s1675" style="position:absolute;flip:x;visibility:visible;mso-wrap-style:square" from="2095,3279" to="14857,5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dYZGcUAAADdAAAADwAAAGRycy9kb3ducmV2LnhtbESP3WoCMRSE7wu+QzhCb4pm/aHKahQR&#10;bHtVqO4DHDfHzeLmZE3iun37plDo5TAz3zDrbW8b0ZEPtWMFk3EGgrh0uuZKQXE6jJYgQkTW2Dgm&#10;Bd8UYLsZPK0x1+7BX9QdYyUShEOOCkyMbS5lKA1ZDGPXEifv4rzFmKSvpPb4SHDbyGmWvUqLNacF&#10;gy3tDZXX490qOPu5LTTPF0UXbi9vu0v/Xn4apZ6H/W4FIlIf/8N/7Q+tYJYtZ/D7Jj0Buf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dYZGcUAAADdAAAADwAAAAAAAAAA&#10;AAAAAAChAgAAZHJzL2Rvd25yZXYueG1sUEsFBgAAAAAEAAQA+QAAAJMDAAAAAA==&#10;" strokecolor="red" strokeweight="1.25pt">
                  <v:stroke endarrow="block"/>
                </v:line>
                <v:line id="Line 2403" o:spid="_x0000_s1676" style="position:absolute;visibility:visible;mso-wrap-style:square" from="14857,3279" to="25717,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sFg8cAAADdAAAADwAAAGRycy9kb3ducmV2LnhtbESPQWvCQBSE7wX/w/KE3uqmxqaSuooI&#10;UnvoobYXb4/sM0mbfRuyTxP99d1CweMwM98wi9XgGnWmLtSeDTxOElDEhbc1lwa+PrcPc1BBkC02&#10;nsnAhQKslqO7BebW9/xB572UKkI45GigEmlzrUNRkcMw8S1x9I6+cyhRdqW2HfYR7ho9TZJMO6w5&#10;LlTY0qai4md/cgZeRV/bw3eKu6HfZOns/Umeszdj7sfD+gWU0CC38H97Zw2kyXwGf2/iE9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+wWDxwAAAN0AAAAPAAAAAAAA&#10;AAAAAAAAAKECAABkcnMvZG93bnJldi54bWxQSwUGAAAAAAQABAD5AAAAlQMAAAAA&#10;" strokecolor="red" strokeweight="1.25pt">
                  <v:stroke endarrow="block"/>
                </v:lin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0768" behindDoc="0" locked="1" layoutInCell="1" allowOverlap="1" wp14:anchorId="4F995B6C" wp14:editId="495516A6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3075" name="Group 3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-1" y="-1"/>
                          <a:chExt cx="2967990" cy="2230755"/>
                        </a:xfrm>
                      </wpg:grpSpPr>
                      <wpg:grpSp>
                        <wpg:cNvPr id="2434" name="Group 2434"/>
                        <wpg:cNvGrpSpPr/>
                        <wpg:grpSpPr>
                          <a:xfrm>
                            <a:off x="-1" y="-1"/>
                            <a:ext cx="2967990" cy="2230755"/>
                            <a:chOff x="1760" y="-1"/>
                            <a:chExt cx="2968278" cy="2227580"/>
                          </a:xfrm>
                        </wpg:grpSpPr>
                        <wpg:grpSp>
                          <wpg:cNvPr id="2521" name="Group 2521"/>
                          <wpg:cNvGrpSpPr/>
                          <wpg:grpSpPr>
                            <a:xfrm>
                              <a:off x="1760" y="-1"/>
                              <a:ext cx="2968278" cy="2227580"/>
                              <a:chOff x="39999" y="9232"/>
                              <a:chExt cx="2965828" cy="2213595"/>
                            </a:xfrm>
                          </wpg:grpSpPr>
                          <pic:pic xmlns:pic="http://schemas.openxmlformats.org/drawingml/2006/picture">
                            <pic:nvPicPr>
                              <pic:cNvPr id="2568" name="Picture 25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999" y="9232"/>
                                <a:ext cx="2965828" cy="2213595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569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898" y="2021646"/>
                                <a:ext cx="548415" cy="1946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AD09AD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4-3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2580" name="Line 2403"/>
                          <wps:cNvCnPr>
                            <a:cxnSpLocks noChangeShapeType="1"/>
                            <a:stCxn id="2584" idx="2"/>
                          </wps:cNvCnPr>
                          <wps:spPr bwMode="auto">
                            <a:xfrm flipH="1">
                              <a:off x="235147" y="405490"/>
                              <a:ext cx="211801" cy="155685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584" name="AutoShape 1878"/>
                          <wps:cNvSpPr>
                            <a:spLocks noChangeArrowheads="1"/>
                          </wps:cNvSpPr>
                          <wps:spPr bwMode="auto">
                            <a:xfrm>
                              <a:off x="338362" y="203560"/>
                              <a:ext cx="217170" cy="20193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5875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E74760" w:rsidRDefault="00D31835" w:rsidP="00AD09AD">
                                <w:pPr>
                                  <w:jc w:val="center"/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8"/>
                                    <w:szCs w:val="18"/>
                                    <w:lang w:val="en-CA"/>
                                  </w:rPr>
                                  <w:t>44</w:t>
                                </w:r>
                              </w:p>
                            </w:txbxContent>
                          </wps:txbx>
                          <wps:bodyPr rot="0" vert="horz" wrap="square" lIns="18288" tIns="18288" rIns="18288" bIns="18288" anchor="t" anchorCtr="0" upright="1">
                            <a:noAutofit/>
                          </wps:bodyPr>
                        </wps:wsp>
                      </wpg:grpSp>
                      <wps:wsp>
                        <wps:cNvPr id="2585" name="Freeform 2585"/>
                        <wps:cNvSpPr/>
                        <wps:spPr>
                          <a:xfrm>
                            <a:off x="0" y="481012"/>
                            <a:ext cx="176530" cy="80963"/>
                          </a:xfrm>
                          <a:custGeom>
                            <a:avLst/>
                            <a:gdLst>
                              <a:gd name="connsiteX0" fmla="*/ 51916 w 177101"/>
                              <a:gd name="connsiteY0" fmla="*/ 0 h 110619"/>
                              <a:gd name="connsiteX1" fmla="*/ 2930 w 177101"/>
                              <a:gd name="connsiteY1" fmla="*/ 65314 h 110619"/>
                              <a:gd name="connsiteX2" fmla="*/ 128116 w 177101"/>
                              <a:gd name="connsiteY2" fmla="*/ 108857 h 110619"/>
                              <a:gd name="connsiteX3" fmla="*/ 177101 w 177101"/>
                              <a:gd name="connsiteY3" fmla="*/ 97971 h 1106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77101" h="110619">
                                <a:moveTo>
                                  <a:pt x="51916" y="0"/>
                                </a:moveTo>
                                <a:cubicBezTo>
                                  <a:pt x="21073" y="23585"/>
                                  <a:pt x="-9770" y="47171"/>
                                  <a:pt x="2930" y="65314"/>
                                </a:cubicBezTo>
                                <a:cubicBezTo>
                                  <a:pt x="15630" y="83457"/>
                                  <a:pt x="99088" y="103414"/>
                                  <a:pt x="128116" y="108857"/>
                                </a:cubicBezTo>
                                <a:cubicBezTo>
                                  <a:pt x="157144" y="114300"/>
                                  <a:pt x="167122" y="106135"/>
                                  <a:pt x="177101" y="97971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6" name="Freeform 2586"/>
                        <wps:cNvSpPr/>
                        <wps:spPr>
                          <a:xfrm>
                            <a:off x="233363" y="585787"/>
                            <a:ext cx="228600" cy="190500"/>
                          </a:xfrm>
                          <a:custGeom>
                            <a:avLst/>
                            <a:gdLst>
                              <a:gd name="connsiteX0" fmla="*/ 0 w 228600"/>
                              <a:gd name="connsiteY0" fmla="*/ 0 h 190500"/>
                              <a:gd name="connsiteX1" fmla="*/ 174171 w 228600"/>
                              <a:gd name="connsiteY1" fmla="*/ 152400 h 190500"/>
                              <a:gd name="connsiteX2" fmla="*/ 228600 w 228600"/>
                              <a:gd name="connsiteY2" fmla="*/ 190500 h 1905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8600" h="190500">
                                <a:moveTo>
                                  <a:pt x="0" y="0"/>
                                </a:moveTo>
                                <a:cubicBezTo>
                                  <a:pt x="68035" y="60325"/>
                                  <a:pt x="136071" y="120650"/>
                                  <a:pt x="174171" y="152400"/>
                                </a:cubicBezTo>
                                <a:cubicBezTo>
                                  <a:pt x="212271" y="184150"/>
                                  <a:pt x="220435" y="187325"/>
                                  <a:pt x="228600" y="19050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2" name="Freeform 3072"/>
                        <wps:cNvSpPr/>
                        <wps:spPr>
                          <a:xfrm>
                            <a:off x="563243" y="733424"/>
                            <a:ext cx="2089469" cy="147634"/>
                          </a:xfrm>
                          <a:custGeom>
                            <a:avLst/>
                            <a:gdLst>
                              <a:gd name="connsiteX0" fmla="*/ 0 w 2214709"/>
                              <a:gd name="connsiteY0" fmla="*/ 83835 h 139358"/>
                              <a:gd name="connsiteX1" fmla="*/ 239485 w 2214709"/>
                              <a:gd name="connsiteY1" fmla="*/ 105606 h 139358"/>
                              <a:gd name="connsiteX2" fmla="*/ 511628 w 2214709"/>
                              <a:gd name="connsiteY2" fmla="*/ 138263 h 139358"/>
                              <a:gd name="connsiteX3" fmla="*/ 854528 w 2214709"/>
                              <a:gd name="connsiteY3" fmla="*/ 62063 h 139358"/>
                              <a:gd name="connsiteX4" fmla="*/ 1447800 w 2214709"/>
                              <a:gd name="connsiteY4" fmla="*/ 23963 h 139358"/>
                              <a:gd name="connsiteX5" fmla="*/ 2041071 w 2214709"/>
                              <a:gd name="connsiteY5" fmla="*/ 18521 h 139358"/>
                              <a:gd name="connsiteX6" fmla="*/ 2193471 w 2214709"/>
                              <a:gd name="connsiteY6" fmla="*/ 2192 h 139358"/>
                              <a:gd name="connsiteX7" fmla="*/ 2209800 w 2214709"/>
                              <a:gd name="connsiteY7" fmla="*/ 72949 h 13935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2214709" h="139358">
                                <a:moveTo>
                                  <a:pt x="0" y="83835"/>
                                </a:moveTo>
                                <a:lnTo>
                                  <a:pt x="239485" y="105606"/>
                                </a:lnTo>
                                <a:cubicBezTo>
                                  <a:pt x="324756" y="114677"/>
                                  <a:pt x="409121" y="145520"/>
                                  <a:pt x="511628" y="138263"/>
                                </a:cubicBezTo>
                                <a:cubicBezTo>
                                  <a:pt x="614135" y="131006"/>
                                  <a:pt x="698499" y="81113"/>
                                  <a:pt x="854528" y="62063"/>
                                </a:cubicBezTo>
                                <a:cubicBezTo>
                                  <a:pt x="1010557" y="43013"/>
                                  <a:pt x="1250043" y="31220"/>
                                  <a:pt x="1447800" y="23963"/>
                                </a:cubicBezTo>
                                <a:cubicBezTo>
                                  <a:pt x="1645557" y="16706"/>
                                  <a:pt x="1916793" y="22149"/>
                                  <a:pt x="2041071" y="18521"/>
                                </a:cubicBezTo>
                                <a:cubicBezTo>
                                  <a:pt x="2165350" y="14892"/>
                                  <a:pt x="2165350" y="-6879"/>
                                  <a:pt x="2193471" y="2192"/>
                                </a:cubicBezTo>
                                <a:cubicBezTo>
                                  <a:pt x="2221593" y="11263"/>
                                  <a:pt x="2215696" y="42106"/>
                                  <a:pt x="2209800" y="7294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3" name="Freeform 3073"/>
                        <wps:cNvSpPr/>
                        <wps:spPr>
                          <a:xfrm>
                            <a:off x="2462213" y="823911"/>
                            <a:ext cx="190499" cy="342901"/>
                          </a:xfrm>
                          <a:custGeom>
                            <a:avLst/>
                            <a:gdLst>
                              <a:gd name="connsiteX0" fmla="*/ 163285 w 163285"/>
                              <a:gd name="connsiteY0" fmla="*/ 0 h 342900"/>
                              <a:gd name="connsiteX1" fmla="*/ 76200 w 163285"/>
                              <a:gd name="connsiteY1" fmla="*/ 185057 h 342900"/>
                              <a:gd name="connsiteX2" fmla="*/ 0 w 163285"/>
                              <a:gd name="connsiteY2" fmla="*/ 342900 h 3429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63285" h="342900">
                                <a:moveTo>
                                  <a:pt x="163285" y="0"/>
                                </a:moveTo>
                                <a:cubicBezTo>
                                  <a:pt x="133349" y="63953"/>
                                  <a:pt x="103414" y="127907"/>
                                  <a:pt x="76200" y="185057"/>
                                </a:cubicBezTo>
                                <a:cubicBezTo>
                                  <a:pt x="48986" y="242207"/>
                                  <a:pt x="24493" y="292553"/>
                                  <a:pt x="0" y="34290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4" name="Freeform 3074"/>
                        <wps:cNvSpPr/>
                        <wps:spPr>
                          <a:xfrm>
                            <a:off x="2319973" y="1166812"/>
                            <a:ext cx="142240" cy="396875"/>
                          </a:xfrm>
                          <a:custGeom>
                            <a:avLst/>
                            <a:gdLst>
                              <a:gd name="connsiteX0" fmla="*/ 142342 w 142342"/>
                              <a:gd name="connsiteY0" fmla="*/ 0 h 397329"/>
                              <a:gd name="connsiteX1" fmla="*/ 11713 w 142342"/>
                              <a:gd name="connsiteY1" fmla="*/ 195943 h 397329"/>
                              <a:gd name="connsiteX2" fmla="*/ 6270 w 142342"/>
                              <a:gd name="connsiteY2" fmla="*/ 337457 h 397329"/>
                              <a:gd name="connsiteX3" fmla="*/ 11713 w 142342"/>
                              <a:gd name="connsiteY3" fmla="*/ 397329 h 3973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42342" h="397329">
                                <a:moveTo>
                                  <a:pt x="142342" y="0"/>
                                </a:moveTo>
                                <a:cubicBezTo>
                                  <a:pt x="88367" y="69850"/>
                                  <a:pt x="34392" y="139700"/>
                                  <a:pt x="11713" y="195943"/>
                                </a:cubicBezTo>
                                <a:cubicBezTo>
                                  <a:pt x="-10966" y="252186"/>
                                  <a:pt x="6270" y="303893"/>
                                  <a:pt x="6270" y="337457"/>
                                </a:cubicBezTo>
                                <a:cubicBezTo>
                                  <a:pt x="6270" y="371021"/>
                                  <a:pt x="8991" y="384175"/>
                                  <a:pt x="11713" y="39732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995B6C" id="Group 3075" o:spid="_x0000_s1677" style="position:absolute;left:0;text-align:left;margin-left:-255.6pt;margin-top:0;width:234pt;height:175.7pt;z-index:252000768;mso-position-horizontal-relative:text;mso-position-vertical-relative:text;mso-width-relative:margin;mso-height-relative:margin" coordorigin="" coordsize="29679,223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">
                <v:group id="Group 2434" o:spid="_x0000_s1678" style="position:absolute;width:29679;height:22307" coordorigin="17" coordsize="29682,22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h01c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4Ho3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KHTVxgAAAN0A&#10;AAAPAAAAAAAAAAAAAAAAAKoCAABkcnMvZG93bnJldi54bWxQSwUGAAAAAAQABAD6AAAAnQMAAAAA&#10;">
                  <v:group id="Group 2521" o:spid="_x0000_s1679" style="position:absolute;left:17;width:29683;height:22275" coordorigin="399,92" coordsize="29658,22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dODc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ieH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9nTg3FAAAA3QAA&#10;AA8AAAAAAAAAAAAAAAAAqgIAAGRycy9kb3ducmV2LnhtbFBLBQYAAAAABAAEAPoAAACcAwAAAAA=&#10;">
                    <v:shape id="Picture 2568" o:spid="_x0000_s1680" type="#_x0000_t75" style="position:absolute;left:399;top:92;width:29659;height:22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vrRzDAAAA3QAAAA8AAABkcnMvZG93bnJldi54bWxET01rwkAQvRf8D8sIvRTdNNBQo6tIobSU&#10;HqoV9DhkxySYnQ27q0n/fedQ6PHxvleb0XXqRiG2ng08zjNQxJW3LdcGDt+vs2dQMSFb7DyTgR+K&#10;sFlP7lZYWj/wjm77VCsJ4ViigSalvtQ6Vg05jHPfEwt39sFhEhhqbQMOEu46nWdZoR22LA0N9vTS&#10;UHXZX52UFIvLGPJj+Pz6OA9vDyey/fZqzP103C5BJRrTv/jP/W4N5E+FzJU38gT0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+tHMMAAADdAAAADwAAAAAAAAAAAAAAAACf&#10;AgAAZHJzL2Rvd25yZXYueG1sUEsFBgAAAAAEAAQA9wAAAI8DAAAAAA==&#10;" stroked="t" strokecolor="black [3213]">
                      <v:imagedata r:id="rId156" o:title=""/>
                      <v:path arrowok="t"/>
                    </v:shape>
                    <v:shape id="Text Box 99" o:spid="_x0000_s1681" type="#_x0000_t202" style="position:absolute;left:448;top:20216;width:5485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6gDccA&#10;AADdAAAADwAAAGRycy9kb3ducmV2LnhtbESPzWvCQBTE7wX/h+UVeim6MdCgqav40YKHevADz4/s&#10;axKafRt2VxP/e1cQehxm5jfMbNGbRlzJ+dqygvEoAUFcWF1zqeB0/B5OQPiArLGxTApu5GExH7zM&#10;MNe24z1dD6EUEcI+RwVVCG0upS8qMuhHtiWO3q91BkOUrpTaYRfhppFpkmTSYM1xocKW1hUVf4eL&#10;UZBt3KXb8/p9c/r6wV1bpufV7azU22u//AQRqA//4Wd7qxWkH9kUHm/iE5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OoA3HAAAA3QAAAA8AAAAAAAAAAAAAAAAAmAIAAGRy&#10;cy9kb3ducmV2LnhtbFBLBQYAAAAABAAEAPUAAACMAwAAAAA=&#10;" stroked="f">
                      <v:textbox inset="0,0,0,0">
                        <w:txbxContent>
                          <w:p w:rsidR="00D31835" w:rsidRDefault="00D31835" w:rsidP="00AD09AD">
                            <w:pPr>
                              <w:pStyle w:val="Fig"/>
                              <w:jc w:val="center"/>
                            </w:pPr>
                            <w:r>
                              <w:t>Fig. 4-3</w:t>
                            </w:r>
                          </w:p>
                        </w:txbxContent>
                      </v:textbox>
                    </v:shape>
                  </v:group>
                  <v:line id="Line 2403" o:spid="_x0000_s1682" style="position:absolute;flip:x;visibility:visible;mso-wrap-style:square" from="2351,4054" to="4469,56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HfU8IAAADdAAAADwAAAGRycy9kb3ducmV2LnhtbERP3WrCMBS+H/gO4Qi7GZpOnEo1igyc&#10;uxqofYBjc2yKzUlNYq1vv1wMdvnx/a82vW1ERz7UjhW8jzMQxKXTNVcKitNutAARIrLGxjEpeFKA&#10;zXrwssJcuwcfqDvGSqQQDjkqMDG2uZShNGQxjF1LnLiL8xZjgr6S2uMjhdtGTrJsJi3WnBoMtvRp&#10;qLwe71bB2U9toXk6L7pwe/vaXvp9+WOUeh322yWISH38F/+5v7WCycci7U9v0hOQ6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LHfU8IAAADdAAAADwAAAAAAAAAAAAAA&#10;AAChAgAAZHJzL2Rvd25yZXYueG1sUEsFBgAAAAAEAAQA+QAAAJADAAAAAA==&#10;" strokecolor="red" strokeweight="1.25pt">
                    <v:stroke endarrow="block"/>
                  </v:line>
                  <v:roundrect id="AutoShape 1878" o:spid="_x0000_s1683" style="position:absolute;left:3383;top:2035;width:2172;height:201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FnOcUA&#10;AADdAAAADwAAAGRycy9kb3ducmV2LnhtbESPQWvCQBSE7wX/w/IEb3Wj2CrRVcRS6bFREXJ7yT6T&#10;aPZtyK4m/ffdQsHjMDPfMKtNb2rxoNZVlhVMxhEI4tzqigsFp+Pn6wKE88gaa8uk4IccbNaDlxXG&#10;2nac0OPgCxEg7GJUUHrfxFK6vCSDbmwb4uBdbGvQB9kWUrfYBbip5TSK3qXBisNCiQ3tSspvh7tR&#10;kOzTD5Num/k1/U66bELZ/CwzpUbDfrsE4an3z/B/+0srmL4tZvD3Jjw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oWc5xQAAAN0AAAAPAAAAAAAAAAAAAAAAAJgCAABkcnMv&#10;ZG93bnJldi54bWxQSwUGAAAAAAQABAD1AAAAigMAAAAA&#10;" strokecolor="red" strokeweight="1.25pt">
                    <v:textbox inset="1.44pt,1.44pt,1.44pt,1.44pt">
                      <w:txbxContent>
                        <w:p w:rsidR="00D31835" w:rsidRPr="00E74760" w:rsidRDefault="00D31835" w:rsidP="00AD09AD">
                          <w:pPr>
                            <w:jc w:val="center"/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</w:pPr>
                          <w:r>
                            <w:rPr>
                              <w:color w:val="FF0000"/>
                              <w:sz w:val="18"/>
                              <w:szCs w:val="18"/>
                              <w:lang w:val="en-CA"/>
                            </w:rPr>
                            <w:t>44</w:t>
                          </w:r>
                        </w:p>
                      </w:txbxContent>
                    </v:textbox>
                  </v:roundrect>
                </v:group>
                <v:shape id="Freeform 2585" o:spid="_x0000_s1684" style="position:absolute;top:4810;width:1765;height:809;visibility:visible;mso-wrap-style:square;v-text-anchor:middle" coordsize="177101,110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yNj8gA&#10;AADdAAAADwAAAGRycy9kb3ducmV2LnhtbESPQWsCMRSE70L/Q3iFXsTNatlWtkYRbaEnQVsPvT03&#10;z822m5dtkur23zdCweMwM98ws0VvW3EiHxrHCsZZDoK4crrhWsH728toCiJEZI2tY1LwSwEW85vB&#10;DEvtzryl0y7WIkE4lKjAxNiVUobKkMWQuY44eUfnLcYkfS21x3OC21ZO8vxBWmw4LRjsaGWo+tr9&#10;WAWf6+fv4Xr1eF8ccG+2h+Nw8+FJqbvbfvkEIlIfr+H/9qtWMCmmBVzepCc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TI2PyAAAAN0AAAAPAAAAAAAAAAAAAAAAAJgCAABk&#10;cnMvZG93bnJldi54bWxQSwUGAAAAAAQABAD1AAAAjQMAAAAA&#10;" path="m51916,c21073,23585,-9770,47171,2930,65314v12700,18143,96158,38100,125186,43543c157144,114300,167122,106135,177101,97971e" filled="f" strokecolor="#ffc000" strokeweight="2pt">
                  <v:path arrowok="t" o:connecttype="custom" o:connectlocs="51749,0;2921,47804;127703,79673;176530,71706" o:connectangles="0,0,0,0"/>
                </v:shape>
                <v:shape id="Freeform 2586" o:spid="_x0000_s1685" style="position:absolute;left:2333;top:5857;width:2286;height:1905;visibility:visible;mso-wrap-style:square;v-text-anchor:middle" coordsize="228600,19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3kocUA&#10;AADdAAAADwAAAGRycy9kb3ducmV2LnhtbESPzYvCMBTE78L+D+EteBFNLVika5RF1o+b+HHw+Gje&#10;ttXmpSRR639vhIU9DjPzG2a26Ewj7uR8bVnBeJSAIC6srrlUcDquhlMQPiBrbCyTgid5WMw/ejPM&#10;tX3wnu6HUIoIYZ+jgiqENpfSFxUZ9CPbEkfv1zqDIUpXSu3wEeGmkWmSZNJgzXGhwpaWFRXXw80o&#10;WJ0u63TATu9+5PIos8150+3PSvU/u+8vEIG68B/+a2+1gnQyzeD9Jj4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feShxQAAAN0AAAAPAAAAAAAAAAAAAAAAAJgCAABkcnMv&#10;ZG93bnJldi54bWxQSwUGAAAAAAQABAD1AAAAigMAAAAA&#10;" path="m,c68035,60325,136071,120650,174171,152400v38100,31750,46264,34925,54429,38100e" filled="f" strokecolor="#ffc000" strokeweight="2pt">
                  <v:path arrowok="t" o:connecttype="custom" o:connectlocs="0,0;174171,152400;228600,190500" o:connectangles="0,0,0"/>
                </v:shape>
                <v:shape id="Freeform 3072" o:spid="_x0000_s1686" style="position:absolute;left:5632;top:7334;width:20895;height:1476;visibility:visible;mso-wrap-style:square;v-text-anchor:middle" coordsize="2214709,139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E+38MA&#10;AADdAAAADwAAAGRycy9kb3ducmV2LnhtbESP3WoCMRCF7wu+QxihdzWpFpWtUUSQelVY3QcYNtPd&#10;pZvJksT9eXsjFHp5OD8fZ3cYbSt68qFxrOF9oUAQl840XGkobue3LYgQkQ22jknDRAEO+9nLDjPj&#10;Bs6pv8ZKpBEOGWqoY+wyKUNZk8WwcB1x8n6ctxiT9JU0Hoc0blu5VGotLTacCDV2dKqp/L3ebeIW&#10;H/F0yXPTnof+e6W+Jr8uJq1f5+PxE0SkMf6H/9oXo2GlNkt4vklPQO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E+38MAAADdAAAADwAAAAAAAAAAAAAAAACYAgAAZHJzL2Rv&#10;d25yZXYueG1sUEsFBgAAAAAEAAQA9QAAAIgDAAAAAA==&#10;" path="m,83835r239485,21771c324756,114677,409121,145520,511628,138263,614135,131006,698499,81113,854528,62063,1010557,43013,1250043,31220,1447800,23963v197757,-7257,468993,-1814,593271,-5442c2165350,14892,2165350,-6879,2193471,2192v28122,9071,22225,39914,16329,70757e" filled="f" strokecolor="#ffc000" strokeweight="2pt">
                  <v:path arrowok="t" o:connecttype="custom" o:connectlocs="0,88814;225942,111878;482696,146474;806205,65749;1365928,25386;1925650,19621;2069432,2322;2084838,77281" o:connectangles="0,0,0,0,0,0,0,0"/>
                </v:shape>
                <v:shape id="Freeform 3073" o:spid="_x0000_s1687" style="position:absolute;left:24622;top:8239;width:1905;height:3429;visibility:visible;mso-wrap-style:square;v-text-anchor:middle" coordsize="163285,342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CuscA&#10;AADdAAAADwAAAGRycy9kb3ducmV2LnhtbESPQWsCMRSE74X+h/AK3jRpRW23RikFpYoitVI8vm6e&#10;m6Wbl2WT6vrvjSD0OMzMN8x42rpKHKkJpWcNjz0Fgjj3puRCw+5r1n0GESKywcozaThTgOnk/m6M&#10;mfEn/qTjNhYiQThkqMHGWGdShtySw9DzNXHyDr5xGJNsCmkaPCW4q+STUkPpsOS0YLGmd0v57/bP&#10;aRjMNofVfPG983a/kIOVWu9/li9adx7at1cQkdr4H761P4yGvhr14fomPQE5u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VgrrHAAAA3QAAAA8AAAAAAAAAAAAAAAAAmAIAAGRy&#10;cy9kb3ducmV2LnhtbFBLBQYAAAAABAAEAPUAAACMAwAAAAA=&#10;" path="m163285,c133349,63953,103414,127907,76200,185057,48986,242207,24493,292553,,342900e" filled="f" strokecolor="#ffc000" strokeweight="2pt">
                  <v:stroke dashstyle="dash"/>
                  <v:path arrowok="t" o:connecttype="custom" o:connectlocs="190499,0;88900,185058;0,342901" o:connectangles="0,0,0"/>
                </v:shape>
                <v:shape id="Freeform 3074" o:spid="_x0000_s1688" style="position:absolute;left:23199;top:11668;width:1423;height:3968;visibility:visible;mso-wrap-style:square;v-text-anchor:middle" coordsize="142342,397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1XpcUA&#10;AADdAAAADwAAAGRycy9kb3ducmV2LnhtbESPQWsCMRSE7wX/Q3iCt5qopcpqFBEqBQ+lKnh9bp67&#10;q5uXJUndbX99Uyh4HGbmG2ax6mwt7uRD5VjDaKhAEOfOVFxoOB7enmcgQkQ2WDsmDd8UYLXsPS0w&#10;M67lT7rvYyEShEOGGsoYm0zKkJdkMQxdQ5y8i/MWY5K+kMZjm+C2lmOlXqXFitNCiQ1tSspv+y+r&#10;YTdprvV69/NB6no+29PWtH5ktB70u/UcRKQuPsL/7XejYaKmL/D3Jj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/VelxQAAAN0AAAAPAAAAAAAAAAAAAAAAAJgCAABkcnMv&#10;ZG93bnJldi54bWxQSwUGAAAAAAQABAD1AAAAigMAAAAA&#10;" path="m142342,c88367,69850,34392,139700,11713,195943,-10966,252186,6270,303893,6270,337457v,33564,2721,46718,5443,59872e" filled="f" strokecolor="#ffc000" strokeweight="2pt">
                  <v:path arrowok="t" o:connecttype="custom" o:connectlocs="142240,0;11705,195719;6266,337071;11705,396875" o:connectangles="0,0,0,0"/>
                </v:shape>
                <w10:anchorlock/>
              </v:group>
            </w:pict>
          </mc:Fallback>
        </mc:AlternateContent>
      </w:r>
      <w:r w:rsidR="008957BE" w:rsidRPr="008957BE">
        <w:t xml:space="preserve">Secure </w:t>
      </w:r>
      <w:r w:rsidR="008957BE">
        <w:t xml:space="preserve">the </w:t>
      </w:r>
      <w:r w:rsidR="008957BE" w:rsidRPr="008957BE">
        <w:t xml:space="preserve">sub-wire to </w:t>
      </w:r>
      <w:r w:rsidR="008957BE">
        <w:t xml:space="preserve">the </w:t>
      </w:r>
      <w:r w:rsidR="008957BE" w:rsidRPr="008957BE">
        <w:t>hitch by inserting all four push mount clips to the t</w:t>
      </w:r>
      <w:r w:rsidR="006C4ACA">
        <w:t>abs on top of the hitch (Fig.</w:t>
      </w:r>
      <w:r w:rsidR="008957BE" w:rsidRPr="008957BE">
        <w:t xml:space="preserve"> 4-3 and </w:t>
      </w:r>
      <w:r w:rsidR="006C4ACA">
        <w:t>Fig. 4-4).</w:t>
      </w:r>
    </w:p>
    <w:p w:rsidR="008957BE" w:rsidRDefault="008957BE" w:rsidP="00BD1865">
      <w:pPr>
        <w:pStyle w:val="ProcLevel2"/>
      </w:pPr>
      <w:r w:rsidRPr="008957BE">
        <w:t xml:space="preserve">Secure </w:t>
      </w:r>
      <w:r w:rsidR="006C4ACA">
        <w:t>the t</w:t>
      </w:r>
      <w:r w:rsidRPr="008957BE">
        <w:t xml:space="preserve">railer </w:t>
      </w:r>
      <w:r w:rsidR="006C4ACA">
        <w:t>s</w:t>
      </w:r>
      <w:r w:rsidRPr="008957BE">
        <w:t>ub-</w:t>
      </w:r>
      <w:r w:rsidR="006C4ACA">
        <w:t>w</w:t>
      </w:r>
      <w:r w:rsidRPr="008957BE">
        <w:t xml:space="preserve">ire </w:t>
      </w:r>
      <w:r w:rsidR="006C4ACA">
        <w:t>h</w:t>
      </w:r>
      <w:r w:rsidRPr="008957BE">
        <w:t xml:space="preserve">arness to </w:t>
      </w:r>
      <w:r w:rsidR="006C4ACA">
        <w:t xml:space="preserve">the </w:t>
      </w:r>
      <w:r w:rsidRPr="008957BE">
        <w:t>vehicle wire h</w:t>
      </w:r>
      <w:r>
        <w:t>arness with one wire tie (Fig.</w:t>
      </w:r>
      <w:r w:rsidRPr="008957BE">
        <w:t xml:space="preserve"> 4-3</w:t>
      </w:r>
      <w:r>
        <w:t>).</w:t>
      </w:r>
    </w:p>
    <w:p w:rsidR="006C4ACA" w:rsidRDefault="006C4ACA" w:rsidP="00BD1865">
      <w:pPr>
        <w:pStyle w:val="ProcLevel2"/>
      </w:pPr>
      <w:r w:rsidRPr="006C4ACA">
        <w:t>Insert</w:t>
      </w:r>
      <w:r>
        <w:t xml:space="preserve"> the</w:t>
      </w:r>
      <w:r w:rsidRPr="006C4ACA">
        <w:t xml:space="preserve"> trailer connector (4-Flat) to </w:t>
      </w:r>
      <w:r>
        <w:t xml:space="preserve">the </w:t>
      </w:r>
      <w:r w:rsidRPr="006C4ACA">
        <w:t xml:space="preserve">bracket mounted on </w:t>
      </w:r>
      <w:r>
        <w:t xml:space="preserve">the </w:t>
      </w:r>
      <w:r w:rsidRPr="006C4ACA">
        <w:t>hitch support</w:t>
      </w:r>
      <w:r>
        <w:t xml:space="preserve"> (Fig. 4-4).</w:t>
      </w:r>
    </w:p>
    <w:p w:rsidR="006C4ACA" w:rsidRDefault="006C4ACA" w:rsidP="00BD1865">
      <w:pPr>
        <w:pStyle w:val="ProcLevel2"/>
      </w:pPr>
      <w:r w:rsidRPr="006C4ACA">
        <w:t xml:space="preserve">Cut the excess of all wire ties used to secure </w:t>
      </w:r>
      <w:r>
        <w:t xml:space="preserve">the </w:t>
      </w:r>
      <w:r w:rsidRPr="006C4ACA">
        <w:t>trailer wire harnesses</w:t>
      </w:r>
      <w:r>
        <w:t>.</w:t>
      </w:r>
    </w:p>
    <w:p w:rsidR="00AD09AD" w:rsidRDefault="00AD09AD" w:rsidP="00BD1865">
      <w:pPr>
        <w:spacing w:after="120" w:line="300" w:lineRule="auto"/>
      </w:pPr>
      <w:r>
        <w:br w:type="page"/>
      </w:r>
    </w:p>
    <w:p w:rsidR="006C4ACA" w:rsidRDefault="006C4ACA" w:rsidP="006C4ACA">
      <w:pPr>
        <w:pStyle w:val="ProcLevel2"/>
        <w:numPr>
          <w:ilvl w:val="0"/>
          <w:numId w:val="0"/>
        </w:numPr>
        <w:ind w:left="360"/>
      </w:pPr>
    </w:p>
    <w:p w:rsidR="006C4ACA" w:rsidRDefault="006C4ACA" w:rsidP="006C4ACA">
      <w:pPr>
        <w:pStyle w:val="Heading5"/>
      </w:pPr>
      <w:r>
        <w:t>Complete the Installation.</w:t>
      </w:r>
    </w:p>
    <w:p w:rsidR="006C4ACA" w:rsidRDefault="006C4ACA" w:rsidP="006C4ACA">
      <w:pPr>
        <w:pStyle w:val="ProcLevel2"/>
      </w:pPr>
      <w:r w:rsidRPr="006C4ACA">
        <w:t xml:space="preserve">Reinstall </w:t>
      </w:r>
      <w:r>
        <w:t xml:space="preserve">the </w:t>
      </w:r>
      <w:r w:rsidRPr="006C4ACA">
        <w:t>vehicle parts in reverse order of removal</w:t>
      </w:r>
      <w:r>
        <w:t>.</w:t>
      </w:r>
    </w:p>
    <w:p w:rsidR="00782E84" w:rsidRDefault="00782E84" w:rsidP="00BD1865">
      <w:pPr>
        <w:pStyle w:val="ProcLevel2"/>
      </w:pPr>
      <w:r>
        <w:t>Prepare the b</w:t>
      </w:r>
      <w:r w:rsidRPr="00782E84">
        <w:t xml:space="preserve">umper </w:t>
      </w:r>
      <w:r>
        <w:t>u</w:t>
      </w:r>
      <w:r w:rsidRPr="00782E84">
        <w:t xml:space="preserve">nder </w:t>
      </w:r>
      <w:r>
        <w:t>c</w:t>
      </w:r>
      <w:r w:rsidRPr="00782E84">
        <w:t>over LH for reinstallation</w:t>
      </w:r>
      <w:r>
        <w:t>.</w:t>
      </w:r>
    </w:p>
    <w:p w:rsidR="00782E84" w:rsidRDefault="00BD1865" w:rsidP="00782E84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6912" behindDoc="0" locked="1" layoutInCell="1" allowOverlap="1" wp14:anchorId="7A7A8486" wp14:editId="493AF361">
                <wp:simplePos x="0" y="0"/>
                <wp:positionH relativeFrom="column">
                  <wp:posOffset>-3248025</wp:posOffset>
                </wp:positionH>
                <wp:positionV relativeFrom="paragraph">
                  <wp:posOffset>2301875</wp:posOffset>
                </wp:positionV>
                <wp:extent cx="2971800" cy="2230755"/>
                <wp:effectExtent l="19050" t="19050" r="19050" b="17145"/>
                <wp:wrapNone/>
                <wp:docPr id="790" name="Group 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0" y="0"/>
                          <a:chExt cx="2971800" cy="2231136"/>
                        </a:xfrm>
                      </wpg:grpSpPr>
                      <wpg:grpSp>
                        <wpg:cNvPr id="1759" name="Group 1759"/>
                        <wpg:cNvGrpSpPr/>
                        <wpg:grpSpPr>
                          <a:xfrm>
                            <a:off x="0" y="0"/>
                            <a:ext cx="2971800" cy="2231136"/>
                            <a:chOff x="155494" y="0"/>
                            <a:chExt cx="2971245" cy="2228850"/>
                          </a:xfrm>
                        </wpg:grpSpPr>
                        <wpg:grpSp>
                          <wpg:cNvPr id="3090" name="Group 3090"/>
                          <wpg:cNvGrpSpPr/>
                          <wpg:grpSpPr>
                            <a:xfrm>
                              <a:off x="155494" y="0"/>
                              <a:ext cx="2971245" cy="2228850"/>
                              <a:chOff x="163372" y="157303"/>
                              <a:chExt cx="2971165" cy="2222111"/>
                            </a:xfrm>
                          </wpg:grpSpPr>
                          <wpg:grpSp>
                            <wpg:cNvPr id="3091" name="Group 3091"/>
                            <wpg:cNvGrpSpPr/>
                            <wpg:grpSpPr>
                              <a:xfrm>
                                <a:off x="163372" y="157303"/>
                                <a:ext cx="2971165" cy="2222111"/>
                                <a:chOff x="241822" y="162573"/>
                                <a:chExt cx="2969347" cy="22121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92" name="Picture 30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822" y="162573"/>
                                  <a:ext cx="2969347" cy="2212146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093" name="Text Box 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1860" y="2172196"/>
                                  <a:ext cx="548415" cy="1946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D31835" w:rsidRDefault="00D31835" w:rsidP="00BD1865">
                                    <w:pPr>
                                      <w:pStyle w:val="Fig"/>
                                      <w:jc w:val="center"/>
                                    </w:pPr>
                                    <w:r>
                                      <w:t>Fig. 5-2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095" name="Text Box 24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13476" y="1377564"/>
                                <a:ext cx="364112" cy="1262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31835" w:rsidRPr="00BA04E1" w:rsidRDefault="00D31835" w:rsidP="00BD1865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  <w:lang w:val="en-CA"/>
                                    </w:rPr>
                                    <w:t>75 mm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wpg:grpSp>
                        <wps:wsp>
                          <wps:cNvPr id="3099" name="Straight Connector 3099"/>
                          <wps:cNvCnPr/>
                          <wps:spPr>
                            <a:xfrm>
                              <a:off x="2962275" y="328612"/>
                              <a:ext cx="0" cy="147510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0" name="Straight Connector 3100"/>
                          <wps:cNvCnPr/>
                          <wps:spPr>
                            <a:xfrm>
                              <a:off x="1314450" y="309562"/>
                              <a:ext cx="0" cy="147510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1" name="Straight Connector 3101"/>
                          <wps:cNvCnPr/>
                          <wps:spPr>
                            <a:xfrm>
                              <a:off x="1314450" y="1133475"/>
                              <a:ext cx="164592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2" name="Straight Connector 3102"/>
                          <wps:cNvCnPr/>
                          <wps:spPr>
                            <a:xfrm>
                              <a:off x="1195388" y="852487"/>
                              <a:ext cx="81026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3" name="Oval 3103"/>
                          <wps:cNvSpPr/>
                          <wps:spPr>
                            <a:xfrm>
                              <a:off x="1195388" y="1004887"/>
                              <a:ext cx="249555" cy="24955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0000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2" name="Straight Connector 1742"/>
                          <wps:cNvCnPr/>
                          <wps:spPr>
                            <a:xfrm flipH="1">
                              <a:off x="1023938" y="1223962"/>
                              <a:ext cx="167640" cy="39433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44" name="Text Box 24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933450"/>
                              <a:ext cx="363855" cy="1263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BA04E1" w:rsidRDefault="00D31835" w:rsidP="00BD1865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val="en-CA"/>
                                  </w:rPr>
                                  <w:t>10 mm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1753" name="Text Box 24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4305" y="1614487"/>
                              <a:ext cx="478700" cy="24299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 algn="ctr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Pr="00BD1865" w:rsidRDefault="00D31835" w:rsidP="00BD1865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en-CA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val="en-CA"/>
                                  </w:rPr>
                                  <w:t>14 mm diameter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76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91662" y="7883"/>
                            <a:ext cx="1233170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31835" w:rsidRDefault="00D31835" w:rsidP="00BD1865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Drill &amp; 14 mm (9/16”) bit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70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5" y="15766"/>
                            <a:ext cx="244366" cy="24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A8486" id="Group 790" o:spid="_x0000_s1689" style="position:absolute;left:0;text-align:left;margin-left:-255.75pt;margin-top:181.25pt;width:234pt;height:175.65pt;z-index:252006912;mso-position-horizontal-relative:text;mso-position-vertical-relative:text;mso-height-relative:margin" coordsize="29718,223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">
                <v:group id="Group 1759" o:spid="_x0000_s1690" style="position:absolute;width:29718;height:22311" coordorigin="1554" coordsize="29712,2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kihsQAAADdAAAADwAAAGRycy9kb3ducmV2LnhtbERPTWvCQBC9F/oflin0&#10;pptUtDV1FREVD1JoFMTbkB2TYHY2ZLdJ/PeuIPQ2j/c5s0VvKtFS40rLCuJhBII4s7rkXMHxsBl8&#10;gXAeWWNlmRTcyMFi/voyw0Tbjn+pTX0uQgi7BBUU3teJlC4ryKAb2po4cBfbGPQBNrnUDXYh3FTy&#10;I4om0mDJoaHAmlYFZdf0zyjYdtgtR/G63V8vq9v5MP457WNS6v2tX36D8NT7f/HTvdNh/ud4Co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bkihsQAAADdAAAA&#10;DwAAAAAAAAAAAAAAAACqAgAAZHJzL2Rvd25yZXYueG1sUEsFBgAAAAAEAAQA+gAAAJsDAAAAAA==&#10;">
                  <v:group id="Group 3090" o:spid="_x0000_s1691" style="position:absolute;left:1554;width:29713;height:22288" coordorigin="1633,1573" coordsize="29711,22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F6TMQAAADdAAAA&#10;DwAAAAAAAAAAAAAAAACqAgAAZHJzL2Rvd25yZXYueG1sUEsFBgAAAAAEAAQA+gAAAJsDAAAAAA==&#10;">
                    <v:group id="Group 3091" o:spid="_x0000_s1692" style="position:absolute;left:1633;top:1573;width:29712;height:22221" coordorigin="2418,1625" coordsize="29693,221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3f18cAAADd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Gr8l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W3f18cAAADd&#10;AAAADwAAAAAAAAAAAAAAAACqAgAAZHJzL2Rvd25yZXYueG1sUEsFBgAAAAAEAAQA+gAAAJ4DAAAA&#10;AA==&#10;">
                      <v:shape id="Picture 3092" o:spid="_x0000_s1693" type="#_x0000_t75" style="position:absolute;left:2418;top:1625;width:29693;height:22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AeWPFAAAA3QAAAA8AAABkcnMvZG93bnJldi54bWxEj0FrwkAUhO+F/oflFbzVjRGkpq6iLWKF&#10;XkzE8yP7mqTdfRuya5L+e7dQ8DjMzDfMajNaI3rqfONYwWyagCAunW64UnAu9s8vIHxA1mgck4Jf&#10;8rBZPz6sMNNu4BP1eahEhLDPUEEdQptJ6cuaLPqpa4mj9+U6iyHKrpK6wyHCrZFpkiykxYbjQo0t&#10;vdVU/uRXqyA177vD3J2qxedlR0a2uvg+BqUmT+P2FUSgMdzD/+0PrWCeLFP4exOf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QHljxQAAAN0AAAAPAAAAAAAAAAAAAAAA&#10;AJ8CAABkcnMvZG93bnJldi54bWxQSwUGAAAAAAQABAD3AAAAkQMAAAAA&#10;" stroked="t" strokecolor="black [3213]">
                        <v:imagedata r:id="rId159" o:title=""/>
                        <v:path arrowok="t"/>
                      </v:shape>
                      <v:shape id="Text Box 99" o:spid="_x0000_s1694" type="#_x0000_t202" style="position:absolute;left:2518;top:21721;width:5484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a//cUA&#10;AADdAAAADwAAAGRycy9kb3ducmV2LnhtbESPQYvCMBSE78L+h/AWvIimKohbjbKru+BBD7ri+dE8&#10;22LzUpJo6783guBxmJlvmPmyNZW4kfOlZQXDQQKCOLO65FzB8f+vPwXhA7LGyjIpuJOH5eKjM8dU&#10;24b3dDuEXEQI+xQVFCHUqZQ+K8igH9iaOHpn6wyGKF0utcMmwk0lR0kykQZLjgsF1rQqKLscrkbB&#10;ZO2uzZ5XvfXxd4u7Oh+dfu4npbqf7fcMRKA2vMOv9kYrGCdfY3i+iU9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Br/9xQAAAN0AAAAPAAAAAAAAAAAAAAAAAJgCAABkcnMv&#10;ZG93bnJldi54bWxQSwUGAAAAAAQABAD1AAAAigMAAAAA&#10;" stroked="f">
                        <v:textbox inset="0,0,0,0">
                          <w:txbxContent>
                            <w:p w:rsidR="00D31835" w:rsidRDefault="00D31835" w:rsidP="00BD1865">
                              <w:pPr>
                                <w:pStyle w:val="Fig"/>
                                <w:jc w:val="center"/>
                              </w:pPr>
                              <w:r>
                                <w:t>Fig. 5-2</w:t>
                              </w:r>
                            </w:p>
                          </w:txbxContent>
                        </v:textbox>
                      </v:shape>
                    </v:group>
                    <v:shape id="Text Box 2455" o:spid="_x0000_s1695" type="#_x0000_t202" style="position:absolute;left:20134;top:13775;width:3641;height:1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/7XMgA&#10;AADdAAAADwAAAGRycy9kb3ducmV2LnhtbESPQWsCMRSE7wX/Q3hCL6VmW620W6OIKFgv0q2X3h6b&#10;52bbzcuSZHX990Yo9DjMzDfMbNHbRpzIh9qxgqdRBoK4dLrmSsHha/P4CiJEZI2NY1JwoQCL+eBu&#10;hrl2Z/6kUxErkSAcclRgYmxzKUNpyGIYuZY4eUfnLcYkfSW1x3OC20Y+Z9lUWqw5LRhsaWWo/C06&#10;q2A/+d6bh+643i0nY/9x6FbTn6pQ6n7YL99BROrjf/ivvdUKxtnbC9zepCcg5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v/tcyAAAAN0AAAAPAAAAAAAAAAAAAAAAAJgCAABk&#10;cnMvZG93bnJldi54bWxQSwUGAAAAAAQABAD1AAAAjQMAAAAA&#10;" stroked="f">
                      <v:textbox style="mso-fit-shape-to-text:t" inset="0,0,0,0">
                        <w:txbxContent>
                          <w:p w:rsidR="00D31835" w:rsidRPr="00BA04E1" w:rsidRDefault="00D31835" w:rsidP="00BD1865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CA"/>
                              </w:rPr>
                              <w:t>75 mm</w:t>
                            </w:r>
                          </w:p>
                        </w:txbxContent>
                      </v:textbox>
                    </v:shape>
                  </v:group>
                  <v:line id="Straight Connector 3099" o:spid="_x0000_s1696" style="position:absolute;visibility:visible;mso-wrap-style:square" from="29622,3286" to="29622,180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/VuMYAAADdAAAADwAAAGRycy9kb3ducmV2LnhtbESP3YrCMBSE74V9h3AWvBFNVRCtRnEV&#10;URZU/HmAQ3Ns6zYnpYlaffrNwoKXw8x8w0xmtSnEnSqXW1bQ7UQgiBOrc04VnE+r9hCE88gaC8uk&#10;4EkOZtOPxgRjbR98oPvRpyJA2MWoIPO+jKV0SUYGXceWxMG72MqgD7JKpa7wEeCmkL0oGkiDOYeF&#10;DEtaZJT8HG9GwRb38nBttbrJ4Gs9//a7Ze9yfSnV/KznYxCeav8O/7c3WkE/Go3g7014AnL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d/1bjGAAAA3QAAAA8AAAAAAAAA&#10;AAAAAAAAoQIAAGRycy9kb3ducmV2LnhtbFBLBQYAAAAABAAEAPkAAACUAwAAAAA=&#10;" strokecolor="red" strokeweight="1.5pt"/>
                  <v:line id="Straight Connector 3100" o:spid="_x0000_s1697" style="position:absolute;visibility:visible;mso-wrap-style:square" from="13144,3095" to="13144,17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7mP8MAAADdAAAADwAAAGRycy9kb3ducmV2LnhtbERPy4rCMBTdC/5DuANuRNMqyFCNojOI&#10;Iujg4wMuzbWt09yUJmr1681CcHk478msMaW4Ue0KywrifgSCOLW64EzB6bjsfYNwHlljaZkUPMjB&#10;bNpuTTDR9s57uh18JkIIuwQV5N5XiZQuzcmg69uKOHBnWxv0AdaZ1DXeQ7gp5SCKRtJgwaEhx4p+&#10;ckr/D1ejYIt/cn/pduN0tFjNN373Ozhfnkp1vpr5GISnxn/Eb/daKxjGUdgf3oQnIK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iu5j/DAAAA3QAAAA8AAAAAAAAAAAAA&#10;AAAAoQIAAGRycy9kb3ducmV2LnhtbFBLBQYAAAAABAAEAPkAAACRAwAAAAA=&#10;" strokecolor="red" strokeweight="1.5pt"/>
                  <v:line id="Straight Connector 3101" o:spid="_x0000_s1698" style="position:absolute;visibility:visible;mso-wrap-style:square" from="13144,11334" to="29603,113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JDpMYAAADdAAAADwAAAGRycy9kb3ducmV2LnhtbESP3YrCMBSE7wXfIRzBG9G0Loh0jeIP&#10;ogir6O4DHJpjW7c5KU3Urk9vhAUvh5n5hpnMGlOKG9WusKwgHkQgiFOrC84U/Hyv+2MQziNrLC2T&#10;gj9yMJu2WxNMtL3zkW4nn4kAYZeggtz7KpHSpTkZdANbEQfvbGuDPsg6k7rGe4CbUg6jaCQNFhwW&#10;cqxomVP6e7oaBV94kMdLrxeno8VmvvP71fB8eSjV7TTzTxCeGv8O/7e3WsFHHMXwehOegJw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fiQ6TGAAAA3QAAAA8AAAAAAAAA&#10;AAAAAAAAoQIAAGRycy9kb3ducmV2LnhtbFBLBQYAAAAABAAEAPkAAACUAwAAAAA=&#10;" strokecolor="red" strokeweight="1.5pt"/>
                  <v:line id="Straight Connector 3102" o:spid="_x0000_s1699" style="position:absolute;visibility:visible;mso-wrap-style:square" from="11953,8524" to="20056,85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Dd08cAAADdAAAADwAAAGRycy9kb3ducmV2LnhtbESP3WrCQBSE74W+w3IKvZG6SQQpMavY&#10;irQUVGL7AIfsyY9mz4bsVmOfvlsQvBxm5hsmWw6mFWfqXWNZQTyJQBAXVjdcKfj+2jy/gHAeWWNr&#10;mRRcycFy8TDKMNX2wjmdD74SAcIuRQW1910qpStqMugmtiMOXml7gz7IvpK6x0uAm1YmUTSTBhsO&#10;CzV29FZTcTr8GAVb3Mv8OB7Hxez1ffXpd+ukPP4q9fQ4rOYgPA3+Hr61P7SCaRwl8P8mPAG5+A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3MN3TxwAAAN0AAAAPAAAAAAAA&#10;AAAAAAAAAKECAABkcnMvZG93bnJldi54bWxQSwUGAAAAAAQABAD5AAAAlQMAAAAA&#10;" strokecolor="red" strokeweight="1.5pt"/>
                  <v:oval id="Oval 3103" o:spid="_x0000_s1700" style="position:absolute;left:11953;top:10048;width:2496;height:24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1ghcYA&#10;AADdAAAADwAAAGRycy9kb3ducmV2LnhtbESPT0vDQBTE74LfYXmCN7upFamx21IE0Vto00OPz+zL&#10;H8x7m+6uTfTTu4LQ4zAzv2FWm4l7dSYfOicG5rMMFEnlbCeNgUP5ercEFSKKxd4JGfimAJv19dUK&#10;c+tG2dF5HxuVIBJyNNDGOORah6olxjBzA0nyaucZY5K+0dbjmODc6/sse9SMnaSFFgd6aan63H+x&#10;gTc++bEsfsanh/pYHz642HFZGHN7M22fQUWa4iX83363BhbzbAF/b9IT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1ghcYAAADdAAAADwAAAAAAAAAAAAAAAACYAgAAZHJz&#10;L2Rvd25yZXYueG1sUEsFBgAAAAAEAAQA9QAAAIsDAAAAAA==&#10;" fillcolor="white [3212]" strokecolor="red" strokeweight="1.5pt">
                    <v:stroke dashstyle="dash"/>
                  </v:oval>
                  <v:line id="Straight Connector 1742" o:spid="_x0000_s1701" style="position:absolute;flip:x;visibility:visible;mso-wrap-style:square" from="10239,12239" to="11915,16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9+4sQAAADdAAAADwAAAGRycy9kb3ducmV2LnhtbERPS2vCQBC+C/0PywjedKPUV+oqRVA8&#10;FNQoAW9DdprEZmdDdtX033cLgrf5+J6zWLWmEndqXGlZwXAQgSDOrC45V3A+bfozEM4ja6wsk4Jf&#10;crBavnUWGGv74CPdE5+LEMIuRgWF93UspcsKMugGtiYO3LdtDPoAm1zqBh8h3FRyFEUTabDk0FBg&#10;TeuCsp/kZhRU+/yazLfbzZdfT8c4uaTX9JAq1eu2nx8gPLX+JX66dzrMn76P4P+bcIJ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z37ixAAAAN0AAAAPAAAAAAAAAAAA&#10;AAAAAKECAABkcnMvZG93bnJldi54bWxQSwUGAAAAAAQABAD5AAAAkgMAAAAA&#10;" strokecolor="red" strokeweight="1.5pt"/>
                  <v:shape id="Text Box 2455" o:spid="_x0000_s1702" type="#_x0000_t202" style="position:absolute;left:15049;top:9334;width:3639;height:1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g5TcUA&#10;AADdAAAADwAAAGRycy9kb3ducmV2LnhtbERPTWsCMRC9F/wPYQq9lJq1XWxZjSLSQu1FXL30NmzG&#10;zdrNZEmyuv33jVDwNo/3OfPlYFtxJh8axwom4wwEceV0w7WCw/7j6Q1EiMgaW8ek4JcCLBejuzkW&#10;2l14R+cy1iKFcChQgYmxK6QMlSGLYew64sQdnbcYE/S11B4vKdy28jnLptJiw6nBYEdrQ9VP2VsF&#10;2/x7ax774/vXKn/xm0O/np7qUqmH+2E1AxFpiDfxv/tTp/mveQ7Xb9IJ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iDlNxQAAAN0AAAAPAAAAAAAAAAAAAAAAAJgCAABkcnMv&#10;ZG93bnJldi54bWxQSwUGAAAAAAQABAD1AAAAigMAAAAA&#10;" stroked="f">
                    <v:textbox style="mso-fit-shape-to-text:t" inset="0,0,0,0">
                      <w:txbxContent>
                        <w:p w:rsidR="00D31835" w:rsidRPr="00BA04E1" w:rsidRDefault="00D31835" w:rsidP="00BD1865">
                          <w:pPr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val="en-CA"/>
                            </w:rPr>
                            <w:t>10 mm</w:t>
                          </w:r>
                        </w:p>
                      </w:txbxContent>
                    </v:textbox>
                  </v:shape>
                  <v:shape id="Text Box 2455" o:spid="_x0000_s1703" type="#_x0000_t202" style="position:absolute;left:7143;top:16144;width:4787;height:2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g35MYA&#10;AADdAAAADwAAAGRycy9kb3ducmV2LnhtbERPTWsCMRC9F/wPYYReSs22Wlu2RhFRsF6kWy+9DZtx&#10;s+1msiRZXf+9EQq9zeN9zmzR20acyIfasYKnUQaCuHS65krB4Wvz+AYiRGSNjWNScKEAi/ngboa5&#10;dmf+pFMRK5FCOOSowMTY5lKG0pDFMHItceKOzluMCfpKao/nFG4b+ZxlU2mx5tRgsKWVofK36KyC&#10;/eR7bx6643q3nIz9x6FbTX+qQqn7Yb98BxGpj//iP/dWp/mvL2O4fZNO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Lg35MYAAADdAAAADwAAAAAAAAAAAAAAAACYAgAAZHJz&#10;L2Rvd25yZXYueG1sUEsFBgAAAAAEAAQA9QAAAIsDAAAAAA==&#10;" stroked="f">
                    <v:textbox style="mso-fit-shape-to-text:t" inset="0,0,0,0">
                      <w:txbxContent>
                        <w:p w:rsidR="00D31835" w:rsidRPr="00BD1865" w:rsidRDefault="00D31835" w:rsidP="00BD1865">
                          <w:pPr>
                            <w:jc w:val="center"/>
                            <w:rPr>
                              <w:sz w:val="16"/>
                              <w:szCs w:val="16"/>
                              <w:lang w:val="en-CA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val="en-CA"/>
                            </w:rPr>
                            <w:t>14 mm diameter</w:t>
                          </w:r>
                        </w:p>
                      </w:txbxContent>
                    </v:textbox>
                  </v:shape>
                </v:group>
                <v:rect id="Rectangle 110" o:spid="_x0000_s1704" style="position:absolute;left:2916;top:78;width:12332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dkm8QA&#10;AADcAAAADwAAAGRycy9kb3ducmV2LnhtbESPUWvCQBCE3wX/w7FC3/SiULWpp0igUESomrbPS26b&#10;pM3thdyq6b/vFQQfh5n5hllteteoC3Wh9mxgOklAERfe1lwaeM9fxktQQZAtNp7JwC8F2KyHgxWm&#10;1l/5SJeTlCpCOKRooBJpU61DUZHDMPEtcfS+fOdQouxKbTu8Rrhr9CxJ5tphzXGhwpayioqf09kZ&#10;ePs85LvDIttJMisk++BvetznxjyM+u0zKKFe7uFb+9UaWMyf4P9MPAJ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HZJvEAAAA3AAAAA8AAAAAAAAAAAAAAAAAmAIAAGRycy9k&#10;b3ducmV2LnhtbFBLBQYAAAAABAAEAPUAAACJAwAAAAA=&#10;" stroked="f" strokeweight=".25pt">
                  <v:textbox style="mso-fit-shape-to-text:t" inset="0,0,0,0">
                    <w:txbxContent>
                      <w:p w:rsidR="00D31835" w:rsidRDefault="00D31835" w:rsidP="00BD1865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Drill &amp; 14 mm (9/16”) bit</w:t>
                        </w:r>
                      </w:p>
                    </w:txbxContent>
                  </v:textbox>
                </v:rect>
                <v:shape id="Picture 111" o:spid="_x0000_s1705" type="#_x0000_t75" alt="tool" style="position:absolute;left:157;top:157;width:2444;height:2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2+mTCAAAA3AAAAA8AAABkcnMvZG93bnJldi54bWxET89rwjAUvg/8H8ITdpupClOqUUQQHXjR&#10;7eDx2Tzb0ualJLFm++vNYeDx4/u9XEfTip6cry0rGI8yEMSF1TWXCn6+dx9zED4ga2wtk4Jf8rBe&#10;Dd6WmGv74BP151CKFMI+RwVVCF0upS8qMuhHtiNO3M06gyFBV0rt8JHCTSsnWfYpDdacGirsaFtR&#10;0ZzvRsEuXidXM+1j09yOX66/X/7K/UWp92HcLEAEiuEl/ncftILZLM1PZ9IRkK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NvpkwgAAANwAAAAPAAAAAAAAAAAAAAAAAJ8C&#10;AABkcnMvZG93bnJldi54bWxQSwUGAAAAAAQABAD3AAAAjgMAAAAA&#10;">
                  <v:imagedata r:id="rId160" o:title="tool"/>
                  <v:path arrowok="t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4864" behindDoc="0" locked="1" layoutInCell="1" allowOverlap="1" wp14:anchorId="4C3BC5B0" wp14:editId="2C1BD438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3088" name="Group 3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165" cy="2228850"/>
                        </a:xfrm>
                      </wpg:grpSpPr>
                      <wpg:grpSp>
                        <wpg:cNvPr id="111" name="Group 111"/>
                        <wpg:cNvGrpSpPr/>
                        <wpg:grpSpPr>
                          <a:xfrm>
                            <a:off x="0" y="0"/>
                            <a:ext cx="2971165" cy="2228850"/>
                            <a:chOff x="241483" y="162573"/>
                            <a:chExt cx="2969347" cy="2211581"/>
                          </a:xfrm>
                        </wpg:grpSpPr>
                        <pic:pic xmlns:pic="http://schemas.openxmlformats.org/drawingml/2006/picture">
                          <pic:nvPicPr>
                            <pic:cNvPr id="113" name="Picture 1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483" y="162573"/>
                              <a:ext cx="2969347" cy="2211581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012" name="Text Box 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361" y="2171633"/>
                              <a:ext cx="548415" cy="1946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BD1865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5-1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3064" name="Straight Connector 3064"/>
                        <wps:cNvCnPr/>
                        <wps:spPr>
                          <a:xfrm flipH="1">
                            <a:off x="1423988" y="962025"/>
                            <a:ext cx="85280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65" name="Straight Connector 3065"/>
                        <wps:cNvCnPr/>
                        <wps:spPr>
                          <a:xfrm>
                            <a:off x="1576388" y="833438"/>
                            <a:ext cx="0" cy="25717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86" name="Oval 3086"/>
                        <wps:cNvSpPr/>
                        <wps:spPr>
                          <a:xfrm>
                            <a:off x="1514475" y="919163"/>
                            <a:ext cx="120650" cy="1003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FF00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5" name="Straight Connector 2375"/>
                        <wps:cNvCnPr/>
                        <wps:spPr>
                          <a:xfrm flipH="1">
                            <a:off x="1423988" y="885825"/>
                            <a:ext cx="30480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87" name="Straight Connector 3087"/>
                        <wps:cNvCnPr/>
                        <wps:spPr>
                          <a:xfrm>
                            <a:off x="2214563" y="800100"/>
                            <a:ext cx="0" cy="3454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3BC5B0" id="Group 3088" o:spid="_x0000_s1706" style="position:absolute;left:0;text-align:left;margin-left:-255.6pt;margin-top:0;width:234pt;height:175.7pt;z-index:252004864;mso-position-horizontal-relative:text;mso-position-vertical-relative:text;mso-width-relative:margin;mso-height-relative:margin" coordsize="29711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">
                <v:group id="Group 111" o:spid="_x0000_s1707" style="position:absolute;width:29711;height:22288" coordorigin="2414,1625" coordsize="29693,221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GpGsIAAADc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KwWvZ+IF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FRqRrCAAAA3AAAAA8A&#10;AAAAAAAAAAAAAAAAqgIAAGRycy9kb3ducmV2LnhtbFBLBQYAAAAABAAEAPoAAACZAwAAAAA=&#10;">
                  <v:shape id="Picture 113" o:spid="_x0000_s1708" type="#_x0000_t75" style="position:absolute;left:2414;top:1625;width:29694;height:2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jlibBAAAA3AAAAA8AAABkcnMvZG93bnJldi54bWxET02LwjAQvQv7H8Is7E3TriDSNYoIXbwo&#10;WGXB29iMbbCZlCZq998bQfA2j/c5s0VvG3GjzhvHCtJRAoK4dNpwpeCwz4dTED4ga2wck4J/8rCY&#10;fwxmmGl35x3dilCJGMI+QwV1CG0mpS9rsuhHriWO3Nl1FkOEXSV1h/cYbhv5nSQTadFwbKixpVVN&#10;5aW4WgXV9tS6dTH5u5ojh83lNzXHPFfq67Nf/oAI1Ie3+OVe6zg/HcPzmXiBn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jlibBAAAA3AAAAA8AAAAAAAAAAAAAAAAAnwIA&#10;AGRycy9kb3ducmV2LnhtbFBLBQYAAAAABAAEAPcAAACNAwAAAAA=&#10;" stroked="t" strokecolor="black [3213]">
                    <v:imagedata r:id="rId162" o:title=""/>
                    <v:path arrowok="t"/>
                  </v:shape>
                  <v:shape id="Text Box 99" o:spid="_x0000_s1709" type="#_x0000_t202" style="position:absolute;left:2493;top:21716;width:5484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kZPMUA&#10;AADdAAAADwAAAGRycy9kb3ducmV2LnhtbESPT4vCMBTE78J+h/AW9iJrahdEqlH8t+BBD7ri+dE8&#10;22LzUpJo67c3C4LHYWZ+w0znnanFnZyvLCsYDhIQxLnVFRcKTn+/32MQPiBrrC2Tggd5mM8+elPM&#10;tG35QPdjKESEsM9QQRlCk0np85IM+oFtiKN3sc5giNIVUjtsI9zUMk2SkTRYcVwosaFVSfn1eDMK&#10;Rmt3aw+86q9Pmx3umyI9Lx9npb4+u8UERKAuvMOv9lYr+EmGKfy/i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mRk8xQAAAN0AAAAPAAAAAAAAAAAAAAAAAJgCAABkcnMv&#10;ZG93bnJldi54bWxQSwUGAAAAAAQABAD1AAAAigMAAAAA&#10;" stroked="f">
                    <v:textbox inset="0,0,0,0">
                      <w:txbxContent>
                        <w:p w:rsidR="00D31835" w:rsidRDefault="00D31835" w:rsidP="00BD1865">
                          <w:pPr>
                            <w:pStyle w:val="Fig"/>
                            <w:jc w:val="center"/>
                          </w:pPr>
                          <w:r>
                            <w:t>Fig. 5-1</w:t>
                          </w:r>
                        </w:p>
                      </w:txbxContent>
                    </v:textbox>
                  </v:shape>
                </v:group>
                <v:line id="Straight Connector 3064" o:spid="_x0000_s1710" style="position:absolute;flip:x;visibility:visible;mso-wrap-style:square" from="14239,9620" to="22767,9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ZrmccAAADdAAAADwAAAGRycy9kb3ducmV2LnhtbESPW2sCMRSE3wv+h3AKvtWk64WyNYoW&#10;CsUHwQti3w6b4+7SzcmapLr++6Yg+DjMzDfMdN7ZRlzIh9qxhteBAkFcOFNzqWG/+3x5AxEissHG&#10;MWm4UYD5rPc0xdy4K2/oso2lSBAOOWqoYmxzKUNRkcUwcC1x8k7OW4xJ+lIaj9cEt43MlJpIizWn&#10;hQpb+qio+Nn+Wg3Her0fW79efp9X2XE3yjJ1ag9a95+7xTuISF18hO/tL6NhqCYj+H+TnoCc/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tmuZxwAAAN0AAAAPAAAAAAAA&#10;AAAAAAAAAKECAABkcnMvZG93bnJldi54bWxQSwUGAAAAAAQABAD5AAAAlQMAAAAA&#10;" strokecolor="red"/>
                <v:line id="Straight Connector 3065" o:spid="_x0000_s1711" style="position:absolute;visibility:visible;mso-wrap-style:square" from="15763,8334" to="15763,10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gy/gcYAAADdAAAADwAAAGRycy9kb3ducmV2LnhtbESPQWvCQBSE74X+h+UVvNXdVBSJrqEI&#10;BcmlNlrq8ZF9JrHZtyG7xvTfdwsFj8PMfMOss9G2YqDeN441JFMFgrh0puFKw/Hw9rwE4QOywdYx&#10;afghD9nm8WGNqXE3/qChCJWIEPYpaqhD6FIpfVmTRT91HXH0zq63GKLsK2l6vEW4beWLUgtpseG4&#10;UGNH25rK7+JqNZwOl/xrWwz5UXXS2yZP3vfDp9aTp/F1BSLQGO7h//bOaJipxRz+3sQnID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YMv4HGAAAA3QAAAA8AAAAAAAAA&#10;AAAAAAAAoQIAAGRycy9kb3ducmV2LnhtbFBLBQYAAAAABAAEAPkAAACUAwAAAAA=&#10;" strokecolor="red"/>
                <v:oval id="Oval 3086" o:spid="_x0000_s1712" style="position:absolute;left:15144;top:9191;width:1207;height:10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F6tMgA&#10;AADdAAAADwAAAGRycy9kb3ducmV2LnhtbESPT2vCQBTE70K/w/IK3nTTCiLRjdhWqwcPbarg8ZF9&#10;+YPZt2l2G9N+elcQehxm5jfMYtmbWnTUusqygqdxBII4s7riQsHhazOagXAeWWNtmRT8koNl8jBY&#10;YKzthT+pS30hAoRdjApK75tYSpeVZNCNbUMcvNy2Bn2QbSF1i5cAN7V8jqKpNFhxWCixodeSsnP6&#10;YxT0L9vd5vydv2V/++N6u3arU/7+odTwsV/NQXjq/X/43t5pBZNoNoXbm/AEZH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sXq0yAAAAN0AAAAPAAAAAAAAAAAAAAAAAJgCAABk&#10;cnMvZG93bnJldi54bWxQSwUGAAAAAAQABAD1AAAAjQMAAAAA&#10;" fillcolor="white [3212]" strokecolor="red" strokeweight="1pt">
                  <v:stroke dashstyle="dash"/>
                </v:oval>
                <v:line id="Straight Connector 2375" o:spid="_x0000_s1713" style="position:absolute;flip:x;visibility:visible;mso-wrap-style:square" from="14239,8858" to="17287,8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3CGscAAADdAAAADwAAAGRycy9kb3ducmV2LnhtbESPT2sCMRTE7wW/Q3iF3mq2qdqyGsUW&#10;BPEg+Idib4/Nc3dx87JNUl2/fSMUPA4z8xtmMutsI87kQ+1Yw0s/A0FcOFNzqWG/Wzy/gwgR2WDj&#10;mDRcKcBs2nuYYG7chTd03sZSJAiHHDVUMba5lKGoyGLou5Y4eUfnLcYkfSmNx0uC20aqLBtJizWn&#10;hQpb+qyoOG1/rYZDvd4PrV9/fP+s1GE3UCo7tl9aPz128zGISF28h//bS6NBvb4N4fYmPQE5/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A3cIaxwAAAN0AAAAPAAAAAAAA&#10;AAAAAAAAAKECAABkcnMvZG93bnJldi54bWxQSwUGAAAAAAQABAD5AAAAlQMAAAAA&#10;" strokecolor="red"/>
                <v:line id="Straight Connector 3087" o:spid="_x0000_s1714" style="position:absolute;visibility:visible;mso-wrap-style:square" from="22145,8001" to="22145,11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5il8YAAADdAAAADwAAAGRycy9kb3ducmV2LnhtbESPQWvCQBSE70L/w/IKvemuFqpEN6EI&#10;BcmlbVTa4yP7TKLZtyG7jem/7xYEj8PMfMNsstG2YqDeN441zGcKBHHpTMOVhsP+bboC4QOywdYx&#10;afglD1n6MNlgYtyVP2koQiUihH2CGuoQukRKX9Zk0c9cRxy9k+sthij7SpoerxFuW7lQ6kVabDgu&#10;1NjRtqbyUvxYDd/7c/61LYb8oDrpbZPP3z+Go9ZPj+PrGkSgMdzDt/bOaHhWqyX8v4lPQK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eYpfGAAAA3QAAAA8AAAAAAAAA&#10;AAAAAAAAoQIAAGRycy9kb3ducmV2LnhtbFBLBQYAAAAABAAEAPkAAACUAwAAAAA=&#10;" strokecolor="red"/>
                <w10:anchorlock/>
              </v:group>
            </w:pict>
          </mc:Fallback>
        </mc:AlternateContent>
      </w:r>
      <w:r w:rsidR="00782E84">
        <w:t xml:space="preserve">Use a </w:t>
      </w:r>
      <w:r w:rsidR="00782E84" w:rsidRPr="00782E84">
        <w:t>14 mm (9/16</w:t>
      </w:r>
      <w:r w:rsidR="00782E84">
        <w:t>”) bit to d</w:t>
      </w:r>
      <w:r w:rsidR="00782E84" w:rsidRPr="00782E84">
        <w:t xml:space="preserve">rill the </w:t>
      </w:r>
      <w:r w:rsidR="00782E84">
        <w:t>under co</w:t>
      </w:r>
      <w:r w:rsidR="00782E84" w:rsidRPr="00782E84">
        <w:t xml:space="preserve">ver LH </w:t>
      </w:r>
      <w:r w:rsidR="00782E84">
        <w:t>in the position shown in Fig.</w:t>
      </w:r>
      <w:r w:rsidR="00782E84" w:rsidRPr="00782E84">
        <w:t xml:space="preserve"> 5-1 and </w:t>
      </w:r>
      <w:r w:rsidR="00782E84">
        <w:t>Fig. 5-2.</w:t>
      </w:r>
    </w:p>
    <w:p w:rsidR="00782E84" w:rsidRDefault="00782E84" w:rsidP="00782E84">
      <w:pPr>
        <w:pStyle w:val="ProcLevel3"/>
        <w:numPr>
          <w:ilvl w:val="0"/>
          <w:numId w:val="0"/>
        </w:numPr>
        <w:ind w:left="720"/>
      </w:pPr>
      <w:r>
        <w:rPr>
          <w:noProof/>
        </w:rPr>
        <w:drawing>
          <wp:anchor distT="0" distB="0" distL="114300" distR="114300" simplePos="0" relativeHeight="251706880" behindDoc="0" locked="1" layoutInCell="1" allowOverlap="1" wp14:anchorId="42A935AB" wp14:editId="707CCC57">
            <wp:simplePos x="0" y="0"/>
            <wp:positionH relativeFrom="column">
              <wp:posOffset>195580</wp:posOffset>
            </wp:positionH>
            <wp:positionV relativeFrom="paragraph">
              <wp:posOffset>-59055</wp:posOffset>
            </wp:positionV>
            <wp:extent cx="228600" cy="228600"/>
            <wp:effectExtent l="0" t="0" r="0" b="0"/>
            <wp:wrapNone/>
            <wp:docPr id="23" name="Picture 23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ution_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HINT:</w:t>
      </w:r>
      <w:r>
        <w:t xml:space="preserve"> </w:t>
      </w:r>
      <w:r w:rsidRPr="00782E84">
        <w:t>Tape the tray with masking tape to mark the hole position and prevent scratches on the plastic tray</w:t>
      </w:r>
      <w:r>
        <w:t>.</w:t>
      </w: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Default="00BD1865" w:rsidP="00782E84">
      <w:pPr>
        <w:pStyle w:val="ProcLevel3"/>
        <w:numPr>
          <w:ilvl w:val="0"/>
          <w:numId w:val="0"/>
        </w:numPr>
        <w:ind w:left="720"/>
      </w:pPr>
    </w:p>
    <w:p w:rsidR="00BD1865" w:rsidRPr="00782E84" w:rsidRDefault="00BD1865" w:rsidP="00782E84">
      <w:pPr>
        <w:pStyle w:val="ProcLevel3"/>
        <w:numPr>
          <w:ilvl w:val="0"/>
          <w:numId w:val="0"/>
        </w:numPr>
        <w:ind w:left="720"/>
      </w:pPr>
    </w:p>
    <w:p w:rsidR="00782E84" w:rsidRDefault="00381AC5" w:rsidP="00782E84">
      <w:pPr>
        <w:pStyle w:val="ProcLevel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8960" behindDoc="0" locked="1" layoutInCell="1" allowOverlap="1" wp14:anchorId="41FAD2E3" wp14:editId="4E791A8E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2231136"/>
                <wp:effectExtent l="19050" t="19050" r="19050" b="17145"/>
                <wp:wrapNone/>
                <wp:docPr id="2392" name="Group 2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1136"/>
                          <a:chOff x="0" y="0"/>
                          <a:chExt cx="2971800" cy="2228850"/>
                        </a:xfrm>
                      </wpg:grpSpPr>
                      <wpg:grpSp>
                        <wpg:cNvPr id="794" name="Group 794"/>
                        <wpg:cNvGrpSpPr/>
                        <wpg:grpSpPr>
                          <a:xfrm>
                            <a:off x="0" y="0"/>
                            <a:ext cx="2971800" cy="2228850"/>
                            <a:chOff x="0" y="1142"/>
                            <a:chExt cx="2971800" cy="2228850"/>
                          </a:xfrm>
                        </wpg:grpSpPr>
                        <wpg:grpSp>
                          <wpg:cNvPr id="2178" name="Group 2178"/>
                          <wpg:cNvGrpSpPr/>
                          <wpg:grpSpPr>
                            <a:xfrm>
                              <a:off x="0" y="1142"/>
                              <a:ext cx="2971800" cy="2228850"/>
                              <a:chOff x="241822" y="163706"/>
                              <a:chExt cx="2969347" cy="2209879"/>
                            </a:xfrm>
                          </wpg:grpSpPr>
                          <pic:pic xmlns:pic="http://schemas.openxmlformats.org/drawingml/2006/picture">
                            <pic:nvPicPr>
                              <pic:cNvPr id="2186" name="Picture 21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41822" y="163706"/>
                                <a:ext cx="2969347" cy="2209879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187" name="Text Box 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1860" y="2172196"/>
                                <a:ext cx="548415" cy="1946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31835" w:rsidRDefault="00D31835" w:rsidP="00381AC5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5-3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237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91662" y="7883"/>
                              <a:ext cx="1233170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31835" w:rsidRDefault="00D31835" w:rsidP="00381AC5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Metal saw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78" name="Picture 111" descr="too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765" y="15766"/>
                              <a:ext cx="244366" cy="2443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2384" name="Straight Connector 2384"/>
                        <wps:cNvCnPr/>
                        <wps:spPr>
                          <a:xfrm>
                            <a:off x="1294582" y="500877"/>
                            <a:ext cx="0" cy="73787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FF00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FAD2E3" id="Group 2392" o:spid="_x0000_s1715" style="position:absolute;left:0;text-align:left;margin-left:-255.6pt;margin-top:0;width:234pt;height:175.7pt;z-index:252008960;mso-position-horizontal-relative:text;mso-position-vertical-relative:text;mso-height-relative:margin" coordsize="29718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">
                <v:group id="Group 794" o:spid="_x0000_s1716" style="position:absolute;width:29718;height:22288" coordorigin=",11" coordsize="29718,22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r7LI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3gZTmH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r7LIMcAAADc&#10;AAAADwAAAAAAAAAAAAAAAACqAgAAZHJzL2Rvd25yZXYueG1sUEsFBgAAAAAEAAQA+gAAAJ4DAAAA&#10;AA==&#10;">
                  <v:group id="Group 2178" o:spid="_x0000_s1717" style="position:absolute;top:11;width:29718;height:22288" coordorigin="2418,1637" coordsize="29693,220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mFklMQAAADdAAAA&#10;DwAAAAAAAAAAAAAAAACqAgAAZHJzL2Rvd25yZXYueG1sUEsFBgAAAAAEAAQA+gAAAJsDAAAAAA==&#10;">
                    <v:shape id="Picture 2186" o:spid="_x0000_s1718" type="#_x0000_t75" style="position:absolute;left:2418;top:1637;width:29693;height:22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Viw7HAAAA3QAAAA8AAABkcnMvZG93bnJldi54bWxEj0FrwkAUhO9C/8PyCr3pRg/GRldpFUEP&#10;pW3agsdH9pkEs29D9lXjv+8WBI/DzHzDLFa9a9SZulB7NjAeJaCIC29rLg18f22HM1BBkC02nsnA&#10;lQKslg+DBWbWX/iTzrmUKkI4ZGigEmkzrUNRkcMw8i1x9I6+cyhRdqW2HV4i3DV6kiRT7bDmuFBh&#10;S+uKilP+6wy852/ptfw5vso6TffpQZLNx/PJmKfH/mUOSqiXe/jW3lkDk/FsCv9v4hP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pViw7HAAAA3QAAAA8AAAAAAAAAAAAA&#10;AAAAnwIAAGRycy9kb3ducmV2LnhtbFBLBQYAAAAABAAEAPcAAACTAwAAAAA=&#10;" stroked="t" strokecolor="black [3213]">
                      <v:imagedata r:id="rId164" o:title=""/>
                      <v:path arrowok="t"/>
                    </v:shape>
                    <v:shape id="Text Box 99" o:spid="_x0000_s1719" type="#_x0000_t202" style="position:absolute;left:2518;top:21721;width:5484;height:1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7bB8UA&#10;AADdAAAADwAAAGRycy9kb3ducmV2LnhtbESPT4vCMBTE7wt+h/AEL8ua2oMr1Sj+BQ/uQVc8P5pn&#10;W2xeShJt/fZGWNjjMDO/YWaLztTiQc5XlhWMhgkI4tzqigsF59/d1wSED8gaa8uk4EkeFvPexwwz&#10;bVs+0uMUChEh7DNUUIbQZFL6vCSDfmgb4uhdrTMYonSF1A7bCDe1TJNkLA1WHBdKbGhdUn473Y2C&#10;8cbd2yOvPzfn7QF/miK9rJ4XpQb9bjkFEagL/+G/9l4rSEeTb3i/iU9Az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3tsHxQAAAN0AAAAPAAAAAAAAAAAAAAAAAJgCAABkcnMv&#10;ZG93bnJldi54bWxQSwUGAAAAAAQABAD1AAAAigMAAAAA&#10;" stroked="f">
                      <v:textbox inset="0,0,0,0">
                        <w:txbxContent>
                          <w:p w:rsidR="00D31835" w:rsidRDefault="00D31835" w:rsidP="00381AC5">
                            <w:pPr>
                              <w:pStyle w:val="Fig"/>
                              <w:jc w:val="center"/>
                            </w:pPr>
                            <w:r>
                              <w:t>Fig. 5-3</w:t>
                            </w:r>
                          </w:p>
                        </w:txbxContent>
                      </v:textbox>
                    </v:shape>
                  </v:group>
                  <v:rect id="Rectangle 110" o:spid="_x0000_s1720" style="position:absolute;left:2916;top:78;width:12332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kk6sUA&#10;AADdAAAADwAAAGRycy9kb3ducmV2LnhtbESPUUvDQBCE34X+h2MLfbMXIzUSey0SEKQUbJvq85Jb&#10;k2huL+S2bfz3niD0cZiZb5jlenSdOtMQWs8G7uYJKOLK25ZrA8fy5fYRVBBki51nMvBDAdaryc0S&#10;c+svvKfzQWoVIRxyNNCI9LnWoWrIYZj7njh6n35wKFEOtbYDXiLcdTpNkgftsOW40GBPRUPV9+Hk&#10;DLx97MrNLis2kqSVFO/8RYttacxsOj4/gRIa5Rr+b79aA+l9lsHfm/gE9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ySTqxQAAAN0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D31835" w:rsidRDefault="00D31835" w:rsidP="00381AC5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Metal saw</w:t>
                          </w:r>
                        </w:p>
                      </w:txbxContent>
                    </v:textbox>
                  </v:rect>
                  <v:shape id="Picture 111" o:spid="_x0000_s1721" type="#_x0000_t75" alt="tool" style="position:absolute;left:157;top:157;width:2444;height:2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tBxDDAAAA3QAAAA8AAABkcnMvZG93bnJldi54bWxET01rwjAYvgv+h/AKu2lqhTk6o8hAtsEu&#10;fhw8vjavbWnzpiSxZvv1y0Hw+PB8rzbRdGIg5xvLCuazDARxaXXDlYLTcTd9A+EDssbOMin4JQ+b&#10;9Xi0wkLbO+9pOIRKpBD2BSqoQ+gLKX1Zk0E/sz1x4q7WGQwJukpqh/cUbjqZZ9mrNNhwaqixp4+a&#10;yvZwMwp28ZJfzGKIbXv9+XbD7fxXfZ6VepnE7TuIQDE8xQ/3l1aQL5ZpbnqTno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0HEMMAAADdAAAADwAAAAAAAAAAAAAAAACf&#10;AgAAZHJzL2Rvd25yZXYueG1sUEsFBgAAAAAEAAQA9wAAAI8DAAAAAA==&#10;">
                    <v:imagedata r:id="rId160" o:title="tool"/>
                    <v:path arrowok="t"/>
                  </v:shape>
                </v:group>
                <v:line id="Straight Connector 2384" o:spid="_x0000_s1722" style="position:absolute;visibility:visible;mso-wrap-style:square" from="12945,5008" to="12945,12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ZuEsUAAADdAAAADwAAAGRycy9kb3ducmV2LnhtbESPzWrDMBCE74G+g9hCb4mcOHGNYyWU&#10;0pZCTkl6yHGxNraptTKW/Pf2VaHQ4zAz3zD5cTKNGKhztWUF61UEgriwuuZSwdf1fZmCcB5ZY2OZ&#10;FMzk4Hh4WOSYaTvymYaLL0WAsMtQQeV9m0npiooMupVtiYN3t51BH2RXSt3hGOCmkZsoSqTBmsNC&#10;hS29VlR8X3qj4Po203N/G9e37ccuORlHcZOQUk+P08sehKfJ/4f/2p9awSZOt/D7JjwBef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EZuEsUAAADdAAAADwAAAAAAAAAA&#10;AAAAAAChAgAAZHJzL2Rvd25yZXYueG1sUEsFBgAAAAAEAAQA+QAAAJMDAAAAAA==&#10;" strokecolor="yellow" strokeweight="1.5pt">
                  <v:stroke dashstyle="3 1"/>
                </v:line>
                <w10:anchorlock/>
              </v:group>
            </w:pict>
          </mc:Fallback>
        </mc:AlternateContent>
      </w:r>
      <w:r w:rsidR="00782E84" w:rsidRPr="00782E84">
        <w:t xml:space="preserve">Cut the </w:t>
      </w:r>
      <w:r w:rsidR="00782E84">
        <w:t>u</w:t>
      </w:r>
      <w:r w:rsidR="00782E84" w:rsidRPr="00782E84">
        <w:t xml:space="preserve">nder </w:t>
      </w:r>
      <w:r w:rsidR="00782E84">
        <w:t>c</w:t>
      </w:r>
      <w:r w:rsidR="00782E84" w:rsidRPr="00782E84">
        <w:t xml:space="preserve">over from the drilled hole to the edge as indicated by </w:t>
      </w:r>
      <w:r w:rsidR="00782E84">
        <w:t>the dotted line in Fig.</w:t>
      </w:r>
      <w:r w:rsidR="00782E84" w:rsidRPr="00782E84">
        <w:t xml:space="preserve"> 5-</w:t>
      </w:r>
      <w:r w:rsidR="00782E84">
        <w:t>3.</w:t>
      </w:r>
    </w:p>
    <w:p w:rsidR="00381AC5" w:rsidRDefault="00381AC5">
      <w:r>
        <w:br w:type="page"/>
      </w:r>
    </w:p>
    <w:p w:rsidR="00381AC5" w:rsidRDefault="00381AC5" w:rsidP="00381AC5">
      <w:pPr>
        <w:pStyle w:val="ProcLevel2"/>
        <w:numPr>
          <w:ilvl w:val="0"/>
          <w:numId w:val="0"/>
        </w:numPr>
        <w:ind w:left="360"/>
      </w:pPr>
    </w:p>
    <w:p w:rsidR="00782E84" w:rsidRDefault="00381AC5" w:rsidP="00BD1865">
      <w:pPr>
        <w:pStyle w:val="ProcLevel3"/>
        <w:rPr>
          <w:rStyle w:val="ProcLevel3Cha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1008" behindDoc="0" locked="1" layoutInCell="1" allowOverlap="1" wp14:anchorId="320AD90E" wp14:editId="6535AEF9">
                <wp:simplePos x="0" y="0"/>
                <wp:positionH relativeFrom="column">
                  <wp:posOffset>-3248025</wp:posOffset>
                </wp:positionH>
                <wp:positionV relativeFrom="paragraph">
                  <wp:posOffset>-6985</wp:posOffset>
                </wp:positionV>
                <wp:extent cx="2971800" cy="2221865"/>
                <wp:effectExtent l="19050" t="19050" r="19050" b="26035"/>
                <wp:wrapNone/>
                <wp:docPr id="2510" name="Group 2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21865"/>
                          <a:chOff x="1517792" y="1179559"/>
                          <a:chExt cx="2969456" cy="2104914"/>
                        </a:xfrm>
                      </wpg:grpSpPr>
                      <pic:pic xmlns:pic="http://schemas.openxmlformats.org/drawingml/2006/picture">
                        <pic:nvPicPr>
                          <pic:cNvPr id="2511" name="Picture 2511"/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792" y="1179559"/>
                            <a:ext cx="2969456" cy="210491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71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523899" y="3094596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381AC5">
                              <w:pPr>
                                <w:pStyle w:val="Fig"/>
                                <w:jc w:val="center"/>
                              </w:pPr>
                              <w:r>
                                <w:t>Fig. 5-4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0AD90E" id="Group 2510" o:spid="_x0000_s1723" style="position:absolute;left:0;text-align:left;margin-left:-255.75pt;margin-top:-.55pt;width:234pt;height:174.95pt;z-index:252011008;mso-position-horizontal-relative:text;mso-position-vertical-relative:text;mso-width-relative:margin;mso-height-relative:margin" coordorigin="15177,11795" coordsize="29694,21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">
                <v:shape id="Picture 2511" o:spid="_x0000_s1724" type="#_x0000_t75" style="position:absolute;left:15177;top:11795;width:29695;height:2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HACrEAAAA3QAAAA8AAABkcnMvZG93bnJldi54bWxEj8tqwzAQRfeB/oOYQneJ7EBN6kYJbUrB&#10;IZvELl0P1sQ2sUbGkh/9+ypQ6PJyH4e73c+mFSP1rrGsIF5FIIhLqxuuFHwVn8sNCOeRNbaWScEP&#10;OdjvHhZbTLWd+EJj7isRRtilqKD2vkuldGVNBt3KdsTBu9reoA+yr6TucQrjppXrKEqkwYYDocaO&#10;DjWVt3wwgXs8GT7Qdz6c3rMk0fPHizkXSj09zm+vIDzN/j/81860gvVzHMP9TXgC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HACrEAAAA3QAAAA8AAAAAAAAAAAAAAAAA&#10;nwIAAGRycy9kb3ducmV2LnhtbFBLBQYAAAAABAAEAPcAAACQAwAAAAA=&#10;" stroked="t" strokecolor="black [3213]">
                  <v:imagedata r:id="rId166" o:title=""/>
                  <v:path arrowok="t"/>
                </v:shape>
                <v:shape id="Text Box 99" o:spid="_x0000_s1725" type="#_x0000_t202" style="position:absolute;left:15238;top:3094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E61sYA&#10;AADdAAAADwAAAGRycy9kb3ducmV2LnhtbESPT4vCMBTE7wt+h/AEL6KphdWlGsV/Cx70oCueH83b&#10;tmzzUpJo67c3Cwt7HGbmN8xi1ZlaPMj5yrKCyTgBQZxbXXGh4Pr1OfoA4QOyxtoyKXiSh9Wy97bA&#10;TNuWz/S4hEJECPsMFZQhNJmUPi/JoB/bhjh639YZDFG6QmqHbYSbWqZJMpUGK44LJTa0LSn/udyN&#10;gunO3dszb4e76/6Ip6ZIb5vnTalBv1vPQQTqwn/4r33QCtL32QR+38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E61sYAAADdAAAADwAAAAAAAAAAAAAAAACYAgAAZHJz&#10;L2Rvd25yZXYueG1sUEsFBgAAAAAEAAQA9QAAAIsDAAAAAA==&#10;" stroked="f">
                  <v:textbox inset="0,0,0,0">
                    <w:txbxContent>
                      <w:p w:rsidR="00D31835" w:rsidRDefault="00D31835" w:rsidP="00381AC5">
                        <w:pPr>
                          <w:pStyle w:val="Fig"/>
                          <w:jc w:val="center"/>
                        </w:pPr>
                        <w:r>
                          <w:t>Fig. 5-4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82E84" w:rsidRPr="00782E84">
        <w:rPr>
          <w:rStyle w:val="ProcLevel3Char"/>
        </w:rPr>
        <w:t xml:space="preserve">Pass the trailer sub-wire harness through the cut from </w:t>
      </w:r>
      <w:r w:rsidR="00782E84">
        <w:rPr>
          <w:rStyle w:val="ProcLevel3Char"/>
        </w:rPr>
        <w:t>the previous step and place the b</w:t>
      </w:r>
      <w:r w:rsidR="00782E84" w:rsidRPr="00782E84">
        <w:rPr>
          <w:rStyle w:val="ProcLevel3Char"/>
        </w:rPr>
        <w:t>umper</w:t>
      </w:r>
      <w:r w:rsidR="00782E84">
        <w:rPr>
          <w:rStyle w:val="ProcLevel3Char"/>
        </w:rPr>
        <w:t xml:space="preserve"> u</w:t>
      </w:r>
      <w:r w:rsidR="00782E84" w:rsidRPr="00782E84">
        <w:rPr>
          <w:rStyle w:val="ProcLevel3Char"/>
        </w:rPr>
        <w:t xml:space="preserve">nder </w:t>
      </w:r>
      <w:r w:rsidR="00782E84">
        <w:rPr>
          <w:rStyle w:val="ProcLevel3Char"/>
        </w:rPr>
        <w:t>c</w:t>
      </w:r>
      <w:r w:rsidR="00782E84" w:rsidRPr="00782E84">
        <w:rPr>
          <w:rStyle w:val="ProcLevel3Char"/>
        </w:rPr>
        <w:t>over LH in position for reinstallation (Fig. 5-4).</w:t>
      </w:r>
    </w:p>
    <w:p w:rsidR="00381AC5" w:rsidRDefault="00381AC5" w:rsidP="00381AC5">
      <w:pPr>
        <w:pStyle w:val="ProcLevel2"/>
        <w:numPr>
          <w:ilvl w:val="0"/>
          <w:numId w:val="0"/>
        </w:numPr>
        <w:ind w:left="360"/>
        <w:rPr>
          <w:rStyle w:val="ProcLevel3Char"/>
        </w:rPr>
      </w:pPr>
    </w:p>
    <w:p w:rsidR="00381AC5" w:rsidRDefault="00381AC5" w:rsidP="00381AC5">
      <w:pPr>
        <w:pStyle w:val="ProcLevel2"/>
        <w:numPr>
          <w:ilvl w:val="0"/>
          <w:numId w:val="0"/>
        </w:numPr>
        <w:ind w:left="360"/>
        <w:rPr>
          <w:rStyle w:val="ProcLevel3Char"/>
        </w:rPr>
      </w:pPr>
    </w:p>
    <w:p w:rsidR="00381AC5" w:rsidRDefault="00381AC5" w:rsidP="00381AC5">
      <w:pPr>
        <w:pStyle w:val="ProcLevel2"/>
        <w:numPr>
          <w:ilvl w:val="0"/>
          <w:numId w:val="0"/>
        </w:numPr>
        <w:ind w:left="360"/>
        <w:rPr>
          <w:rStyle w:val="ProcLevel3Char"/>
        </w:rPr>
      </w:pPr>
    </w:p>
    <w:p w:rsidR="00381AC5" w:rsidRDefault="00381AC5" w:rsidP="00381AC5">
      <w:pPr>
        <w:pStyle w:val="ProcLevel2"/>
        <w:numPr>
          <w:ilvl w:val="0"/>
          <w:numId w:val="0"/>
        </w:numPr>
        <w:ind w:left="360"/>
        <w:rPr>
          <w:rStyle w:val="ProcLevel3Char"/>
        </w:rPr>
      </w:pPr>
    </w:p>
    <w:p w:rsidR="00381AC5" w:rsidRDefault="00381AC5" w:rsidP="00381AC5">
      <w:pPr>
        <w:pStyle w:val="ProcLevel2"/>
        <w:numPr>
          <w:ilvl w:val="0"/>
          <w:numId w:val="0"/>
        </w:numPr>
        <w:ind w:left="360"/>
        <w:rPr>
          <w:rStyle w:val="ProcLevel3Char"/>
        </w:rPr>
      </w:pPr>
    </w:p>
    <w:p w:rsidR="00782E84" w:rsidRDefault="00381AC5" w:rsidP="00782E84">
      <w:pPr>
        <w:pStyle w:val="ProcLevel2"/>
        <w:rPr>
          <w:rStyle w:val="ProcLevel3Cha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5104" behindDoc="0" locked="1" layoutInCell="1" allowOverlap="1" wp14:anchorId="7A098554" wp14:editId="5A4CF07C">
                <wp:simplePos x="0" y="0"/>
                <wp:positionH relativeFrom="column">
                  <wp:posOffset>-3248025</wp:posOffset>
                </wp:positionH>
                <wp:positionV relativeFrom="paragraph">
                  <wp:posOffset>2307590</wp:posOffset>
                </wp:positionV>
                <wp:extent cx="2971800" cy="2230755"/>
                <wp:effectExtent l="19050" t="19050" r="19050" b="17145"/>
                <wp:wrapNone/>
                <wp:docPr id="3106" name="Group 3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2230755"/>
                          <a:chOff x="1522360" y="1179559"/>
                          <a:chExt cx="2969456" cy="2111411"/>
                        </a:xfrm>
                      </wpg:grpSpPr>
                      <pic:pic xmlns:pic="http://schemas.openxmlformats.org/drawingml/2006/picture">
                        <pic:nvPicPr>
                          <pic:cNvPr id="3107" name="Picture 3107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360" y="1179559"/>
                            <a:ext cx="2969456" cy="21114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531777" y="3102055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381AC5">
                              <w:pPr>
                                <w:pStyle w:val="Fig"/>
                                <w:jc w:val="center"/>
                              </w:pPr>
                              <w:r>
                                <w:t>Fig. 5-6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98554" id="Group 3106" o:spid="_x0000_s1726" style="position:absolute;left:0;text-align:left;margin-left:-255.75pt;margin-top:181.7pt;width:234pt;height:175.65pt;z-index:252015104;mso-position-horizontal-relative:text;mso-position-vertical-relative:text;mso-width-relative:margin;mso-height-relative:margin" coordorigin="15223,11795" coordsize="29694,211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">
                <v:shape id="Picture 3107" o:spid="_x0000_s1727" type="#_x0000_t75" style="position:absolute;left:15223;top:11795;width:29695;height:21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o68TEAAAA3QAAAA8AAABkcnMvZG93bnJldi54bWxEj0FrwkAUhO8F/8PyhF5EN9GiJbqKCsVe&#10;GwV7fGSf2ZDs25BdNf57Vyj0OMzMN8xq09tG3KjzlWMF6SQBQVw4XXGp4HT8Gn+C8AFZY+OYFDzI&#10;w2Y9eFthpt2df+iWh1JECPsMFZgQ2kxKXxiy6CeuJY7exXUWQ5RdKXWH9wi3jZwmyVxarDguGGxp&#10;b6io86tV8DGiBTXpiHanem9+z/ZcH/KDUu/DfrsEEagP/+G/9rdWMEuTBbzexCcg1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o68TEAAAA3QAAAA8AAAAAAAAAAAAAAAAA&#10;nwIAAGRycy9kb3ducmV2LnhtbFBLBQYAAAAABAAEAPcAAACQAwAAAAA=&#10;" stroked="t" strokecolor="black [3213]">
                  <v:imagedata r:id="rId168" o:title=""/>
                  <v:path arrowok="t"/>
                </v:shape>
                <v:shape id="Text Box 99" o:spid="_x0000_s1728" type="#_x0000_t202" style="position:absolute;left:15317;top:31020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m3lsIA&#10;AADdAAAADwAAAGRycy9kb3ducmV2LnhtbERPy4rCMBTdC/MP4Q64kTGtgkjHKDPVARe68IHrS3Nt&#10;i81NSaKtfz9ZCC4P571Y9aYRD3K+tqwgHScgiAuray4VnE9/X3MQPiBrbCyTgid5WC0/BgvMtO34&#10;QI9jKEUMYZ+hgiqENpPSFxUZ9GPbEkfuap3BEKErpXbYxXDTyEmSzKTBmmNDhS3lFRW3490omK3d&#10;vTtwPlqfNzvct+Xk8vu8KDX87H++QQTqw1v8cm+1gmmaxLnxTXw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beWwgAAAN0AAAAPAAAAAAAAAAAAAAAAAJgCAABkcnMvZG93&#10;bnJldi54bWxQSwUGAAAAAAQABAD1AAAAhwMAAAAA&#10;" stroked="f">
                  <v:textbox inset="0,0,0,0">
                    <w:txbxContent>
                      <w:p w:rsidR="00D31835" w:rsidRDefault="00D31835" w:rsidP="00381AC5">
                        <w:pPr>
                          <w:pStyle w:val="Fig"/>
                          <w:jc w:val="center"/>
                        </w:pPr>
                        <w:r>
                          <w:t>Fig. 5-6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3056" behindDoc="0" locked="1" layoutInCell="1" allowOverlap="1" wp14:anchorId="52567E60" wp14:editId="5B3B0C14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62656" cy="2221992"/>
                <wp:effectExtent l="19050" t="19050" r="28575" b="26035"/>
                <wp:wrapNone/>
                <wp:docPr id="2572" name="Group 2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656" cy="2221992"/>
                          <a:chOff x="1522360" y="1179559"/>
                          <a:chExt cx="2960319" cy="2104914"/>
                        </a:xfrm>
                      </wpg:grpSpPr>
                      <pic:pic xmlns:pic="http://schemas.openxmlformats.org/drawingml/2006/picture">
                        <pic:nvPicPr>
                          <pic:cNvPr id="3104" name="Picture 3104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360" y="1179559"/>
                            <a:ext cx="2960319" cy="210491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531777" y="3094594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31835" w:rsidRDefault="00D31835" w:rsidP="00381AC5">
                              <w:pPr>
                                <w:pStyle w:val="Fig"/>
                                <w:jc w:val="center"/>
                              </w:pPr>
                              <w:r>
                                <w:t>Fig. 5-5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567E60" id="Group 2572" o:spid="_x0000_s1729" style="position:absolute;left:0;text-align:left;margin-left:-255.6pt;margin-top:0;width:233.3pt;height:174.95pt;z-index:252013056;mso-position-horizontal-relative:text;mso-position-vertical-relative:text;mso-width-relative:margin;mso-height-relative:margin" coordorigin="15223,11795" coordsize="29603,21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">
                <v:shape id="Picture 3104" o:spid="_x0000_s1730" type="#_x0000_t75" style="position:absolute;left:15223;top:11795;width:29603;height:2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S2DDGAAAA3QAAAA8AAABkcnMvZG93bnJldi54bWxEj09rwkAUxO+FfoflFbxI3fgHq6mrFEEQ&#10;ezIRvT6zr0lo9m3Irkn89m5B6HGYmd8wq01vKtFS40rLCsajCARxZnXJuYJTuntfgHAeWWNlmRTc&#10;ycFm/fqywljbjo/UJj4XAcIuRgWF93UspcsKMuhGtiYO3o9tDPogm1zqBrsAN5WcRNFcGiw5LBRY&#10;07ag7De5GQVDryffs482vSTd8pTS1e0O54VSg7f+6xOEp97/h5/tvVYwHUcz+HsTnoB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NLYMMYAAADdAAAADwAAAAAAAAAAAAAA&#10;AACfAgAAZHJzL2Rvd25yZXYueG1sUEsFBgAAAAAEAAQA9wAAAJIDAAAAAA==&#10;" stroked="t" strokecolor="black [3213]">
                  <v:imagedata r:id="rId170" o:title=""/>
                  <v:path arrowok="t"/>
                </v:shape>
                <v:shape id="Text Box 99" o:spid="_x0000_s1731" type="#_x0000_t202" style="position:absolute;left:15317;top:30945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gYCMUA&#10;AADdAAAADwAAAGRycy9kb3ducmV2LnhtbESPT4vCMBTE78J+h/AWvIimKspSjbLrH/CgB13x/Gje&#10;tmWbl5JEW7+9EQSPw8z8hpkvW1OJGzlfWlYwHCQgiDOrS84VnH+3/S8QPiBrrCyTgjt5WC4+OnNM&#10;tW34SLdTyEWEsE9RQRFCnUrps4IM+oGtiaP3Z53BEKXLpXbYRLip5ChJptJgyXGhwJpWBWX/p6tR&#10;MF27a3PkVW993uzxUOejy8/9olT3s/2egQjUhnf41d5pBeNhMoHnm/g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SBgIxQAAAN0AAAAPAAAAAAAAAAAAAAAAAJgCAABkcnMv&#10;ZG93bnJldi54bWxQSwUGAAAAAAQABAD1AAAAigMAAAAA&#10;" stroked="f">
                  <v:textbox inset="0,0,0,0">
                    <w:txbxContent>
                      <w:p w:rsidR="00D31835" w:rsidRDefault="00D31835" w:rsidP="00381AC5">
                        <w:pPr>
                          <w:pStyle w:val="Fig"/>
                          <w:jc w:val="center"/>
                        </w:pPr>
                        <w:r>
                          <w:t>Fig. 5-5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82E84" w:rsidRPr="00782E84">
        <w:rPr>
          <w:rStyle w:val="ProcLevel3Char"/>
        </w:rPr>
        <w:t xml:space="preserve">Reinstall the </w:t>
      </w:r>
      <w:r w:rsidR="00782E84">
        <w:rPr>
          <w:rStyle w:val="ProcLevel3Char"/>
        </w:rPr>
        <w:t>b</w:t>
      </w:r>
      <w:r w:rsidR="00782E84" w:rsidRPr="00782E84">
        <w:rPr>
          <w:rStyle w:val="ProcLevel3Char"/>
        </w:rPr>
        <w:t xml:space="preserve">umper </w:t>
      </w:r>
      <w:r w:rsidR="00782E84">
        <w:rPr>
          <w:rStyle w:val="ProcLevel3Char"/>
        </w:rPr>
        <w:t>u</w:t>
      </w:r>
      <w:r w:rsidR="00782E84" w:rsidRPr="00782E84">
        <w:rPr>
          <w:rStyle w:val="ProcLevel3Char"/>
        </w:rPr>
        <w:t xml:space="preserve">nder </w:t>
      </w:r>
      <w:r w:rsidR="00782E84">
        <w:rPr>
          <w:rStyle w:val="ProcLevel3Char"/>
        </w:rPr>
        <w:t>cover LH (Fig.</w:t>
      </w:r>
      <w:r w:rsidR="00782E84" w:rsidRPr="00782E84">
        <w:rPr>
          <w:rStyle w:val="ProcLevel3Char"/>
        </w:rPr>
        <w:t xml:space="preserve"> 5-5 and </w:t>
      </w:r>
      <w:r w:rsidR="00782E84">
        <w:rPr>
          <w:rStyle w:val="ProcLevel3Char"/>
        </w:rPr>
        <w:t xml:space="preserve">Fig. </w:t>
      </w:r>
      <w:r w:rsidR="00782E84" w:rsidRPr="00782E84">
        <w:rPr>
          <w:rStyle w:val="ProcLevel3Char"/>
        </w:rPr>
        <w:t>5-6).</w:t>
      </w:r>
    </w:p>
    <w:p w:rsidR="00782E84" w:rsidRDefault="00782E84" w:rsidP="00782E84">
      <w:pPr>
        <w:pStyle w:val="ProcLevel2"/>
        <w:rPr>
          <w:rStyle w:val="ProcLevel3Char"/>
        </w:rPr>
      </w:pPr>
      <w:r w:rsidRPr="00782E84">
        <w:rPr>
          <w:rStyle w:val="ProcLevel3Char"/>
        </w:rPr>
        <w:t>Verify the trim panels fit together proper</w:t>
      </w:r>
      <w:r>
        <w:rPr>
          <w:rStyle w:val="ProcLevel3Char"/>
        </w:rPr>
        <w:t>ly with no uneven gaps.</w:t>
      </w:r>
    </w:p>
    <w:p w:rsidR="00782E84" w:rsidRDefault="00782E84" w:rsidP="00782E84">
      <w:pPr>
        <w:pStyle w:val="ProcLevel2"/>
        <w:rPr>
          <w:rStyle w:val="ProcLevel3Char"/>
        </w:rPr>
      </w:pPr>
      <w:r w:rsidRPr="00782E84">
        <w:rPr>
          <w:rStyle w:val="ProcLevel3Char"/>
        </w:rPr>
        <w:t xml:space="preserve">Reinstall the vehicle’s negative (-) battery terminal to </w:t>
      </w:r>
      <w:r>
        <w:rPr>
          <w:rStyle w:val="ProcLevel3Char"/>
        </w:rPr>
        <w:t xml:space="preserve">the </w:t>
      </w:r>
      <w:r w:rsidRPr="00782E84">
        <w:rPr>
          <w:rStyle w:val="ProcLevel3Char"/>
        </w:rPr>
        <w:t xml:space="preserve">battery and install </w:t>
      </w:r>
      <w:r>
        <w:rPr>
          <w:rStyle w:val="ProcLevel3Char"/>
        </w:rPr>
        <w:t xml:space="preserve">the </w:t>
      </w:r>
      <w:r w:rsidRPr="00782E84">
        <w:rPr>
          <w:rStyle w:val="ProcLevel3Char"/>
        </w:rPr>
        <w:t>DCC fuse if required</w:t>
      </w:r>
      <w:r>
        <w:rPr>
          <w:rStyle w:val="ProcLevel3Char"/>
        </w:rPr>
        <w:t>.</w:t>
      </w:r>
    </w:p>
    <w:p w:rsidR="00782E84" w:rsidRDefault="00782E84" w:rsidP="00782E84">
      <w:pPr>
        <w:pStyle w:val="ProcLevel2"/>
        <w:numPr>
          <w:ilvl w:val="0"/>
          <w:numId w:val="0"/>
        </w:numPr>
        <w:ind w:left="360"/>
        <w:rPr>
          <w:rStyle w:val="ProcLevel3Char"/>
          <w:b/>
        </w:rPr>
      </w:pPr>
      <w:r>
        <w:rPr>
          <w:noProof/>
        </w:rPr>
        <w:drawing>
          <wp:anchor distT="0" distB="0" distL="114300" distR="114300" simplePos="0" relativeHeight="251708928" behindDoc="1" locked="1" layoutInCell="1" allowOverlap="1" wp14:anchorId="5E560BE3" wp14:editId="2612DAFC">
            <wp:simplePos x="0" y="0"/>
            <wp:positionH relativeFrom="column">
              <wp:posOffset>-208915</wp:posOffset>
            </wp:positionH>
            <wp:positionV relativeFrom="paragraph">
              <wp:posOffset>-59690</wp:posOffset>
            </wp:positionV>
            <wp:extent cx="424815" cy="372110"/>
            <wp:effectExtent l="0" t="0" r="0" b="889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5" t="65062" r="68774" b="2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ProcLevel3Char"/>
          <w:b/>
        </w:rPr>
        <w:t xml:space="preserve">Torque: </w:t>
      </w:r>
      <w:r w:rsidRPr="00782E84">
        <w:rPr>
          <w:rStyle w:val="ProcLevel3Char"/>
          <w:b/>
        </w:rPr>
        <w:t>5.4 N•m (48 lbf• in</w:t>
      </w:r>
      <w:r>
        <w:rPr>
          <w:rStyle w:val="ProcLevel3Char"/>
          <w:b/>
        </w:rPr>
        <w:t>).</w:t>
      </w:r>
    </w:p>
    <w:p w:rsidR="00782E84" w:rsidRPr="00782E84" w:rsidRDefault="00782E84" w:rsidP="00782E84">
      <w:pPr>
        <w:pStyle w:val="ProcLevel2"/>
        <w:numPr>
          <w:ilvl w:val="0"/>
          <w:numId w:val="0"/>
        </w:numPr>
        <w:ind w:left="360"/>
        <w:rPr>
          <w:rStyle w:val="ProcLevel3Char"/>
        </w:rPr>
      </w:pPr>
      <w:r>
        <w:rPr>
          <w:noProof/>
        </w:rPr>
        <w:drawing>
          <wp:anchor distT="0" distB="0" distL="114300" distR="114300" simplePos="0" relativeHeight="251710976" behindDoc="0" locked="1" layoutInCell="1" allowOverlap="1" wp14:anchorId="7EBAD62D" wp14:editId="60B770EF">
            <wp:simplePos x="0" y="0"/>
            <wp:positionH relativeFrom="column">
              <wp:posOffset>-29210</wp:posOffset>
            </wp:positionH>
            <wp:positionV relativeFrom="paragraph">
              <wp:posOffset>-36195</wp:posOffset>
            </wp:positionV>
            <wp:extent cx="228600" cy="228600"/>
            <wp:effectExtent l="0" t="0" r="0" b="0"/>
            <wp:wrapNone/>
            <wp:docPr id="25" name="Picture 25" descr="safety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afety_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ProcLevel3Char"/>
          <w:b/>
        </w:rPr>
        <w:t>NOTE:</w:t>
      </w:r>
      <w:r>
        <w:rPr>
          <w:rStyle w:val="ProcLevel3Char"/>
        </w:rPr>
        <w:t xml:space="preserve"> </w:t>
      </w:r>
      <w:r w:rsidRPr="00782E84">
        <w:rPr>
          <w:rStyle w:val="ProcLevel3Char"/>
        </w:rPr>
        <w:t>Do not touch the positive terminal with any tool when installing the negative battery cable</w:t>
      </w:r>
      <w:r>
        <w:rPr>
          <w:rStyle w:val="ProcLevel3Char"/>
        </w:rPr>
        <w:t>.</w:t>
      </w:r>
    </w:p>
    <w:p w:rsidR="00173E8E" w:rsidRPr="00B9735E" w:rsidRDefault="00173E8E" w:rsidP="00173E8E">
      <w:pPr>
        <w:pStyle w:val="ProcLevel2"/>
        <w:numPr>
          <w:ilvl w:val="0"/>
          <w:numId w:val="0"/>
        </w:numPr>
        <w:ind w:left="360"/>
      </w:pPr>
    </w:p>
    <w:p w:rsidR="0000243D" w:rsidRDefault="0000243D">
      <w:pPr>
        <w:rPr>
          <w:szCs w:val="20"/>
        </w:rPr>
        <w:sectPr w:rsidR="0000243D">
          <w:type w:val="continuous"/>
          <w:pgSz w:w="12240" w:h="15840"/>
          <w:pgMar w:top="1296" w:right="1008" w:bottom="936" w:left="6120" w:header="576" w:footer="720" w:gutter="0"/>
          <w:cols w:space="0"/>
          <w:docGrid w:linePitch="360"/>
        </w:sectPr>
      </w:pPr>
    </w:p>
    <w:p w:rsidR="0000243D" w:rsidRDefault="0000243D">
      <w:pPr>
        <w:pStyle w:val="CheckListTitle"/>
      </w:pPr>
      <w:r>
        <w:lastRenderedPageBreak/>
        <w:t>Accessory Function Checks</w:t>
      </w:r>
    </w:p>
    <w:p w:rsidR="0000243D" w:rsidRDefault="004907E7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0" allowOverlap="1">
                <wp:simplePos x="0" y="0"/>
                <wp:positionH relativeFrom="column">
                  <wp:posOffset>192405</wp:posOffset>
                </wp:positionH>
                <wp:positionV relativeFrom="paragraph">
                  <wp:posOffset>46990</wp:posOffset>
                </wp:positionV>
                <wp:extent cx="182880" cy="182880"/>
                <wp:effectExtent l="11430" t="8890" r="15240" b="8255"/>
                <wp:wrapNone/>
                <wp:docPr id="19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1D20F2" id="AutoShape 74" o:spid="_x0000_s1026" style="position:absolute;margin-left:15.15pt;margin-top:3.7pt;width:14.4pt;height:14.4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" o:allowincell="f" strokeweight="1pt"/>
            </w:pict>
          </mc:Fallback>
        </mc:AlternateContent>
      </w:r>
      <w:r w:rsidR="009C3EA0">
        <w:t>Right turn signal</w:t>
      </w:r>
    </w:p>
    <w:p w:rsidR="0000243D" w:rsidRDefault="004907E7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1" layoutInCell="0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66040</wp:posOffset>
                </wp:positionV>
                <wp:extent cx="182880" cy="182880"/>
                <wp:effectExtent l="9525" t="8890" r="7620" b="8255"/>
                <wp:wrapNone/>
                <wp:docPr id="18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855976" id="AutoShape 66" o:spid="_x0000_s1026" style="position:absolute;margin-left:14.25pt;margin-top:5.2pt;width:14.4pt;height:14.4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9C3EA0">
        <w:t>Left turn signal</w:t>
      </w:r>
    </w:p>
    <w:p w:rsidR="0000243D" w:rsidRDefault="004907E7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1" layoutInCell="0" allowOverlap="1" wp14:anchorId="3F1AE43D" wp14:editId="05B2C87D">
                <wp:simplePos x="0" y="0"/>
                <wp:positionH relativeFrom="column">
                  <wp:posOffset>180975</wp:posOffset>
                </wp:positionH>
                <wp:positionV relativeFrom="paragraph">
                  <wp:posOffset>77470</wp:posOffset>
                </wp:positionV>
                <wp:extent cx="182880" cy="182880"/>
                <wp:effectExtent l="9525" t="10795" r="7620" b="6350"/>
                <wp:wrapNone/>
                <wp:docPr id="17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4F257F" id="AutoShape 69" o:spid="_x0000_s1026" style="position:absolute;margin-left:14.25pt;margin-top:6.1pt;width:14.4pt;height:14.4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" o:allowincell="f" strokeweight="1pt">
                <w10:anchorlock/>
              </v:roundrect>
            </w:pict>
          </mc:Fallback>
        </mc:AlternateContent>
      </w:r>
      <w:r w:rsidR="009C3EA0">
        <w:t>Brake</w:t>
      </w:r>
    </w:p>
    <w:p w:rsidR="0000243D" w:rsidRDefault="004907E7" w:rsidP="00454A9F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1" layoutInCell="0" allowOverlap="1" wp14:anchorId="36C20C19" wp14:editId="4D56E6C2">
                <wp:simplePos x="0" y="0"/>
                <wp:positionH relativeFrom="column">
                  <wp:posOffset>180975</wp:posOffset>
                </wp:positionH>
                <wp:positionV relativeFrom="paragraph">
                  <wp:posOffset>78105</wp:posOffset>
                </wp:positionV>
                <wp:extent cx="182880" cy="182880"/>
                <wp:effectExtent l="9525" t="11430" r="7620" b="15240"/>
                <wp:wrapNone/>
                <wp:docPr id="16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59836D" id="AutoShape 70" o:spid="_x0000_s1026" style="position:absolute;margin-left:14.25pt;margin-top:6.15pt;width:14.4pt;height:14.4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kY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9C3EA0">
        <w:t>Tail light</w:t>
      </w:r>
    </w:p>
    <w:p w:rsidR="009C3EA0" w:rsidRDefault="00AA6045" w:rsidP="00454A9F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1" layoutInCell="0" allowOverlap="1" wp14:anchorId="19DF8BDA" wp14:editId="3004E8D6">
                <wp:simplePos x="0" y="0"/>
                <wp:positionH relativeFrom="column">
                  <wp:posOffset>191135</wp:posOffset>
                </wp:positionH>
                <wp:positionV relativeFrom="paragraph">
                  <wp:posOffset>78740</wp:posOffset>
                </wp:positionV>
                <wp:extent cx="182880" cy="182880"/>
                <wp:effectExtent l="0" t="0" r="26670" b="26670"/>
                <wp:wrapNone/>
                <wp:docPr id="35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432509" id="AutoShape 70" o:spid="_x0000_s1026" style="position:absolute;margin-left:15.05pt;margin-top:6.2pt;width:14.4pt;height:14.4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pGv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9C3EA0">
        <w:t>Tail light &amp; brake</w:t>
      </w:r>
    </w:p>
    <w:p w:rsidR="009C3EA0" w:rsidRDefault="00AA6045" w:rsidP="00454A9F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1" layoutInCell="0" allowOverlap="1" wp14:anchorId="47652DE3" wp14:editId="0F9E36A2">
                <wp:simplePos x="0" y="0"/>
                <wp:positionH relativeFrom="column">
                  <wp:posOffset>184150</wp:posOffset>
                </wp:positionH>
                <wp:positionV relativeFrom="paragraph">
                  <wp:posOffset>70485</wp:posOffset>
                </wp:positionV>
                <wp:extent cx="182880" cy="182880"/>
                <wp:effectExtent l="0" t="0" r="26670" b="26670"/>
                <wp:wrapNone/>
                <wp:docPr id="51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BC783E" id="AutoShape 70" o:spid="_x0000_s1026" style="position:absolute;margin-left:14.5pt;margin-top:5.55pt;width:14.4pt;height:14.4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oyMxQ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" o:allowincell="f" strokeweight="1pt">
                <w10:anchorlock/>
              </v:roundrect>
            </w:pict>
          </mc:Fallback>
        </mc:AlternateContent>
      </w:r>
      <w:r w:rsidR="009C3EA0">
        <w:t>Left turn &amp; brake</w:t>
      </w:r>
    </w:p>
    <w:p w:rsidR="009C3EA0" w:rsidRDefault="00E37BC9" w:rsidP="00454A9F">
      <w:pPr>
        <w:pStyle w:val="CheckList"/>
      </w:pPr>
      <w:r>
        <w:rPr>
          <w:noProof/>
        </w:rPr>
        <w:drawing>
          <wp:anchor distT="0" distB="0" distL="114300" distR="114300" simplePos="0" relativeHeight="252017152" behindDoc="0" locked="0" layoutInCell="1" allowOverlap="1" wp14:anchorId="279A245A" wp14:editId="5F714FC9">
            <wp:simplePos x="0" y="0"/>
            <wp:positionH relativeFrom="column">
              <wp:posOffset>1249308</wp:posOffset>
            </wp:positionH>
            <wp:positionV relativeFrom="paragraph">
              <wp:posOffset>326390</wp:posOffset>
            </wp:positionV>
            <wp:extent cx="3988250" cy="2207172"/>
            <wp:effectExtent l="19050" t="19050" r="12700" b="22225"/>
            <wp:wrapNone/>
            <wp:docPr id="3110" name="Picture 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" name="Picture 3110"/>
                    <pic:cNvPicPr>
                      <a:picLocks noChangeAspect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250" cy="22071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045"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1" layoutInCell="0" allowOverlap="1" wp14:anchorId="2F6372F7" wp14:editId="153E3849">
                <wp:simplePos x="0" y="0"/>
                <wp:positionH relativeFrom="column">
                  <wp:posOffset>187960</wp:posOffset>
                </wp:positionH>
                <wp:positionV relativeFrom="paragraph">
                  <wp:posOffset>92710</wp:posOffset>
                </wp:positionV>
                <wp:extent cx="182880" cy="182880"/>
                <wp:effectExtent l="0" t="0" r="26670" b="26670"/>
                <wp:wrapNone/>
                <wp:docPr id="52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85ABD5" id="AutoShape 70" o:spid="_x0000_s1026" style="position:absolute;margin-left:14.8pt;margin-top:7.3pt;width:14.4pt;height:14.4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JPtxA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9C3EA0">
        <w:t>Right turn &amp; brake</w:t>
      </w:r>
    </w:p>
    <w:p w:rsidR="0000243D" w:rsidRDefault="0000243D">
      <w:pPr>
        <w:pStyle w:val="CheckList"/>
      </w:pPr>
    </w:p>
    <w:p w:rsidR="00E37BC9" w:rsidRDefault="00E37BC9">
      <w:pPr>
        <w:pStyle w:val="CheckListTitle"/>
      </w:pPr>
    </w:p>
    <w:p w:rsidR="00E37BC9" w:rsidRDefault="00E37BC9">
      <w:pPr>
        <w:pStyle w:val="CheckListTitle"/>
      </w:pPr>
    </w:p>
    <w:p w:rsidR="00E37BC9" w:rsidRDefault="00E37BC9">
      <w:pPr>
        <w:pStyle w:val="CheckListTitle"/>
      </w:pPr>
    </w:p>
    <w:p w:rsidR="00E37BC9" w:rsidRDefault="00E37BC9">
      <w:pPr>
        <w:pStyle w:val="CheckListTitle"/>
      </w:pPr>
    </w:p>
    <w:p w:rsidR="00E37BC9" w:rsidRDefault="00E37BC9">
      <w:pPr>
        <w:pStyle w:val="CheckListTitle"/>
      </w:pPr>
    </w:p>
    <w:p w:rsidR="00DD4F00" w:rsidRDefault="00DD4F00">
      <w:pPr>
        <w:pStyle w:val="CheckListTitle"/>
      </w:pPr>
    </w:p>
    <w:p w:rsidR="0000243D" w:rsidRDefault="004907E7">
      <w:pPr>
        <w:pStyle w:val="CheckList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1" layoutInCell="1" allowOverlap="1" wp14:anchorId="0F021819" wp14:editId="5E6326CF">
                <wp:simplePos x="0" y="0"/>
                <wp:positionH relativeFrom="column">
                  <wp:posOffset>5080</wp:posOffset>
                </wp:positionH>
                <wp:positionV relativeFrom="paragraph">
                  <wp:posOffset>1768475</wp:posOffset>
                </wp:positionV>
                <wp:extent cx="6492240" cy="0"/>
                <wp:effectExtent l="0" t="0" r="22860" b="19050"/>
                <wp:wrapNone/>
                <wp:docPr id="15" name="Lin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922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846CFC" id="Line 136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139.25pt" to="511.6pt,13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fLW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" strokeweight="1.5pt">
                <w10:anchorlock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1" layoutInCell="1" allowOverlap="1" wp14:anchorId="1CD4C817" wp14:editId="2A0CDB9F">
                <wp:simplePos x="0" y="0"/>
                <wp:positionH relativeFrom="column">
                  <wp:posOffset>5080</wp:posOffset>
                </wp:positionH>
                <wp:positionV relativeFrom="paragraph">
                  <wp:posOffset>-116205</wp:posOffset>
                </wp:positionV>
                <wp:extent cx="6492240" cy="0"/>
                <wp:effectExtent l="14605" t="17145" r="17780" b="11430"/>
                <wp:wrapNone/>
                <wp:docPr id="14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922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F36CF2" id="Line 75" o:spid="_x0000_s1026" style="position:absolute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-9.15pt" to="511.6pt,-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0MiEwIAACs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" strokeweight="1.5pt">
                <w10:anchorlock/>
              </v:line>
            </w:pict>
          </mc:Fallback>
        </mc:AlternateContent>
      </w:r>
      <w:r w:rsidR="0000243D">
        <w:t>Vehicle Function Checks</w:t>
      </w:r>
    </w:p>
    <w:p w:rsidR="00AA6045" w:rsidRDefault="00AA6045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1" layoutInCell="0" allowOverlap="1" wp14:anchorId="4A521E41" wp14:editId="4B5F85FE">
                <wp:simplePos x="0" y="0"/>
                <wp:positionH relativeFrom="column">
                  <wp:posOffset>175260</wp:posOffset>
                </wp:positionH>
                <wp:positionV relativeFrom="paragraph">
                  <wp:posOffset>64770</wp:posOffset>
                </wp:positionV>
                <wp:extent cx="182880" cy="182880"/>
                <wp:effectExtent l="0" t="0" r="26670" b="26670"/>
                <wp:wrapNone/>
                <wp:docPr id="12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7E3F7E" id="AutoShape 78" o:spid="_x0000_s1026" style="position:absolute;margin-left:13.8pt;margin-top:5.1pt;width:14.4pt;height:14.4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" o:allowincell="f" strokeweight="1pt">
                <w10:anchorlock/>
              </v:roundrect>
            </w:pict>
          </mc:Fallback>
        </mc:AlternateContent>
      </w:r>
      <w:r>
        <w:t>I</w:t>
      </w:r>
      <w:r w:rsidR="009C3EA0" w:rsidRPr="009C3EA0">
        <w:t xml:space="preserve">ndividual vehicle light functions </w:t>
      </w:r>
    </w:p>
    <w:p w:rsidR="0000243D" w:rsidRDefault="0000243D">
      <w:pPr>
        <w:pStyle w:val="CheckList"/>
      </w:pPr>
    </w:p>
    <w:p w:rsidR="00C7212F" w:rsidRDefault="00AA6045" w:rsidP="00AA6045">
      <w:pPr>
        <w:pStyle w:val="CheckList"/>
        <w:spacing w:befor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1" layoutInCell="0" allowOverlap="1" wp14:anchorId="2AA44E12" wp14:editId="7C53D87C">
                <wp:simplePos x="0" y="0"/>
                <wp:positionH relativeFrom="column">
                  <wp:posOffset>174625</wp:posOffset>
                </wp:positionH>
                <wp:positionV relativeFrom="paragraph">
                  <wp:posOffset>-13970</wp:posOffset>
                </wp:positionV>
                <wp:extent cx="182880" cy="182880"/>
                <wp:effectExtent l="0" t="0" r="26670" b="26670"/>
                <wp:wrapNone/>
                <wp:docPr id="13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40415D" id="AutoShape 132" o:spid="_x0000_s1026" style="position:absolute;margin-left:13.75pt;margin-top:-1.1pt;width:14.4pt;height:14.4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" o:allowincell="f" strokeweight="1pt">
                <w10:anchorlock/>
              </v:roundrect>
            </w:pict>
          </mc:Fallback>
        </mc:AlternateContent>
      </w:r>
      <w:r w:rsidR="009C3EA0">
        <w:t>Trunk light</w:t>
      </w:r>
    </w:p>
    <w:p w:rsidR="0000243D" w:rsidRDefault="004907E7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1" layoutInCell="0" allowOverlap="1" wp14:anchorId="37A505FB" wp14:editId="50E34E77">
                <wp:simplePos x="0" y="0"/>
                <wp:positionH relativeFrom="column">
                  <wp:posOffset>180975</wp:posOffset>
                </wp:positionH>
                <wp:positionV relativeFrom="paragraph">
                  <wp:posOffset>97155</wp:posOffset>
                </wp:positionV>
                <wp:extent cx="182880" cy="182880"/>
                <wp:effectExtent l="0" t="0" r="26670" b="26670"/>
                <wp:wrapNone/>
                <wp:docPr id="11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7E0EBF" id="AutoShape 76" o:spid="_x0000_s1026" style="position:absolute;margin-left:14.25pt;margin-top:7.65pt;width:14.4pt;height:14.4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9C3EA0">
        <w:t>Warning lights</w:t>
      </w:r>
    </w:p>
    <w:p w:rsidR="009C3EA0" w:rsidRDefault="009C3EA0">
      <w:pPr>
        <w:pStyle w:val="CheckList"/>
      </w:pPr>
      <w:r>
        <w:br w:type="column"/>
      </w:r>
    </w:p>
    <w:p w:rsidR="0000243D" w:rsidRPr="009C3EA0" w:rsidRDefault="009C3EA0">
      <w:pPr>
        <w:pStyle w:val="CheckList"/>
        <w:rPr>
          <w:rStyle w:val="CheckListTitleChar"/>
          <w:u w:val="none"/>
        </w:rPr>
      </w:pPr>
      <w:r w:rsidRPr="009C3EA0">
        <w:rPr>
          <w:rStyle w:val="CheckListTitleChar"/>
          <w:u w:val="none"/>
        </w:rPr>
        <w:t>Circuit 1 flashes</w:t>
      </w:r>
    </w:p>
    <w:p w:rsidR="0000243D" w:rsidRPr="009C3EA0" w:rsidRDefault="009C3EA0">
      <w:pPr>
        <w:pStyle w:val="CheckList"/>
      </w:pPr>
      <w:r w:rsidRPr="009C3EA0">
        <w:rPr>
          <w:rStyle w:val="CheckListTitleChar"/>
          <w:u w:val="none"/>
        </w:rPr>
        <w:t>Circuit 2 flashes</w:t>
      </w:r>
    </w:p>
    <w:p w:rsidR="009C3EA0" w:rsidRPr="009C3EA0" w:rsidRDefault="009C3EA0" w:rsidP="009C3EA0">
      <w:pPr>
        <w:pStyle w:val="CheckList"/>
      </w:pPr>
      <w:r w:rsidRPr="009C3EA0">
        <w:rPr>
          <w:rStyle w:val="CheckListTitleChar"/>
          <w:u w:val="none"/>
        </w:rPr>
        <w:t xml:space="preserve">Circuit </w:t>
      </w:r>
      <w:r>
        <w:rPr>
          <w:rStyle w:val="CheckListTitleChar"/>
          <w:u w:val="none"/>
        </w:rPr>
        <w:t xml:space="preserve">1 &amp; </w:t>
      </w:r>
      <w:r w:rsidRPr="009C3EA0">
        <w:rPr>
          <w:rStyle w:val="CheckListTitleChar"/>
          <w:u w:val="none"/>
        </w:rPr>
        <w:t>2</w:t>
      </w:r>
      <w:r>
        <w:rPr>
          <w:rStyle w:val="CheckListTitleChar"/>
          <w:u w:val="none"/>
        </w:rPr>
        <w:t xml:space="preserve"> activate</w:t>
      </w:r>
    </w:p>
    <w:p w:rsidR="0000243D" w:rsidRDefault="009C3EA0">
      <w:pPr>
        <w:pStyle w:val="CheckList"/>
      </w:pPr>
      <w:r w:rsidRPr="009C3EA0">
        <w:rPr>
          <w:rStyle w:val="CheckListTitleChar"/>
          <w:u w:val="none"/>
        </w:rPr>
        <w:t xml:space="preserve">Circuit </w:t>
      </w:r>
      <w:r>
        <w:rPr>
          <w:rStyle w:val="CheckListTitleChar"/>
          <w:u w:val="none"/>
        </w:rPr>
        <w:t>3 activates</w:t>
      </w:r>
    </w:p>
    <w:p w:rsidR="009C3EA0" w:rsidRPr="009C3EA0" w:rsidRDefault="009C3EA0" w:rsidP="009C3EA0">
      <w:pPr>
        <w:pStyle w:val="CheckList"/>
      </w:pPr>
      <w:r w:rsidRPr="009C3EA0">
        <w:rPr>
          <w:rStyle w:val="CheckListTitleChar"/>
          <w:u w:val="none"/>
        </w:rPr>
        <w:t xml:space="preserve">Circuit </w:t>
      </w:r>
      <w:r>
        <w:rPr>
          <w:rStyle w:val="CheckListTitleChar"/>
          <w:u w:val="none"/>
        </w:rPr>
        <w:t>1, 2 &amp; 3 activate</w:t>
      </w:r>
    </w:p>
    <w:p w:rsidR="009C3EA0" w:rsidRPr="009C3EA0" w:rsidRDefault="009C3EA0" w:rsidP="009C3EA0">
      <w:pPr>
        <w:pStyle w:val="CheckList"/>
      </w:pPr>
      <w:r w:rsidRPr="009C3EA0">
        <w:rPr>
          <w:rStyle w:val="CheckListTitleChar"/>
          <w:u w:val="none"/>
        </w:rPr>
        <w:t xml:space="preserve">Circuit </w:t>
      </w:r>
      <w:r>
        <w:rPr>
          <w:rStyle w:val="CheckListTitleChar"/>
          <w:u w:val="none"/>
        </w:rPr>
        <w:t xml:space="preserve">1 activates &amp; </w:t>
      </w:r>
      <w:r w:rsidRPr="009C3EA0">
        <w:rPr>
          <w:rStyle w:val="CheckListTitleChar"/>
          <w:u w:val="none"/>
        </w:rPr>
        <w:t>2</w:t>
      </w:r>
      <w:r>
        <w:rPr>
          <w:rStyle w:val="CheckListTitleChar"/>
          <w:u w:val="none"/>
        </w:rPr>
        <w:t xml:space="preserve"> flashes</w:t>
      </w:r>
    </w:p>
    <w:p w:rsidR="009C3EA0" w:rsidRPr="009C3EA0" w:rsidRDefault="009C3EA0" w:rsidP="009C3EA0">
      <w:pPr>
        <w:pStyle w:val="CheckList"/>
      </w:pPr>
      <w:r w:rsidRPr="009C3EA0">
        <w:rPr>
          <w:rStyle w:val="CheckListTitleChar"/>
          <w:u w:val="none"/>
        </w:rPr>
        <w:t xml:space="preserve">Circuit </w:t>
      </w:r>
      <w:r>
        <w:rPr>
          <w:rStyle w:val="CheckListTitleChar"/>
          <w:u w:val="none"/>
        </w:rPr>
        <w:t xml:space="preserve">1 flashes &amp; </w:t>
      </w:r>
      <w:r w:rsidRPr="009C3EA0">
        <w:rPr>
          <w:rStyle w:val="CheckListTitleChar"/>
          <w:u w:val="none"/>
        </w:rPr>
        <w:t>2</w:t>
      </w:r>
      <w:r>
        <w:rPr>
          <w:rStyle w:val="CheckListTitleChar"/>
          <w:u w:val="none"/>
        </w:rPr>
        <w:t xml:space="preserve"> activates</w:t>
      </w:r>
    </w:p>
    <w:p w:rsidR="0000243D" w:rsidRDefault="0000243D">
      <w:pPr>
        <w:pStyle w:val="CheckList"/>
      </w:pPr>
    </w:p>
    <w:p w:rsidR="00AA6045" w:rsidRDefault="00AA6045">
      <w:pPr>
        <w:pStyle w:val="CheckList"/>
      </w:pPr>
    </w:p>
    <w:p w:rsidR="00E37BC9" w:rsidRDefault="00E37BC9" w:rsidP="00AA6045">
      <w:pPr>
        <w:spacing w:before="120" w:after="120"/>
        <w:ind w:left="720"/>
        <w:rPr>
          <w:szCs w:val="20"/>
        </w:rPr>
      </w:pPr>
    </w:p>
    <w:p w:rsidR="00E37BC9" w:rsidRDefault="00E37BC9" w:rsidP="00AA6045">
      <w:pPr>
        <w:spacing w:before="120" w:after="120"/>
        <w:ind w:left="720"/>
        <w:rPr>
          <w:szCs w:val="20"/>
        </w:rPr>
      </w:pPr>
    </w:p>
    <w:p w:rsidR="00E37BC9" w:rsidRDefault="00E37BC9" w:rsidP="00AA6045">
      <w:pPr>
        <w:spacing w:before="120" w:after="120"/>
        <w:ind w:left="720"/>
        <w:rPr>
          <w:szCs w:val="20"/>
        </w:rPr>
      </w:pPr>
    </w:p>
    <w:p w:rsidR="00E37BC9" w:rsidRDefault="00E37BC9" w:rsidP="00AA6045">
      <w:pPr>
        <w:spacing w:before="120" w:after="120"/>
        <w:ind w:left="720"/>
        <w:rPr>
          <w:szCs w:val="20"/>
        </w:rPr>
      </w:pPr>
    </w:p>
    <w:p w:rsidR="00E37BC9" w:rsidRDefault="00E37BC9" w:rsidP="00AA6045">
      <w:pPr>
        <w:spacing w:before="120" w:after="120"/>
        <w:ind w:left="720"/>
        <w:rPr>
          <w:szCs w:val="20"/>
        </w:rPr>
      </w:pPr>
    </w:p>
    <w:p w:rsidR="00DD4F00" w:rsidRDefault="00DD4F00" w:rsidP="00E37BC9">
      <w:pPr>
        <w:spacing w:before="240" w:after="120"/>
        <w:ind w:left="720"/>
        <w:rPr>
          <w:szCs w:val="20"/>
        </w:rPr>
      </w:pPr>
    </w:p>
    <w:p w:rsidR="00DD4F00" w:rsidRDefault="00DD4F00" w:rsidP="00E37BC9">
      <w:pPr>
        <w:spacing w:before="240" w:after="120"/>
        <w:ind w:left="720"/>
        <w:rPr>
          <w:szCs w:val="20"/>
        </w:rPr>
      </w:pPr>
    </w:p>
    <w:p w:rsidR="004A1EF7" w:rsidRDefault="00AA6045" w:rsidP="00DD4F00">
      <w:pPr>
        <w:spacing w:before="360" w:after="120"/>
        <w:ind w:left="720"/>
        <w:rPr>
          <w:szCs w:val="20"/>
        </w:rPr>
      </w:pPr>
      <w:r w:rsidRPr="00AA6045">
        <w:rPr>
          <w:szCs w:val="20"/>
        </w:rPr>
        <w:t>Verify that t</w:t>
      </w:r>
      <w:r>
        <w:rPr>
          <w:szCs w:val="20"/>
        </w:rPr>
        <w:t xml:space="preserve">he corresponding vehicle lights </w:t>
      </w:r>
      <w:r w:rsidRPr="00AA6045">
        <w:rPr>
          <w:szCs w:val="20"/>
        </w:rPr>
        <w:t>activate.  If light does not activate then check the connection</w:t>
      </w:r>
      <w:r>
        <w:rPr>
          <w:szCs w:val="20"/>
        </w:rPr>
        <w:t>.</w:t>
      </w:r>
    </w:p>
    <w:p w:rsidR="00AA6045" w:rsidRDefault="00AA6045" w:rsidP="00AA6045">
      <w:pPr>
        <w:spacing w:after="120"/>
        <w:ind w:left="720"/>
        <w:rPr>
          <w:szCs w:val="20"/>
        </w:rPr>
      </w:pPr>
      <w:r>
        <w:rPr>
          <w:szCs w:val="20"/>
        </w:rPr>
        <w:t>Functions normally</w:t>
      </w:r>
    </w:p>
    <w:p w:rsidR="00AA6045" w:rsidRDefault="00AA6045" w:rsidP="00AA6045">
      <w:pPr>
        <w:spacing w:before="240" w:after="120"/>
        <w:ind w:left="720"/>
        <w:rPr>
          <w:szCs w:val="20"/>
        </w:rPr>
      </w:pPr>
      <w:r w:rsidRPr="00AA6045">
        <w:rPr>
          <w:szCs w:val="20"/>
        </w:rPr>
        <w:t xml:space="preserve">No warning lights </w:t>
      </w:r>
      <w:r>
        <w:rPr>
          <w:szCs w:val="20"/>
        </w:rPr>
        <w:t xml:space="preserve">illuminated </w:t>
      </w:r>
      <w:r w:rsidRPr="00AA6045">
        <w:rPr>
          <w:szCs w:val="20"/>
        </w:rPr>
        <w:t>in the combination meter</w:t>
      </w:r>
    </w:p>
    <w:p w:rsidR="00AA6045" w:rsidRDefault="00AA6045" w:rsidP="00AA6045">
      <w:pPr>
        <w:ind w:left="720"/>
        <w:rPr>
          <w:szCs w:val="20"/>
        </w:rPr>
        <w:sectPr w:rsidR="00AA6045">
          <w:headerReference w:type="default" r:id="rId172"/>
          <w:pgSz w:w="12240" w:h="15840" w:code="1"/>
          <w:pgMar w:top="1296" w:right="1008" w:bottom="936" w:left="1008" w:header="576" w:footer="720" w:gutter="0"/>
          <w:cols w:num="2" w:space="288"/>
          <w:docGrid w:linePitch="360"/>
        </w:sectPr>
      </w:pPr>
    </w:p>
    <w:p w:rsidR="00107E98" w:rsidRDefault="00107E98" w:rsidP="00107E98">
      <w:pPr>
        <w:pStyle w:val="CheckListTitle"/>
      </w:pPr>
      <w:r>
        <w:lastRenderedPageBreak/>
        <w:t>Vehicle Appearance Check</w:t>
      </w:r>
    </w:p>
    <w:p w:rsidR="002F06F8" w:rsidRDefault="004907E7" w:rsidP="003E18B5">
      <w:pPr>
        <w:ind w:left="720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0560" behindDoc="0" locked="1" layoutInCell="0" allowOverlap="1" wp14:anchorId="44A2AA3F" wp14:editId="2F6A144B">
                <wp:simplePos x="0" y="0"/>
                <wp:positionH relativeFrom="column">
                  <wp:posOffset>165100</wp:posOffset>
                </wp:positionH>
                <wp:positionV relativeFrom="paragraph">
                  <wp:posOffset>8890</wp:posOffset>
                </wp:positionV>
                <wp:extent cx="182880" cy="182880"/>
                <wp:effectExtent l="12700" t="8890" r="13970" b="8255"/>
                <wp:wrapNone/>
                <wp:docPr id="1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B4DAD0" id="AutoShape 137" o:spid="_x0000_s1026" style="position:absolute;margin-left:13pt;margin-top:.7pt;width:14.4pt;height:14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" o:allowincell="f" strokeweight="1pt">
                <w10:anchorlock/>
              </v:roundrect>
            </w:pict>
          </mc:Fallback>
        </mc:AlternateContent>
      </w:r>
      <w:r w:rsidR="004A1EF7" w:rsidRPr="00F4327A">
        <w:rPr>
          <w:szCs w:val="20"/>
        </w:rPr>
        <w:t>After accessory installation and removal of</w:t>
      </w:r>
      <w:r w:rsidR="00070990">
        <w:rPr>
          <w:szCs w:val="20"/>
        </w:rPr>
        <w:t xml:space="preserve"> </w:t>
      </w:r>
      <w:r w:rsidR="004A1EF7" w:rsidRPr="00F4327A">
        <w:rPr>
          <w:szCs w:val="20"/>
        </w:rPr>
        <w:t>protective cover(s)</w:t>
      </w:r>
      <w:r w:rsidR="004A1EF7">
        <w:rPr>
          <w:szCs w:val="20"/>
        </w:rPr>
        <w:t>,</w:t>
      </w:r>
      <w:r w:rsidR="001A000D">
        <w:rPr>
          <w:szCs w:val="20"/>
        </w:rPr>
        <w:t xml:space="preserve"> perform a visual</w:t>
      </w:r>
      <w:r w:rsidR="00665687">
        <w:rPr>
          <w:szCs w:val="20"/>
        </w:rPr>
        <w:t xml:space="preserve"> </w:t>
      </w:r>
      <w:r w:rsidR="001A000D">
        <w:rPr>
          <w:szCs w:val="20"/>
        </w:rPr>
        <w:t>inspection.</w:t>
      </w:r>
      <w:r w:rsidR="00665687">
        <w:rPr>
          <w:szCs w:val="20"/>
        </w:rPr>
        <w:t xml:space="preserve"> </w:t>
      </w:r>
    </w:p>
    <w:p w:rsidR="002F06F8" w:rsidRDefault="002F06F8" w:rsidP="00665687">
      <w:pPr>
        <w:rPr>
          <w:szCs w:val="20"/>
        </w:rPr>
      </w:pPr>
    </w:p>
    <w:p w:rsidR="004A1EF7" w:rsidRDefault="00665687" w:rsidP="00665687">
      <w:pPr>
        <w:rPr>
          <w:szCs w:val="20"/>
        </w:rPr>
      </w:pPr>
      <w:r>
        <w:rPr>
          <w:szCs w:val="20"/>
        </w:rPr>
        <w:t xml:space="preserve"> </w:t>
      </w:r>
    </w:p>
    <w:p w:rsidR="00665687" w:rsidRDefault="00665687" w:rsidP="00665687">
      <w:pPr>
        <w:rPr>
          <w:szCs w:val="20"/>
        </w:rPr>
      </w:pPr>
    </w:p>
    <w:p w:rsidR="004A1EF7" w:rsidRDefault="004A1EF7" w:rsidP="004A1EF7">
      <w:pPr>
        <w:ind w:firstLine="720"/>
        <w:rPr>
          <w:szCs w:val="20"/>
        </w:rPr>
      </w:pPr>
    </w:p>
    <w:p w:rsidR="004A1EF7" w:rsidRDefault="004A1EF7" w:rsidP="004A1EF7">
      <w:pPr>
        <w:ind w:firstLine="720"/>
        <w:rPr>
          <w:szCs w:val="20"/>
        </w:rPr>
      </w:pPr>
    </w:p>
    <w:p w:rsidR="004A1EF7" w:rsidRDefault="004A1EF7" w:rsidP="004A1EF7">
      <w:pPr>
        <w:ind w:firstLine="720"/>
        <w:rPr>
          <w:szCs w:val="20"/>
        </w:rPr>
      </w:pPr>
    </w:p>
    <w:p w:rsidR="004A1EF7" w:rsidRDefault="001A000D" w:rsidP="008A1210">
      <w:pPr>
        <w:ind w:left="720"/>
        <w:rPr>
          <w:szCs w:val="20"/>
        </w:rPr>
      </w:pPr>
      <w:r>
        <w:rPr>
          <w:szCs w:val="20"/>
        </w:rPr>
        <w:t>E</w:t>
      </w:r>
      <w:r w:rsidR="004A1EF7" w:rsidRPr="00F4327A">
        <w:rPr>
          <w:szCs w:val="20"/>
        </w:rPr>
        <w:t>nsure no damage (including scuffs and scratches) was caused during the installation process.</w:t>
      </w:r>
    </w:p>
    <w:p w:rsidR="002F06F8" w:rsidRDefault="002F06F8" w:rsidP="008A1210">
      <w:pPr>
        <w:ind w:left="720"/>
        <w:rPr>
          <w:szCs w:val="20"/>
        </w:rPr>
      </w:pPr>
      <w:r>
        <w:rPr>
          <w:szCs w:val="20"/>
        </w:rPr>
        <w:t>(For PPO installations, refer to TMS Accessory Quality Shipping Standard.)</w:t>
      </w:r>
    </w:p>
    <w:p w:rsidR="002E678E" w:rsidRDefault="002E678E">
      <w:pPr>
        <w:rPr>
          <w:szCs w:val="20"/>
        </w:rPr>
      </w:pPr>
      <w:r>
        <w:rPr>
          <w:szCs w:val="20"/>
        </w:rPr>
        <w:br w:type="page"/>
      </w:r>
    </w:p>
    <w:p w:rsidR="002E678E" w:rsidRDefault="002E678E" w:rsidP="008A1210">
      <w:pPr>
        <w:ind w:left="720"/>
        <w:rPr>
          <w:b/>
          <w:szCs w:val="20"/>
        </w:rPr>
      </w:pPr>
      <w:r>
        <w:rPr>
          <w:b/>
          <w:szCs w:val="20"/>
        </w:rPr>
        <w:lastRenderedPageBreak/>
        <w:t>Failure Mode</w:t>
      </w:r>
    </w:p>
    <w:p w:rsidR="002E678E" w:rsidRDefault="002E678E" w:rsidP="002E678E">
      <w:pPr>
        <w:pStyle w:val="ListParagraph"/>
        <w:numPr>
          <w:ilvl w:val="0"/>
          <w:numId w:val="9"/>
        </w:numPr>
        <w:rPr>
          <w:szCs w:val="20"/>
        </w:rPr>
      </w:pPr>
      <w:r>
        <w:rPr>
          <w:szCs w:val="20"/>
        </w:rPr>
        <w:t>No power to the trailer light functions</w:t>
      </w: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7E68D9" w:rsidRDefault="007E68D9" w:rsidP="007E68D9">
      <w:pPr>
        <w:ind w:left="360"/>
        <w:rPr>
          <w:szCs w:val="20"/>
        </w:rPr>
      </w:pPr>
    </w:p>
    <w:p w:rsidR="002E678E" w:rsidRPr="002E678E" w:rsidRDefault="002E678E" w:rsidP="007E68D9">
      <w:pPr>
        <w:pStyle w:val="ListParagraph"/>
        <w:numPr>
          <w:ilvl w:val="0"/>
          <w:numId w:val="9"/>
        </w:numPr>
        <w:spacing w:before="60"/>
        <w:rPr>
          <w:szCs w:val="20"/>
        </w:rPr>
      </w:pPr>
      <w:r>
        <w:rPr>
          <w:szCs w:val="20"/>
        </w:rPr>
        <w:t>Corrosion on the 4-flat plug</w:t>
      </w:r>
    </w:p>
    <w:p w:rsidR="004A1EF7" w:rsidRPr="00F4327A" w:rsidRDefault="004A1EF7" w:rsidP="004A1EF7">
      <w:pPr>
        <w:ind w:firstLine="720"/>
        <w:rPr>
          <w:szCs w:val="20"/>
        </w:rPr>
      </w:pPr>
    </w:p>
    <w:p w:rsidR="00107E98" w:rsidRDefault="002E678E" w:rsidP="002E678E">
      <w:pPr>
        <w:ind w:left="720"/>
        <w:rPr>
          <w:b/>
          <w:szCs w:val="20"/>
        </w:rPr>
      </w:pPr>
      <w:r>
        <w:rPr>
          <w:szCs w:val="20"/>
        </w:rPr>
        <w:br w:type="column"/>
      </w:r>
      <w:r>
        <w:rPr>
          <w:b/>
          <w:szCs w:val="20"/>
        </w:rPr>
        <w:lastRenderedPageBreak/>
        <w:t>Troubleshooting Steps</w:t>
      </w:r>
    </w:p>
    <w:p w:rsidR="002E678E" w:rsidRDefault="002E678E" w:rsidP="002E678E">
      <w:pPr>
        <w:pStyle w:val="ListParagraph"/>
        <w:numPr>
          <w:ilvl w:val="0"/>
          <w:numId w:val="10"/>
        </w:numPr>
        <w:rPr>
          <w:szCs w:val="20"/>
        </w:rPr>
      </w:pPr>
      <w:r w:rsidRPr="002E678E">
        <w:rPr>
          <w:szCs w:val="20"/>
        </w:rPr>
        <w:t xml:space="preserve">Check </w:t>
      </w:r>
      <w:r>
        <w:rPr>
          <w:szCs w:val="20"/>
        </w:rPr>
        <w:t xml:space="preserve">the </w:t>
      </w:r>
      <w:r w:rsidRPr="002E678E">
        <w:rPr>
          <w:szCs w:val="20"/>
        </w:rPr>
        <w:t xml:space="preserve">trailer wiring harness fuse per </w:t>
      </w:r>
      <w:r>
        <w:rPr>
          <w:szCs w:val="20"/>
        </w:rPr>
        <w:t xml:space="preserve">the </w:t>
      </w:r>
      <w:r w:rsidRPr="002E678E">
        <w:rPr>
          <w:szCs w:val="20"/>
        </w:rPr>
        <w:t>owner’s manual fuse location card</w:t>
      </w:r>
      <w:r>
        <w:rPr>
          <w:szCs w:val="20"/>
        </w:rPr>
        <w:t>.</w:t>
      </w:r>
    </w:p>
    <w:p w:rsidR="002E678E" w:rsidRDefault="002E678E" w:rsidP="002E678E">
      <w:pPr>
        <w:pStyle w:val="ListParagraph"/>
        <w:numPr>
          <w:ilvl w:val="0"/>
          <w:numId w:val="10"/>
        </w:numPr>
        <w:rPr>
          <w:szCs w:val="20"/>
        </w:rPr>
      </w:pPr>
      <w:r w:rsidRPr="002E678E">
        <w:rPr>
          <w:szCs w:val="20"/>
        </w:rPr>
        <w:t xml:space="preserve">Check </w:t>
      </w:r>
      <w:r>
        <w:rPr>
          <w:szCs w:val="20"/>
        </w:rPr>
        <w:t xml:space="preserve">the </w:t>
      </w:r>
      <w:r w:rsidRPr="002E678E">
        <w:rPr>
          <w:szCs w:val="20"/>
        </w:rPr>
        <w:t xml:space="preserve">4-flat connection between </w:t>
      </w:r>
      <w:r>
        <w:rPr>
          <w:szCs w:val="20"/>
        </w:rPr>
        <w:t xml:space="preserve">the </w:t>
      </w:r>
      <w:r w:rsidRPr="002E678E">
        <w:rPr>
          <w:szCs w:val="20"/>
        </w:rPr>
        <w:t>trailer and</w:t>
      </w:r>
      <w:r>
        <w:rPr>
          <w:szCs w:val="20"/>
        </w:rPr>
        <w:t xml:space="preserve"> the</w:t>
      </w:r>
      <w:r w:rsidRPr="002E678E">
        <w:rPr>
          <w:szCs w:val="20"/>
        </w:rPr>
        <w:t xml:space="preserve"> vehicle to </w:t>
      </w:r>
      <w:r>
        <w:rPr>
          <w:szCs w:val="20"/>
        </w:rPr>
        <w:t>ens</w:t>
      </w:r>
      <w:r w:rsidRPr="002E678E">
        <w:rPr>
          <w:szCs w:val="20"/>
        </w:rPr>
        <w:t>ure the connection is fully engaged</w:t>
      </w:r>
      <w:r>
        <w:rPr>
          <w:szCs w:val="20"/>
        </w:rPr>
        <w:t>.</w:t>
      </w:r>
    </w:p>
    <w:p w:rsidR="002E678E" w:rsidRDefault="002E678E" w:rsidP="002E678E">
      <w:pPr>
        <w:pStyle w:val="ListParagraph"/>
        <w:numPr>
          <w:ilvl w:val="0"/>
          <w:numId w:val="10"/>
        </w:numPr>
        <w:rPr>
          <w:szCs w:val="20"/>
        </w:rPr>
      </w:pPr>
      <w:r w:rsidRPr="002E678E">
        <w:rPr>
          <w:szCs w:val="20"/>
        </w:rPr>
        <w:t xml:space="preserve">Turn all functions off and remove </w:t>
      </w:r>
      <w:r>
        <w:rPr>
          <w:szCs w:val="20"/>
        </w:rPr>
        <w:t xml:space="preserve">the </w:t>
      </w:r>
      <w:r w:rsidRPr="002E678E">
        <w:rPr>
          <w:szCs w:val="20"/>
        </w:rPr>
        <w:t xml:space="preserve">key for 10 seconds and retest </w:t>
      </w:r>
      <w:r>
        <w:rPr>
          <w:szCs w:val="20"/>
        </w:rPr>
        <w:t xml:space="preserve">the </w:t>
      </w:r>
      <w:r w:rsidRPr="002E678E">
        <w:rPr>
          <w:szCs w:val="20"/>
        </w:rPr>
        <w:t>functions with</w:t>
      </w:r>
      <w:r>
        <w:rPr>
          <w:szCs w:val="20"/>
        </w:rPr>
        <w:t xml:space="preserve"> the</w:t>
      </w:r>
      <w:r w:rsidRPr="002E678E">
        <w:rPr>
          <w:szCs w:val="20"/>
        </w:rPr>
        <w:t xml:space="preserve"> trailer attached</w:t>
      </w:r>
      <w:r>
        <w:rPr>
          <w:szCs w:val="20"/>
        </w:rPr>
        <w:t>.</w:t>
      </w:r>
    </w:p>
    <w:p w:rsidR="002E678E" w:rsidRDefault="002E678E" w:rsidP="002E678E">
      <w:pPr>
        <w:pStyle w:val="ListParagraph"/>
        <w:numPr>
          <w:ilvl w:val="0"/>
          <w:numId w:val="10"/>
        </w:numPr>
        <w:rPr>
          <w:szCs w:val="20"/>
        </w:rPr>
      </w:pPr>
      <w:r w:rsidRPr="002E678E">
        <w:rPr>
          <w:szCs w:val="20"/>
        </w:rPr>
        <w:t xml:space="preserve">Turn all functions off and remove </w:t>
      </w:r>
      <w:r>
        <w:rPr>
          <w:szCs w:val="20"/>
        </w:rPr>
        <w:t xml:space="preserve">the </w:t>
      </w:r>
      <w:r w:rsidRPr="002E678E">
        <w:rPr>
          <w:szCs w:val="20"/>
        </w:rPr>
        <w:t>key for 10 seconds with</w:t>
      </w:r>
      <w:r>
        <w:rPr>
          <w:szCs w:val="20"/>
        </w:rPr>
        <w:t xml:space="preserve"> the trailer disengaged.  Use</w:t>
      </w:r>
      <w:r w:rsidRPr="002E678E">
        <w:rPr>
          <w:szCs w:val="20"/>
        </w:rPr>
        <w:t xml:space="preserve"> a multi-meter </w:t>
      </w:r>
      <w:r>
        <w:rPr>
          <w:szCs w:val="20"/>
        </w:rPr>
        <w:t xml:space="preserve">to </w:t>
      </w:r>
      <w:r w:rsidRPr="002E678E">
        <w:rPr>
          <w:szCs w:val="20"/>
        </w:rPr>
        <w:t xml:space="preserve">check the function output at the 4-flat.  If all functions work, check </w:t>
      </w:r>
      <w:r w:rsidR="007E68D9">
        <w:rPr>
          <w:szCs w:val="20"/>
        </w:rPr>
        <w:t xml:space="preserve">the </w:t>
      </w:r>
      <w:r w:rsidRPr="002E678E">
        <w:rPr>
          <w:szCs w:val="20"/>
        </w:rPr>
        <w:t xml:space="preserve">trailer for </w:t>
      </w:r>
      <w:r w:rsidR="007E68D9">
        <w:rPr>
          <w:szCs w:val="20"/>
        </w:rPr>
        <w:t xml:space="preserve">a </w:t>
      </w:r>
      <w:r w:rsidRPr="002E678E">
        <w:rPr>
          <w:szCs w:val="20"/>
        </w:rPr>
        <w:t>potential short or overload described in the owner’s manual fuse location card</w:t>
      </w:r>
      <w:r w:rsidR="007E68D9">
        <w:rPr>
          <w:szCs w:val="20"/>
        </w:rPr>
        <w:t>.</w:t>
      </w:r>
    </w:p>
    <w:p w:rsidR="007E68D9" w:rsidRPr="007E68D9" w:rsidRDefault="007E68D9" w:rsidP="007E68D9">
      <w:pPr>
        <w:ind w:left="360"/>
        <w:rPr>
          <w:szCs w:val="20"/>
        </w:rPr>
      </w:pPr>
    </w:p>
    <w:p w:rsidR="002E678E" w:rsidRPr="002E678E" w:rsidRDefault="002E678E" w:rsidP="002E678E">
      <w:pPr>
        <w:pStyle w:val="ListParagraph"/>
        <w:numPr>
          <w:ilvl w:val="0"/>
          <w:numId w:val="10"/>
        </w:numPr>
        <w:rPr>
          <w:szCs w:val="20"/>
        </w:rPr>
      </w:pPr>
      <w:r w:rsidRPr="002E678E">
        <w:rPr>
          <w:szCs w:val="20"/>
        </w:rPr>
        <w:t xml:space="preserve">Clean </w:t>
      </w:r>
      <w:r w:rsidR="007E68D9">
        <w:rPr>
          <w:szCs w:val="20"/>
        </w:rPr>
        <w:t xml:space="preserve">the </w:t>
      </w:r>
      <w:r w:rsidRPr="002E678E">
        <w:rPr>
          <w:szCs w:val="20"/>
        </w:rPr>
        <w:t>connection and add Dielectric Grease (sold separately) to the terminal pins</w:t>
      </w:r>
      <w:r>
        <w:rPr>
          <w:szCs w:val="20"/>
        </w:rPr>
        <w:t>.</w:t>
      </w:r>
    </w:p>
    <w:sectPr w:rsidR="002E678E" w:rsidRPr="002E678E">
      <w:type w:val="continuous"/>
      <w:pgSz w:w="12240" w:h="15840"/>
      <w:pgMar w:top="1296" w:right="1008" w:bottom="936" w:left="1008" w:header="576" w:footer="720" w:gutter="0"/>
      <w:cols w:num="2" w:space="28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762C" w:rsidRDefault="0022762C">
      <w:r>
        <w:separator/>
      </w:r>
    </w:p>
  </w:endnote>
  <w:endnote w:type="continuationSeparator" w:id="0">
    <w:p w:rsidR="0022762C" w:rsidRDefault="002276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Footer"/>
      <w:framePr w:w="1872" w:h="288" w:hSpace="180" w:wrap="around" w:vAnchor="text" w:hAnchor="page" w:x="5184" w:y="33" w:anchorLock="1"/>
      <w:suppressOverlap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1" layoutInCell="1" allowOverlap="0" wp14:anchorId="6A57FDC8" wp14:editId="4CAFCEAD">
              <wp:simplePos x="0" y="0"/>
              <wp:positionH relativeFrom="page">
                <wp:posOffset>5935345</wp:posOffset>
              </wp:positionH>
              <wp:positionV relativeFrom="paragraph">
                <wp:posOffset>18415</wp:posOffset>
              </wp:positionV>
              <wp:extent cx="1188720" cy="182880"/>
              <wp:effectExtent l="1270" t="0" r="635" b="0"/>
              <wp:wrapNone/>
              <wp:docPr id="8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8872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31835" w:rsidRDefault="00D31835">
                          <w:pPr>
                            <w:jc w:val="right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DIO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57FDC8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732" type="#_x0000_t202" style="position:absolute;left:0;text-align:left;margin-left:467.35pt;margin-top:1.45pt;width:93.6pt;height:14.4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" o:allowoverlap="f" filled="f" stroked="f">
              <v:textbox inset="0,0,0,0">
                <w:txbxContent>
                  <w:p w:rsidR="00D31835" w:rsidRDefault="00D31835">
                    <w:pPr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DIO</w:t>
                    </w:r>
                  </w:p>
                </w:txbxContent>
              </v:textbox>
              <w10:wrap anchorx="page"/>
              <w10:anchorlock/>
            </v:shape>
          </w:pict>
        </mc:Fallback>
      </mc:AlternateContent>
    </w:r>
    <w:r>
      <w:t xml:space="preserve">Page </w:t>
    </w:r>
    <w:r>
      <w:fldChar w:fldCharType="begin"/>
    </w:r>
    <w:r>
      <w:instrText xml:space="preserve"> PAGE  \* MERGEFORMAT </w:instrText>
    </w:r>
    <w:r>
      <w:fldChar w:fldCharType="separate"/>
    </w:r>
    <w:r w:rsidR="004740E8">
      <w:rPr>
        <w:noProof/>
      </w:rPr>
      <w:t>23</w:t>
    </w:r>
    <w:r>
      <w:fldChar w:fldCharType="end"/>
    </w:r>
    <w:r>
      <w:t xml:space="preserve"> of </w:t>
    </w:r>
    <w:r w:rsidR="0022762C">
      <w:fldChar w:fldCharType="begin"/>
    </w:r>
    <w:r w:rsidR="0022762C">
      <w:instrText xml:space="preserve"> NUMPAGES  \* MERGEFORMAT </w:instrText>
    </w:r>
    <w:r w:rsidR="0022762C">
      <w:fldChar w:fldCharType="separate"/>
    </w:r>
    <w:r w:rsidR="004740E8">
      <w:rPr>
        <w:noProof/>
      </w:rPr>
      <w:t>28</w:t>
    </w:r>
    <w:r w:rsidR="0022762C">
      <w:rPr>
        <w:noProof/>
      </w:rPr>
      <w:fldChar w:fldCharType="end"/>
    </w:r>
    <w:r>
      <w:t xml:space="preserve"> pages</w:t>
    </w:r>
  </w:p>
  <w:p w:rsidR="00D31835" w:rsidRDefault="00D31835">
    <w:pPr>
      <w:pStyle w:val="Footer"/>
      <w:tabs>
        <w:tab w:val="clear" w:pos="4320"/>
        <w:tab w:val="clear" w:pos="8640"/>
        <w:tab w:val="center" w:pos="0"/>
        <w:tab w:val="center" w:pos="5112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61824" behindDoc="0" locked="1" layoutInCell="1" allowOverlap="0" wp14:anchorId="7F52B5A0" wp14:editId="230EAF31">
              <wp:simplePos x="0" y="0"/>
              <wp:positionH relativeFrom="page">
                <wp:posOffset>801370</wp:posOffset>
              </wp:positionH>
              <wp:positionV relativeFrom="paragraph">
                <wp:posOffset>172720</wp:posOffset>
              </wp:positionV>
              <wp:extent cx="1143000" cy="182880"/>
              <wp:effectExtent l="10795" t="10795" r="8255" b="15875"/>
              <wp:wrapNone/>
              <wp:docPr id="7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3000" cy="1828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587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D31835" w:rsidRDefault="00D31835" w:rsidP="00403FAC">
                          <w:pPr>
                            <w:pStyle w:val="Heading2"/>
                            <w:tabs>
                              <w:tab w:val="right" w:pos="1620"/>
                            </w:tabs>
                          </w:pPr>
                          <w:r>
                            <w:t>Issue: A  01/22/2015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52B5A0" id="Text Box 16" o:spid="_x0000_s1733" type="#_x0000_t202" style="position:absolute;margin-left:63.1pt;margin-top:13.6pt;width:90pt;height:14.4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" o:allowoverlap="f" strokeweight="1.25pt">
              <v:textbox inset="0,0,0,0">
                <w:txbxContent>
                  <w:p w:rsidR="00D31835" w:rsidRDefault="00D31835" w:rsidP="00403FAC">
                    <w:pPr>
                      <w:pStyle w:val="Heading2"/>
                      <w:tabs>
                        <w:tab w:val="right" w:pos="1620"/>
                      </w:tabs>
                    </w:pPr>
                    <w:r>
                      <w:t>Issue: A  01/22/2015</w:t>
                    </w:r>
                  </w:p>
                </w:txbxContent>
              </v:textbox>
              <w10:wrap anchorx="page"/>
              <w10:anchorlock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762C" w:rsidRDefault="0022762C">
      <w:r>
        <w:separator/>
      </w:r>
    </w:p>
  </w:footnote>
  <w:footnote w:type="continuationSeparator" w:id="0">
    <w:p w:rsidR="0022762C" w:rsidRDefault="0022762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HdrLine1"/>
    </w:pPr>
    <w:r>
      <w:t>LEXUS</w:t>
    </w:r>
    <w:r>
      <w:tab/>
      <w:t>NX 300h</w:t>
    </w:r>
    <w:r>
      <w:tab/>
      <w:t xml:space="preserve">2015 - </w:t>
    </w:r>
    <w:r>
      <w:tab/>
      <w:t>TRAILER WIRE HARNESS</w:t>
    </w:r>
  </w:p>
  <w:p w:rsidR="00D31835" w:rsidRDefault="00D31835">
    <w:pPr>
      <w:pStyle w:val="HdrLine2"/>
    </w:pP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1" layoutInCell="1" allowOverlap="1" wp14:anchorId="5789C0B5" wp14:editId="5AB2C415">
              <wp:simplePos x="0" y="0"/>
              <wp:positionH relativeFrom="column">
                <wp:posOffset>0</wp:posOffset>
              </wp:positionH>
              <wp:positionV relativeFrom="paragraph">
                <wp:posOffset>199390</wp:posOffset>
              </wp:positionV>
              <wp:extent cx="6492240" cy="0"/>
              <wp:effectExtent l="19050" t="18415" r="22860" b="19685"/>
              <wp:wrapNone/>
              <wp:docPr id="9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0B507D9" id="Line 1" o:spid="_x0000_s1026" style="position:absolute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5.7pt" to="511.2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NtFAIAACkEAAAOAAAAZHJzL2Uyb0RvYy54bWysU8uu0zAQ3SPxD5b3bR6kv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" strokeweight="2.25pt">
              <w10:anchorlock/>
            </v:line>
          </w:pict>
        </mc:Fallback>
      </mc:AlternateContent>
    </w:r>
    <w:r>
      <w:t>Preparation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HdrLine1"/>
      <w:tabs>
        <w:tab w:val="clear" w:pos="2880"/>
        <w:tab w:val="clear" w:pos="10224"/>
        <w:tab w:val="center" w:pos="-2232"/>
        <w:tab w:val="center" w:pos="0"/>
        <w:tab w:val="right" w:pos="5112"/>
      </w:tabs>
      <w:ind w:left="-5112"/>
    </w:pPr>
    <w:r>
      <w:t>LEXUS</w:t>
    </w:r>
    <w:r>
      <w:tab/>
      <w:t>NX 300h</w:t>
    </w:r>
    <w:r>
      <w:tab/>
      <w:t xml:space="preserve">2015 - </w:t>
    </w:r>
    <w:r>
      <w:tab/>
      <w:t>TRAILER WIRE HARNESS</w:t>
    </w:r>
  </w:p>
  <w:p w:rsidR="00D31835" w:rsidRDefault="00D31835">
    <w:pPr>
      <w:pStyle w:val="HdrLine2"/>
      <w:ind w:left="-5112"/>
    </w:pPr>
    <w:r>
      <w:rPr>
        <w:noProof/>
      </w:rPr>
      <mc:AlternateContent>
        <mc:Choice Requires="wps">
          <w:drawing>
            <wp:anchor distT="0" distB="0" distL="114300" distR="114300" simplePos="0" relativeHeight="251655680" behindDoc="0" locked="1" layoutInCell="1" allowOverlap="1" wp14:anchorId="0435C951" wp14:editId="1E78DB4E">
              <wp:simplePos x="0" y="0"/>
              <wp:positionH relativeFrom="page">
                <wp:posOffset>640080</wp:posOffset>
              </wp:positionH>
              <wp:positionV relativeFrom="paragraph">
                <wp:posOffset>199390</wp:posOffset>
              </wp:positionV>
              <wp:extent cx="6492240" cy="0"/>
              <wp:effectExtent l="20955" t="18415" r="20955" b="19685"/>
              <wp:wrapNone/>
              <wp:docPr id="5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19423FC" id="Line 3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.4pt,15.7pt" to="561.6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PyBFAIAACk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" strokeweight="2.25pt">
              <w10:wrap anchorx="page"/>
              <w10:anchorlock/>
            </v:line>
          </w:pict>
        </mc:Fallback>
      </mc:AlternateContent>
    </w:r>
    <w:r>
      <w:t>Procedure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1835" w:rsidRDefault="00D31835">
    <w:pPr>
      <w:pStyle w:val="HdrLine1"/>
    </w:pPr>
    <w:r>
      <w:t>LEXUS</w:t>
    </w:r>
    <w:r>
      <w:tab/>
      <w:t>NX 300h</w:t>
    </w:r>
    <w:r>
      <w:tab/>
      <w:t xml:space="preserve">2015 - </w:t>
    </w:r>
    <w:r>
      <w:tab/>
      <w:t>TRAILER WIRE HARNESS</w:t>
    </w:r>
  </w:p>
  <w:p w:rsidR="00D31835" w:rsidRDefault="00D31835">
    <w:pPr>
      <w:pStyle w:val="HdrLine2"/>
    </w:pPr>
    <w:r>
      <w:rPr>
        <w:noProof/>
      </w:rPr>
      <mc:AlternateContent>
        <mc:Choice Requires="wps">
          <w:drawing>
            <wp:anchor distT="0" distB="0" distL="114300" distR="114300" simplePos="0" relativeHeight="251659776" behindDoc="0" locked="1" layoutInCell="1" allowOverlap="1" wp14:anchorId="4FFF4B77" wp14:editId="0FFF02D4">
              <wp:simplePos x="0" y="0"/>
              <wp:positionH relativeFrom="column">
                <wp:posOffset>3246120</wp:posOffset>
              </wp:positionH>
              <wp:positionV relativeFrom="page">
                <wp:posOffset>777240</wp:posOffset>
              </wp:positionV>
              <wp:extent cx="635" cy="8638540"/>
              <wp:effectExtent l="17145" t="15240" r="20320" b="23495"/>
              <wp:wrapNone/>
              <wp:docPr id="4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35" cy="863854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 type="none" w="sm" len="sm"/>
                        <a:tailEnd type="none" w="sm" len="sm"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8F85DA7" id="Line 8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255.6pt,61.2pt" to="255.65pt,7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" strokeweight="2.25pt">
              <v:stroke startarrowwidth="narrow" startarrowlength="short" endarrowwidth="narrow" endarrowlength="short"/>
              <w10:wrap anchory="page"/>
              <w10:anchorlock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1" layoutInCell="1" allowOverlap="1" wp14:anchorId="451C3663" wp14:editId="665F56B8">
              <wp:simplePos x="0" y="0"/>
              <wp:positionH relativeFrom="column">
                <wp:posOffset>-6350</wp:posOffset>
              </wp:positionH>
              <wp:positionV relativeFrom="paragraph">
                <wp:posOffset>199390</wp:posOffset>
              </wp:positionV>
              <wp:extent cx="6492240" cy="0"/>
              <wp:effectExtent l="22225" t="18415" r="19685" b="19685"/>
              <wp:wrapNone/>
              <wp:docPr id="3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38E619A" id="Line 5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5pt,15.7pt" to="510.7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5TvFAIAACk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" strokeweight="2.25pt">
              <w10:anchorlock/>
            </v:line>
          </w:pict>
        </mc:Fallback>
      </mc:AlternateContent>
    </w:r>
    <w:r>
      <w:t xml:space="preserve">Checklist - these points </w:t>
    </w:r>
    <w:r>
      <w:rPr>
        <w:b/>
        <w:bCs w:val="0"/>
      </w:rPr>
      <w:t>MUST</w:t>
    </w:r>
    <w:r>
      <w:t xml:space="preserve"> be checked to ensure a quality installation.</w:t>
    </w:r>
  </w:p>
  <w:p w:rsidR="00D31835" w:rsidRDefault="00D31835">
    <w:pPr>
      <w:pStyle w:val="HdrLine3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728EBA1E" wp14:editId="6886F29A">
              <wp:simplePos x="0" y="0"/>
              <wp:positionH relativeFrom="column">
                <wp:posOffset>3794760</wp:posOffset>
              </wp:positionH>
              <wp:positionV relativeFrom="paragraph">
                <wp:posOffset>261620</wp:posOffset>
              </wp:positionV>
              <wp:extent cx="2697480" cy="0"/>
              <wp:effectExtent l="13335" t="13970" r="13335" b="14605"/>
              <wp:wrapNone/>
              <wp:docPr id="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69748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DAA682F" id="Line 6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8pt,20.6pt" to="511.2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1C15F8C1" wp14:editId="11F4D2CB">
              <wp:simplePos x="0" y="0"/>
              <wp:positionH relativeFrom="column">
                <wp:posOffset>457200</wp:posOffset>
              </wp:positionH>
              <wp:positionV relativeFrom="paragraph">
                <wp:posOffset>261620</wp:posOffset>
              </wp:positionV>
              <wp:extent cx="2697480" cy="0"/>
              <wp:effectExtent l="9525" t="13970" r="17145" b="14605"/>
              <wp:wrapNone/>
              <wp:docPr id="1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69748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DA7EA91" id="Line 7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pt,20.6pt" to="248.4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" strokeweight="1.5pt"/>
          </w:pict>
        </mc:Fallback>
      </mc:AlternateContent>
    </w:r>
    <w:r>
      <w:tab/>
      <w:t>Check:</w:t>
    </w:r>
    <w:r>
      <w:tab/>
      <w:t>Look For: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7A0D26"/>
    <w:multiLevelType w:val="multilevel"/>
    <w:tmpl w:val="326CE5BA"/>
    <w:lvl w:ilvl="0">
      <w:start w:val="1"/>
      <w:numFmt w:val="decimal"/>
      <w:pStyle w:val="Heading5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pStyle w:val="ProcLevel2"/>
      <w:lvlText w:val="(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pStyle w:val="ProcLevel3"/>
      <w:lvlText w:val="(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  <w:rPr>
        <w:rFonts w:hint="default"/>
      </w:rPr>
    </w:lvl>
  </w:abstractNum>
  <w:abstractNum w:abstractNumId="1">
    <w:nsid w:val="1C1E6301"/>
    <w:multiLevelType w:val="hybridMultilevel"/>
    <w:tmpl w:val="EFA8CA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1FB4489"/>
    <w:multiLevelType w:val="singleLevel"/>
    <w:tmpl w:val="C81A094E"/>
    <w:lvl w:ilvl="0"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</w:abstractNum>
  <w:abstractNum w:abstractNumId="3">
    <w:nsid w:val="2D5E3DAE"/>
    <w:multiLevelType w:val="hybridMultilevel"/>
    <w:tmpl w:val="04B4C2B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4FB33F9B"/>
    <w:multiLevelType w:val="hybridMultilevel"/>
    <w:tmpl w:val="9DF08828"/>
    <w:lvl w:ilvl="0" w:tplc="04090001">
      <w:start w:val="1"/>
      <w:numFmt w:val="bullet"/>
      <w:lvlText w:val=""/>
      <w:lvlJc w:val="left"/>
      <w:pPr>
        <w:tabs>
          <w:tab w:val="num" w:pos="-4752"/>
        </w:tabs>
        <w:ind w:left="-47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-4032"/>
        </w:tabs>
        <w:ind w:left="-403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-3312"/>
        </w:tabs>
        <w:ind w:left="-33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-2592"/>
        </w:tabs>
        <w:ind w:left="-25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-1872"/>
        </w:tabs>
        <w:ind w:left="-187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-1152"/>
        </w:tabs>
        <w:ind w:left="-11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-432"/>
        </w:tabs>
        <w:ind w:left="-4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288"/>
        </w:tabs>
        <w:ind w:left="2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1008"/>
        </w:tabs>
        <w:ind w:left="1008" w:hanging="360"/>
      </w:pPr>
      <w:rPr>
        <w:rFonts w:ascii="Wingdings" w:hAnsi="Wingdings" w:hint="default"/>
      </w:rPr>
    </w:lvl>
  </w:abstractNum>
  <w:abstractNum w:abstractNumId="5">
    <w:nsid w:val="773B5F29"/>
    <w:multiLevelType w:val="hybridMultilevel"/>
    <w:tmpl w:val="D8247F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79F91CB5"/>
    <w:multiLevelType w:val="hybridMultilevel"/>
    <w:tmpl w:val="050CEAA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2"/>
  </w:num>
  <w:num w:numId="5">
    <w:abstractNumId w:val="0"/>
  </w:num>
  <w:num w:numId="6">
    <w:abstractNumId w:val="0"/>
  </w:num>
  <w:num w:numId="7">
    <w:abstractNumId w:val="4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121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4A3"/>
    <w:rsid w:val="0000243D"/>
    <w:rsid w:val="00010C43"/>
    <w:rsid w:val="00015F84"/>
    <w:rsid w:val="00041573"/>
    <w:rsid w:val="00057332"/>
    <w:rsid w:val="0006613C"/>
    <w:rsid w:val="00070990"/>
    <w:rsid w:val="000772BD"/>
    <w:rsid w:val="00084024"/>
    <w:rsid w:val="000B1C81"/>
    <w:rsid w:val="000C144A"/>
    <w:rsid w:val="000D369E"/>
    <w:rsid w:val="000E5D01"/>
    <w:rsid w:val="000F38F7"/>
    <w:rsid w:val="000F774F"/>
    <w:rsid w:val="00107E98"/>
    <w:rsid w:val="001247B5"/>
    <w:rsid w:val="00125C34"/>
    <w:rsid w:val="0014290F"/>
    <w:rsid w:val="00146454"/>
    <w:rsid w:val="00160455"/>
    <w:rsid w:val="00170958"/>
    <w:rsid w:val="00173E8E"/>
    <w:rsid w:val="001A000D"/>
    <w:rsid w:val="001A7B1F"/>
    <w:rsid w:val="001B3D21"/>
    <w:rsid w:val="001C392F"/>
    <w:rsid w:val="00215A30"/>
    <w:rsid w:val="0022762C"/>
    <w:rsid w:val="00233FFC"/>
    <w:rsid w:val="00244D32"/>
    <w:rsid w:val="00247A06"/>
    <w:rsid w:val="00276911"/>
    <w:rsid w:val="00292273"/>
    <w:rsid w:val="00292E91"/>
    <w:rsid w:val="00294135"/>
    <w:rsid w:val="002B3CA1"/>
    <w:rsid w:val="002B3EF0"/>
    <w:rsid w:val="002E678E"/>
    <w:rsid w:val="002F06F8"/>
    <w:rsid w:val="00303E45"/>
    <w:rsid w:val="003175D4"/>
    <w:rsid w:val="00341D15"/>
    <w:rsid w:val="00346065"/>
    <w:rsid w:val="00354853"/>
    <w:rsid w:val="00355346"/>
    <w:rsid w:val="00375247"/>
    <w:rsid w:val="00381AC5"/>
    <w:rsid w:val="00396A7B"/>
    <w:rsid w:val="003A0673"/>
    <w:rsid w:val="003C4520"/>
    <w:rsid w:val="003C5B2C"/>
    <w:rsid w:val="003E18B5"/>
    <w:rsid w:val="003E4F37"/>
    <w:rsid w:val="00403C0C"/>
    <w:rsid w:val="00403FAC"/>
    <w:rsid w:val="004363D1"/>
    <w:rsid w:val="00441B06"/>
    <w:rsid w:val="00454A9F"/>
    <w:rsid w:val="004573FF"/>
    <w:rsid w:val="004740E8"/>
    <w:rsid w:val="00480179"/>
    <w:rsid w:val="004843AB"/>
    <w:rsid w:val="004907E7"/>
    <w:rsid w:val="004A1EF7"/>
    <w:rsid w:val="004B59BC"/>
    <w:rsid w:val="004B5DF1"/>
    <w:rsid w:val="004D1165"/>
    <w:rsid w:val="00513601"/>
    <w:rsid w:val="00534AF6"/>
    <w:rsid w:val="005354C3"/>
    <w:rsid w:val="00541118"/>
    <w:rsid w:val="00545804"/>
    <w:rsid w:val="00553006"/>
    <w:rsid w:val="0055316C"/>
    <w:rsid w:val="00555002"/>
    <w:rsid w:val="00585057"/>
    <w:rsid w:val="00591963"/>
    <w:rsid w:val="005F24A3"/>
    <w:rsid w:val="00617B6B"/>
    <w:rsid w:val="00625DA7"/>
    <w:rsid w:val="00626668"/>
    <w:rsid w:val="0065707E"/>
    <w:rsid w:val="00665687"/>
    <w:rsid w:val="00673704"/>
    <w:rsid w:val="00674548"/>
    <w:rsid w:val="006761B0"/>
    <w:rsid w:val="00676A65"/>
    <w:rsid w:val="00685679"/>
    <w:rsid w:val="00694B73"/>
    <w:rsid w:val="006B791A"/>
    <w:rsid w:val="006C4ACA"/>
    <w:rsid w:val="00710CA2"/>
    <w:rsid w:val="00712FDE"/>
    <w:rsid w:val="00726923"/>
    <w:rsid w:val="0073266A"/>
    <w:rsid w:val="00754C55"/>
    <w:rsid w:val="00755720"/>
    <w:rsid w:val="00772C76"/>
    <w:rsid w:val="00782E84"/>
    <w:rsid w:val="00783D9B"/>
    <w:rsid w:val="00797C8F"/>
    <w:rsid w:val="007A33D6"/>
    <w:rsid w:val="007D0B03"/>
    <w:rsid w:val="007D4955"/>
    <w:rsid w:val="007E68D9"/>
    <w:rsid w:val="007F7048"/>
    <w:rsid w:val="00811ECE"/>
    <w:rsid w:val="00834EE8"/>
    <w:rsid w:val="00844D27"/>
    <w:rsid w:val="00853E9B"/>
    <w:rsid w:val="0085731F"/>
    <w:rsid w:val="00860E64"/>
    <w:rsid w:val="008728CF"/>
    <w:rsid w:val="008957BE"/>
    <w:rsid w:val="00897438"/>
    <w:rsid w:val="008A00BA"/>
    <w:rsid w:val="008A1210"/>
    <w:rsid w:val="008A53BC"/>
    <w:rsid w:val="008D0486"/>
    <w:rsid w:val="008D4629"/>
    <w:rsid w:val="008F41CA"/>
    <w:rsid w:val="008F48AB"/>
    <w:rsid w:val="008F50EA"/>
    <w:rsid w:val="00915D8F"/>
    <w:rsid w:val="009220EC"/>
    <w:rsid w:val="0093385F"/>
    <w:rsid w:val="00940BF1"/>
    <w:rsid w:val="00944BE6"/>
    <w:rsid w:val="009A3EF9"/>
    <w:rsid w:val="009C3EA0"/>
    <w:rsid w:val="009D57E2"/>
    <w:rsid w:val="00A314CE"/>
    <w:rsid w:val="00A47904"/>
    <w:rsid w:val="00A51E66"/>
    <w:rsid w:val="00A53E2D"/>
    <w:rsid w:val="00A728B7"/>
    <w:rsid w:val="00AA6045"/>
    <w:rsid w:val="00AD09AD"/>
    <w:rsid w:val="00AE724E"/>
    <w:rsid w:val="00AF5359"/>
    <w:rsid w:val="00B0712E"/>
    <w:rsid w:val="00B257B1"/>
    <w:rsid w:val="00B42FDC"/>
    <w:rsid w:val="00B460A8"/>
    <w:rsid w:val="00B73AEF"/>
    <w:rsid w:val="00B9172B"/>
    <w:rsid w:val="00B9735E"/>
    <w:rsid w:val="00BA04E1"/>
    <w:rsid w:val="00BA25FE"/>
    <w:rsid w:val="00BC03D2"/>
    <w:rsid w:val="00BD1865"/>
    <w:rsid w:val="00BE00B5"/>
    <w:rsid w:val="00BE4138"/>
    <w:rsid w:val="00BF7D3D"/>
    <w:rsid w:val="00C56535"/>
    <w:rsid w:val="00C66CB8"/>
    <w:rsid w:val="00C67557"/>
    <w:rsid w:val="00C7212F"/>
    <w:rsid w:val="00C94512"/>
    <w:rsid w:val="00CA06E6"/>
    <w:rsid w:val="00CB5045"/>
    <w:rsid w:val="00CB791E"/>
    <w:rsid w:val="00CC0E05"/>
    <w:rsid w:val="00CD6C8F"/>
    <w:rsid w:val="00CF4BCD"/>
    <w:rsid w:val="00D02178"/>
    <w:rsid w:val="00D30AE6"/>
    <w:rsid w:val="00D31835"/>
    <w:rsid w:val="00D65EFB"/>
    <w:rsid w:val="00D904E9"/>
    <w:rsid w:val="00D96C11"/>
    <w:rsid w:val="00DB6957"/>
    <w:rsid w:val="00DD2573"/>
    <w:rsid w:val="00DD4F00"/>
    <w:rsid w:val="00DD651D"/>
    <w:rsid w:val="00DE2CCA"/>
    <w:rsid w:val="00DE327C"/>
    <w:rsid w:val="00DE62DF"/>
    <w:rsid w:val="00DF4E6C"/>
    <w:rsid w:val="00E07E34"/>
    <w:rsid w:val="00E20305"/>
    <w:rsid w:val="00E23999"/>
    <w:rsid w:val="00E24B44"/>
    <w:rsid w:val="00E31586"/>
    <w:rsid w:val="00E37B5F"/>
    <w:rsid w:val="00E37BC9"/>
    <w:rsid w:val="00E5564B"/>
    <w:rsid w:val="00E57A85"/>
    <w:rsid w:val="00E722A1"/>
    <w:rsid w:val="00E73BE0"/>
    <w:rsid w:val="00E817A4"/>
    <w:rsid w:val="00EC4871"/>
    <w:rsid w:val="00EE78BB"/>
    <w:rsid w:val="00EF20D8"/>
    <w:rsid w:val="00F01FC3"/>
    <w:rsid w:val="00F0261D"/>
    <w:rsid w:val="00F067A5"/>
    <w:rsid w:val="00F4327A"/>
    <w:rsid w:val="00F73000"/>
    <w:rsid w:val="00FD3872"/>
    <w:rsid w:val="00FE2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79549632-2FF2-43DB-B8CA-573469311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szCs w:val="20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sz w:val="20"/>
      <w:szCs w:val="20"/>
    </w:rPr>
  </w:style>
  <w:style w:type="paragraph" w:styleId="Heading3">
    <w:name w:val="heading 3"/>
    <w:basedOn w:val="Normal"/>
    <w:next w:val="Normal"/>
    <w:qFormat/>
    <w:pPr>
      <w:keepNext/>
      <w:spacing w:before="120" w:line="360" w:lineRule="auto"/>
      <w:outlineLvl w:val="2"/>
    </w:pPr>
    <w:rPr>
      <w:u w:val="single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b/>
      <w:sz w:val="28"/>
      <w:szCs w:val="20"/>
    </w:rPr>
  </w:style>
  <w:style w:type="paragraph" w:styleId="Heading5">
    <w:name w:val="heading 5"/>
    <w:basedOn w:val="Normal"/>
    <w:next w:val="Normal"/>
    <w:qFormat/>
    <w:pPr>
      <w:keepNext/>
      <w:numPr>
        <w:numId w:val="2"/>
      </w:numPr>
      <w:spacing w:after="240"/>
      <w:outlineLvl w:val="4"/>
    </w:pPr>
    <w:rPr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  <w:rPr>
      <w:sz w:val="20"/>
    </w:rPr>
  </w:style>
  <w:style w:type="paragraph" w:customStyle="1" w:styleId="ToolsRedTitle">
    <w:name w:val="ToolsRedTitle"/>
    <w:rPr>
      <w:b/>
      <w:bCs/>
      <w:color w:val="FF0000"/>
      <w:sz w:val="24"/>
    </w:rPr>
  </w:style>
  <w:style w:type="paragraph" w:customStyle="1" w:styleId="HdrLine2">
    <w:name w:val="HdrLine2"/>
    <w:basedOn w:val="Normal"/>
    <w:rPr>
      <w:bCs/>
    </w:rPr>
  </w:style>
  <w:style w:type="paragraph" w:customStyle="1" w:styleId="HdrLine1">
    <w:name w:val="HdrLine1"/>
    <w:pPr>
      <w:tabs>
        <w:tab w:val="center" w:pos="2880"/>
        <w:tab w:val="center" w:pos="5112"/>
        <w:tab w:val="right" w:pos="10224"/>
      </w:tabs>
    </w:pPr>
    <w:rPr>
      <w:b/>
      <w:sz w:val="28"/>
    </w:rPr>
  </w:style>
  <w:style w:type="paragraph" w:customStyle="1" w:styleId="ProcLevel1">
    <w:name w:val="ProcLevel1"/>
    <w:basedOn w:val="Heading5"/>
    <w:pPr>
      <w:spacing w:before="120" w:after="120" w:line="300" w:lineRule="auto"/>
    </w:pPr>
  </w:style>
  <w:style w:type="paragraph" w:customStyle="1" w:styleId="ProcLevel2">
    <w:name w:val="ProcLevel2"/>
    <w:basedOn w:val="Normal"/>
    <w:link w:val="ProcLevel2Char"/>
    <w:pPr>
      <w:numPr>
        <w:ilvl w:val="1"/>
        <w:numId w:val="2"/>
      </w:numPr>
      <w:spacing w:after="120" w:line="300" w:lineRule="auto"/>
    </w:pPr>
  </w:style>
  <w:style w:type="paragraph" w:customStyle="1" w:styleId="ProcLevel3">
    <w:name w:val="ProcLevel3"/>
    <w:basedOn w:val="Normal"/>
    <w:link w:val="ProcLevel3Char"/>
    <w:pPr>
      <w:numPr>
        <w:ilvl w:val="2"/>
        <w:numId w:val="2"/>
      </w:numPr>
      <w:spacing w:after="120" w:line="300" w:lineRule="auto"/>
    </w:pPr>
  </w:style>
  <w:style w:type="paragraph" w:customStyle="1" w:styleId="CheckList">
    <w:name w:val="CheckList"/>
    <w:basedOn w:val="Normal"/>
    <w:pPr>
      <w:spacing w:before="120" w:line="360" w:lineRule="auto"/>
      <w:ind w:left="720"/>
    </w:pPr>
  </w:style>
  <w:style w:type="paragraph" w:customStyle="1" w:styleId="CheckListTitle">
    <w:name w:val="CheckListTitle"/>
    <w:basedOn w:val="Normal"/>
    <w:link w:val="CheckListTitleChar"/>
    <w:pPr>
      <w:spacing w:before="120" w:line="360" w:lineRule="auto"/>
    </w:pPr>
    <w:rPr>
      <w:u w:val="single"/>
    </w:rPr>
  </w:style>
  <w:style w:type="paragraph" w:customStyle="1" w:styleId="PartNumber">
    <w:name w:val="PartNumber"/>
    <w:basedOn w:val="Heading4"/>
    <w:pPr>
      <w:tabs>
        <w:tab w:val="left" w:pos="1800"/>
      </w:tabs>
      <w:spacing w:after="240"/>
    </w:pPr>
  </w:style>
  <w:style w:type="paragraph" w:customStyle="1" w:styleId="PrepTitle">
    <w:name w:val="PrepTitle"/>
    <w:basedOn w:val="Normal"/>
    <w:pPr>
      <w:spacing w:before="60"/>
    </w:pPr>
    <w:rPr>
      <w:b/>
    </w:rPr>
  </w:style>
  <w:style w:type="paragraph" w:customStyle="1" w:styleId="HdrLine3">
    <w:name w:val="HdrLine3"/>
    <w:pPr>
      <w:tabs>
        <w:tab w:val="left" w:pos="720"/>
        <w:tab w:val="left" w:pos="5976"/>
        <w:tab w:val="right" w:pos="10224"/>
      </w:tabs>
      <w:spacing w:before="120"/>
      <w:ind w:right="-4594"/>
    </w:pPr>
    <w:rPr>
      <w:bCs/>
      <w:sz w:val="24"/>
    </w:rPr>
  </w:style>
  <w:style w:type="paragraph" w:customStyle="1" w:styleId="ToolsBlackTitle">
    <w:name w:val="ToolsBlackTitle"/>
    <w:rPr>
      <w:b/>
      <w:color w:val="000000"/>
      <w:sz w:val="24"/>
    </w:rPr>
  </w:style>
  <w:style w:type="paragraph" w:customStyle="1" w:styleId="ToolsBlueTitle">
    <w:name w:val="ToolsBlueTitle"/>
    <w:rPr>
      <w:b/>
      <w:color w:val="0000FF"/>
      <w:sz w:val="24"/>
    </w:rPr>
  </w:style>
  <w:style w:type="paragraph" w:customStyle="1" w:styleId="ToolsGreenTitle">
    <w:name w:val="ToolsGreenTitle"/>
    <w:basedOn w:val="Normal"/>
    <w:rPr>
      <w:b/>
      <w:color w:val="008000"/>
    </w:rPr>
  </w:style>
  <w:style w:type="paragraph" w:styleId="BalloonText">
    <w:name w:val="Balloon Text"/>
    <w:basedOn w:val="Normal"/>
    <w:link w:val="BalloonTextChar"/>
    <w:rsid w:val="00480179"/>
    <w:rPr>
      <w:rFonts w:ascii="Tahoma" w:hAnsi="Tahoma" w:cs="Tahoma"/>
      <w:sz w:val="16"/>
      <w:szCs w:val="16"/>
    </w:rPr>
  </w:style>
  <w:style w:type="paragraph" w:customStyle="1" w:styleId="TextCallout">
    <w:name w:val="TextCallout"/>
    <w:basedOn w:val="Normal"/>
    <w:pPr>
      <w:jc w:val="center"/>
    </w:pPr>
    <w:rPr>
      <w:sz w:val="18"/>
    </w:rPr>
  </w:style>
  <w:style w:type="paragraph" w:customStyle="1" w:styleId="Fig">
    <w:name w:val="Fig.#"/>
    <w:basedOn w:val="Normal"/>
    <w:rPr>
      <w:sz w:val="20"/>
    </w:rPr>
  </w:style>
  <w:style w:type="paragraph" w:customStyle="1" w:styleId="PrepText">
    <w:name w:val="PrepText"/>
    <w:basedOn w:val="Normal"/>
    <w:rPr>
      <w:sz w:val="20"/>
    </w:rPr>
  </w:style>
  <w:style w:type="paragraph" w:customStyle="1" w:styleId="ToolsRedtext">
    <w:name w:val="ToolsRedtext"/>
    <w:basedOn w:val="Normal"/>
    <w:rPr>
      <w:bCs/>
      <w:color w:val="FF0000"/>
      <w:sz w:val="20"/>
    </w:rPr>
  </w:style>
  <w:style w:type="paragraph" w:customStyle="1" w:styleId="ToolBlackText">
    <w:name w:val="ToolBlackText"/>
    <w:basedOn w:val="Normal"/>
    <w:rPr>
      <w:bCs/>
      <w:sz w:val="20"/>
    </w:rPr>
  </w:style>
  <w:style w:type="paragraph" w:customStyle="1" w:styleId="ToolBlueText">
    <w:name w:val="ToolBlueText"/>
    <w:basedOn w:val="Normal"/>
    <w:link w:val="ToolBlueTextChar"/>
    <w:rPr>
      <w:bCs/>
      <w:color w:val="0000FF"/>
      <w:sz w:val="20"/>
    </w:rPr>
  </w:style>
  <w:style w:type="paragraph" w:customStyle="1" w:styleId="ToolGreenText">
    <w:name w:val="ToolGreenText"/>
    <w:basedOn w:val="Normal"/>
    <w:rPr>
      <w:bCs/>
      <w:color w:val="008000"/>
      <w:sz w:val="20"/>
    </w:rPr>
  </w:style>
  <w:style w:type="character" w:customStyle="1" w:styleId="BalloonTextChar">
    <w:name w:val="Balloon Text Char"/>
    <w:link w:val="BalloonText"/>
    <w:rsid w:val="00480179"/>
    <w:rPr>
      <w:rFonts w:ascii="Tahoma" w:hAnsi="Tahoma" w:cs="Tahoma"/>
      <w:sz w:val="16"/>
      <w:szCs w:val="16"/>
    </w:rPr>
  </w:style>
  <w:style w:type="character" w:customStyle="1" w:styleId="ToolBlueTextChar">
    <w:name w:val="ToolBlueText Char"/>
    <w:basedOn w:val="DefaultParagraphFont"/>
    <w:link w:val="ToolBlueText"/>
    <w:rsid w:val="00303E45"/>
    <w:rPr>
      <w:bCs/>
      <w:color w:val="0000FF"/>
      <w:szCs w:val="24"/>
    </w:rPr>
  </w:style>
  <w:style w:type="character" w:customStyle="1" w:styleId="ProcLevel2Char">
    <w:name w:val="ProcLevel2 Char"/>
    <w:basedOn w:val="DefaultParagraphFont"/>
    <w:link w:val="ProcLevel2"/>
    <w:rsid w:val="00B73AEF"/>
    <w:rPr>
      <w:sz w:val="24"/>
      <w:szCs w:val="24"/>
    </w:rPr>
  </w:style>
  <w:style w:type="character" w:customStyle="1" w:styleId="ProcLevel3Char">
    <w:name w:val="ProcLevel3 Char"/>
    <w:basedOn w:val="DefaultParagraphFont"/>
    <w:link w:val="ProcLevel3"/>
    <w:rsid w:val="00782E84"/>
    <w:rPr>
      <w:sz w:val="24"/>
      <w:szCs w:val="24"/>
    </w:rPr>
  </w:style>
  <w:style w:type="character" w:customStyle="1" w:styleId="CheckListTitleChar">
    <w:name w:val="CheckListTitle Char"/>
    <w:basedOn w:val="DefaultParagraphFont"/>
    <w:link w:val="CheckListTitle"/>
    <w:rsid w:val="009C3EA0"/>
    <w:rPr>
      <w:sz w:val="24"/>
      <w:szCs w:val="24"/>
      <w:u w:val="single"/>
    </w:rPr>
  </w:style>
  <w:style w:type="paragraph" w:styleId="ListParagraph">
    <w:name w:val="List Paragraph"/>
    <w:basedOn w:val="Normal"/>
    <w:uiPriority w:val="34"/>
    <w:qFormat/>
    <w:rsid w:val="002E67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48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3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2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8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104.jpeg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38" Type="http://schemas.openxmlformats.org/officeDocument/2006/relationships/image" Target="media/image125.jpeg"/><Relationship Id="rId154" Type="http://schemas.openxmlformats.org/officeDocument/2006/relationships/image" Target="media/image141.jpeg"/><Relationship Id="rId159" Type="http://schemas.openxmlformats.org/officeDocument/2006/relationships/image" Target="media/image146.jpeg"/><Relationship Id="rId170" Type="http://schemas.openxmlformats.org/officeDocument/2006/relationships/image" Target="media/image157.jpeg"/><Relationship Id="rId16" Type="http://schemas.openxmlformats.org/officeDocument/2006/relationships/image" Target="media/image4.jpeg"/><Relationship Id="rId107" Type="http://schemas.openxmlformats.org/officeDocument/2006/relationships/image" Target="media/image94.jpeg"/><Relationship Id="rId11" Type="http://schemas.openxmlformats.org/officeDocument/2006/relationships/header" Target="header3.xm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openxmlformats.org/officeDocument/2006/relationships/image" Target="media/image115.jpeg"/><Relationship Id="rId144" Type="http://schemas.openxmlformats.org/officeDocument/2006/relationships/image" Target="media/image131.jpeg"/><Relationship Id="rId149" Type="http://schemas.openxmlformats.org/officeDocument/2006/relationships/image" Target="media/image136.jpeg"/><Relationship Id="rId5" Type="http://schemas.openxmlformats.org/officeDocument/2006/relationships/footnotes" Target="footnote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60" Type="http://schemas.openxmlformats.org/officeDocument/2006/relationships/image" Target="media/image147.jpeg"/><Relationship Id="rId165" Type="http://schemas.openxmlformats.org/officeDocument/2006/relationships/image" Target="media/image152.jpe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34" Type="http://schemas.openxmlformats.org/officeDocument/2006/relationships/image" Target="media/image121.jpeg"/><Relationship Id="rId139" Type="http://schemas.openxmlformats.org/officeDocument/2006/relationships/image" Target="media/image126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50" Type="http://schemas.openxmlformats.org/officeDocument/2006/relationships/image" Target="media/image137.jpeg"/><Relationship Id="rId155" Type="http://schemas.openxmlformats.org/officeDocument/2006/relationships/image" Target="media/image142.jpeg"/><Relationship Id="rId171" Type="http://schemas.openxmlformats.org/officeDocument/2006/relationships/image" Target="media/image158.JPG"/><Relationship Id="rId12" Type="http://schemas.openxmlformats.org/officeDocument/2006/relationships/footer" Target="footer3.xml"/><Relationship Id="rId17" Type="http://schemas.openxmlformats.org/officeDocument/2006/relationships/image" Target="media/image5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11.jpeg"/><Relationship Id="rId129" Type="http://schemas.openxmlformats.org/officeDocument/2006/relationships/image" Target="media/image116.jpeg"/><Relationship Id="rId54" Type="http://schemas.openxmlformats.org/officeDocument/2006/relationships/image" Target="media/image41.jpeg"/><Relationship Id="rId70" Type="http://schemas.openxmlformats.org/officeDocument/2006/relationships/image" Target="media/image57.jpg"/><Relationship Id="rId75" Type="http://schemas.openxmlformats.org/officeDocument/2006/relationships/image" Target="media/image62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40" Type="http://schemas.openxmlformats.org/officeDocument/2006/relationships/image" Target="media/image127.jpeg"/><Relationship Id="rId145" Type="http://schemas.openxmlformats.org/officeDocument/2006/relationships/image" Target="media/image132.jpeg"/><Relationship Id="rId161" Type="http://schemas.openxmlformats.org/officeDocument/2006/relationships/image" Target="media/image148.jpeg"/><Relationship Id="rId166" Type="http://schemas.openxmlformats.org/officeDocument/2006/relationships/image" Target="media/image15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header" Target="header4.xml"/><Relationship Id="rId28" Type="http://schemas.openxmlformats.org/officeDocument/2006/relationships/image" Target="media/image15.jpe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127" Type="http://schemas.openxmlformats.org/officeDocument/2006/relationships/image" Target="media/image114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image" Target="media/image81.jp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151" Type="http://schemas.openxmlformats.org/officeDocument/2006/relationships/image" Target="media/image138.jpeg"/><Relationship Id="rId156" Type="http://schemas.openxmlformats.org/officeDocument/2006/relationships/image" Target="media/image143.jpeg"/><Relationship Id="rId164" Type="http://schemas.openxmlformats.org/officeDocument/2006/relationships/image" Target="media/image151.jpeg"/><Relationship Id="rId169" Type="http://schemas.openxmlformats.org/officeDocument/2006/relationships/image" Target="media/image156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72" Type="http://schemas.openxmlformats.org/officeDocument/2006/relationships/header" Target="header5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6.jpeg"/><Relationship Id="rId109" Type="http://schemas.openxmlformats.org/officeDocument/2006/relationships/image" Target="media/image96.jpe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jpeg"/><Relationship Id="rId167" Type="http://schemas.openxmlformats.org/officeDocument/2006/relationships/image" Target="media/image154.jpeg"/><Relationship Id="rId7" Type="http://schemas.openxmlformats.org/officeDocument/2006/relationships/header" Target="header1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162" Type="http://schemas.openxmlformats.org/officeDocument/2006/relationships/image" Target="media/image149.jpe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g"/><Relationship Id="rId87" Type="http://schemas.openxmlformats.org/officeDocument/2006/relationships/image" Target="media/image74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157" Type="http://schemas.openxmlformats.org/officeDocument/2006/relationships/image" Target="media/image144.jpeg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52" Type="http://schemas.openxmlformats.org/officeDocument/2006/relationships/image" Target="media/image139.jpeg"/><Relationship Id="rId173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56" Type="http://schemas.openxmlformats.org/officeDocument/2006/relationships/image" Target="media/image43.jp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168" Type="http://schemas.openxmlformats.org/officeDocument/2006/relationships/image" Target="media/image155.jpeg"/><Relationship Id="rId8" Type="http://schemas.openxmlformats.org/officeDocument/2006/relationships/header" Target="header2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142" Type="http://schemas.openxmlformats.org/officeDocument/2006/relationships/image" Target="media/image129.jpeg"/><Relationship Id="rId163" Type="http://schemas.openxmlformats.org/officeDocument/2006/relationships/image" Target="media/image150.jpeg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103.jpeg"/><Relationship Id="rId137" Type="http://schemas.openxmlformats.org/officeDocument/2006/relationships/image" Target="media/image124.jpeg"/><Relationship Id="rId158" Type="http://schemas.openxmlformats.org/officeDocument/2006/relationships/image" Target="media/image145.jpeg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8.jpeg"/><Relationship Id="rId132" Type="http://schemas.openxmlformats.org/officeDocument/2006/relationships/image" Target="media/image119.jpeg"/><Relationship Id="rId153" Type="http://schemas.openxmlformats.org/officeDocument/2006/relationships/image" Target="media/image140.jpeg"/><Relationship Id="rId17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Z:\Develop\Accessory%20Development%20Templates\Instruction%20Template%20IssC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Instruction Template IssC</Template>
  <TotalTime>1009</TotalTime>
  <Pages>28</Pages>
  <Words>2658</Words>
  <Characters>12865</Characters>
  <Application>Microsoft Office Word</Application>
  <DocSecurity>0</DocSecurity>
  <Lines>857</Lines>
  <Paragraphs>330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Accessory Installation Instrucution Template - 2004</vt:lpstr>
    </vt:vector>
  </TitlesOfParts>
  <Company>Toyota Motor Sales, USA Inc.</Company>
  <LinksUpToDate>false</LinksUpToDate>
  <CharactersWithSpaces>15193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Accessory Installation Instrucution Template - 2004</dc:title>
  <dc:creator>sakaguj</dc:creator>
  <cp:keywords>PUBLIC</cp:keywords>
  <cp:lastModifiedBy>Steve Marston (TMS)</cp:lastModifiedBy>
  <cp:revision>38</cp:revision>
  <cp:lastPrinted>2015-02-03T23:15:00Z</cp:lastPrinted>
  <dcterms:created xsi:type="dcterms:W3CDTF">2015-01-26T21:34:00Z</dcterms:created>
  <dcterms:modified xsi:type="dcterms:W3CDTF">2015-02-11T16:14:00Z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7cb76806-7548-462c-b2db-af08228dfb55</vt:lpwstr>
  </property>
  <property fmtid="{D5CDD505-2E9C-101B-9397-08002B2CF9AE}" pid="3" name="xClassification">
    <vt:lpwstr>PUBLIC</vt:lpwstr>
  </property>
  <property fmtid="{D5CDD505-2E9C-101B-9397-08002B2CF9AE}" pid="4" name="xVisual Markings">
    <vt:lpwstr>No Label</vt:lpwstr>
  </property>
</Properties>
</file>